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62" w:rsidRPr="00F84199" w:rsidRDefault="00CD0C62" w:rsidP="00E45BC8">
      <w:pPr>
        <w:pStyle w:val="Default"/>
        <w:ind w:right="-6077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 xml:space="preserve">                БЮДЖЕТ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ПРУЖАНСКОГО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РАЙОНА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80"/>
          <w:szCs w:val="80"/>
          <w:lang w:eastAsia="ru-RU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НА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20</w:t>
      </w:r>
      <w:r w:rsidR="00C52961" w:rsidRPr="00F84199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="0047325F" w:rsidRPr="008B5C85">
        <w:rPr>
          <w:rFonts w:ascii="Bauhaus 93" w:hAnsi="Bauhaus 93"/>
          <w:b/>
          <w:bCs/>
          <w:color w:val="00B050"/>
          <w:sz w:val="80"/>
          <w:szCs w:val="80"/>
        </w:rPr>
        <w:t>3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Бюджет Пружанского района на 202</w:t>
      </w:r>
      <w:r w:rsidR="0047325F">
        <w:rPr>
          <w:szCs w:val="30"/>
        </w:rPr>
        <w:t>3</w:t>
      </w:r>
      <w:r>
        <w:rPr>
          <w:szCs w:val="30"/>
        </w:rPr>
        <w:t xml:space="preserve"> год </w:t>
      </w:r>
      <w:r w:rsidR="00CD0C62">
        <w:rPr>
          <w:szCs w:val="30"/>
        </w:rPr>
        <w:t xml:space="preserve">базируется на </w:t>
      </w:r>
      <w:r w:rsidR="001242FA" w:rsidRPr="007A684D">
        <w:rPr>
          <w:szCs w:val="30"/>
        </w:rPr>
        <w:t>прогнозных показател</w:t>
      </w:r>
      <w:r w:rsidR="001242FA">
        <w:rPr>
          <w:szCs w:val="30"/>
        </w:rPr>
        <w:t>ях</w:t>
      </w:r>
      <w:r w:rsidR="001242FA" w:rsidRPr="007A684D">
        <w:rPr>
          <w:szCs w:val="30"/>
        </w:rPr>
        <w:t xml:space="preserve"> социально-экономического развития района</w:t>
      </w:r>
      <w:r>
        <w:rPr>
          <w:szCs w:val="30"/>
        </w:rPr>
        <w:t xml:space="preserve">, положений основных направлений </w:t>
      </w:r>
      <w:r w:rsidR="00697D0D">
        <w:rPr>
          <w:szCs w:val="30"/>
        </w:rPr>
        <w:t>бюджетно-финансовой и налоговой</w:t>
      </w:r>
      <w:r w:rsidR="001242FA" w:rsidRPr="007A684D">
        <w:rPr>
          <w:szCs w:val="30"/>
        </w:rPr>
        <w:t xml:space="preserve"> политики Республики Беларусь на 202</w:t>
      </w:r>
      <w:r w:rsidR="003F4072">
        <w:rPr>
          <w:szCs w:val="30"/>
        </w:rPr>
        <w:t>2</w:t>
      </w:r>
      <w:r>
        <w:rPr>
          <w:szCs w:val="30"/>
        </w:rPr>
        <w:t xml:space="preserve"> – 202</w:t>
      </w:r>
      <w:r w:rsidR="003F4072">
        <w:rPr>
          <w:szCs w:val="30"/>
        </w:rPr>
        <w:t>4</w:t>
      </w:r>
      <w:r>
        <w:rPr>
          <w:szCs w:val="30"/>
        </w:rPr>
        <w:t xml:space="preserve"> </w:t>
      </w:r>
      <w:r w:rsidR="001242FA" w:rsidRPr="007A684D">
        <w:rPr>
          <w:szCs w:val="30"/>
        </w:rPr>
        <w:t>год</w:t>
      </w:r>
      <w:r>
        <w:rPr>
          <w:szCs w:val="30"/>
        </w:rPr>
        <w:t>ы</w:t>
      </w:r>
      <w:r w:rsidR="001242FA" w:rsidRPr="007A684D">
        <w:rPr>
          <w:szCs w:val="30"/>
        </w:rPr>
        <w:t xml:space="preserve">,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>Закона Республики Беларусь «О республиканском бюджете на 202</w:t>
      </w:r>
      <w:r w:rsidR="0047325F">
        <w:rPr>
          <w:szCs w:val="30"/>
        </w:rPr>
        <w:t>3</w:t>
      </w:r>
      <w:r w:rsidR="001242FA" w:rsidRPr="007A684D">
        <w:rPr>
          <w:szCs w:val="30"/>
        </w:rPr>
        <w:t xml:space="preserve">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</w:t>
      </w:r>
      <w:r w:rsidR="006A5991">
        <w:rPr>
          <w:szCs w:val="30"/>
        </w:rPr>
        <w:t xml:space="preserve">традиционно </w:t>
      </w:r>
      <w:r>
        <w:rPr>
          <w:szCs w:val="30"/>
        </w:rPr>
        <w:t xml:space="preserve">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</w:t>
      </w:r>
      <w:r w:rsidR="0047325F">
        <w:rPr>
          <w:szCs w:val="30"/>
        </w:rPr>
        <w:t>3</w:t>
      </w:r>
      <w:r>
        <w:rPr>
          <w:szCs w:val="30"/>
        </w:rPr>
        <w:t xml:space="preserve">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0587" cy="4613189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0" cy="46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</w:t>
      </w:r>
      <w:r w:rsidR="005F3F34">
        <w:rPr>
          <w:rFonts w:ascii="Times New Roman" w:hAnsi="Times New Roman"/>
          <w:sz w:val="30"/>
          <w:szCs w:val="30"/>
          <w:lang w:eastAsia="ru-RU"/>
        </w:rPr>
        <w:t>неналоговых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382" cy="6930998"/>
            <wp:effectExtent l="0" t="0" r="0" b="36576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73" cy="693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</w:t>
      </w:r>
      <w:r w:rsidR="008C5328" w:rsidRPr="008C5328">
        <w:rPr>
          <w:rFonts w:ascii="Times New Roman" w:hAnsi="Times New Roman"/>
          <w:sz w:val="30"/>
          <w:szCs w:val="30"/>
          <w:lang w:eastAsia="ru-RU"/>
        </w:rPr>
        <w:t>2</w:t>
      </w:r>
      <w:r w:rsidR="0047325F">
        <w:rPr>
          <w:rFonts w:ascii="Times New Roman" w:hAnsi="Times New Roman"/>
          <w:sz w:val="30"/>
          <w:szCs w:val="30"/>
          <w:lang w:eastAsia="ru-RU"/>
        </w:rPr>
        <w:t>3</w:t>
      </w:r>
      <w:r w:rsidRPr="00D515CC">
        <w:rPr>
          <w:rFonts w:ascii="Times New Roman" w:hAnsi="Times New Roman"/>
          <w:sz w:val="30"/>
          <w:szCs w:val="30"/>
          <w:lang w:eastAsia="ru-RU"/>
        </w:rPr>
        <w:t xml:space="preserve">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>Пружанский</w:t>
      </w:r>
      <w:proofErr w:type="spellEnd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 xml:space="preserve"> район в цифрах</w:t>
      </w: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color w:val="00B050"/>
          <w:sz w:val="32"/>
          <w:szCs w:val="32"/>
        </w:rPr>
        <w:t xml:space="preserve">                                          (по состоянию на 1 января 20</w:t>
      </w:r>
      <w:r w:rsidR="00C52961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="00B955C9">
        <w:rPr>
          <w:rFonts w:ascii="Monotype Corsiva" w:hAnsi="Monotype Corsiva"/>
          <w:color w:val="00B050"/>
          <w:sz w:val="32"/>
          <w:szCs w:val="32"/>
        </w:rPr>
        <w:t>3</w:t>
      </w:r>
      <w:r w:rsidRPr="00F84199">
        <w:rPr>
          <w:rFonts w:ascii="Monotype Corsiva" w:hAnsi="Monotype Corsiva"/>
          <w:color w:val="00B050"/>
          <w:sz w:val="32"/>
          <w:szCs w:val="32"/>
        </w:rPr>
        <w:t xml:space="preserve"> года)</w:t>
      </w:r>
    </w:p>
    <w:p w:rsidR="009C33F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9C33F0" w:rsidRPr="0073340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9C33F0" w:rsidRPr="00733400" w:rsidSect="00001853">
          <w:type w:val="continuous"/>
          <w:pgSz w:w="11906" w:h="17338"/>
          <w:pgMar w:top="1134" w:right="567" w:bottom="1134" w:left="1701" w:header="720" w:footer="720" w:gutter="0"/>
          <w:cols w:space="331"/>
          <w:noEndnote/>
        </w:sectPr>
      </w:pPr>
    </w:p>
    <w:p w:rsidR="00CD0C62" w:rsidRPr="006F06E8" w:rsidRDefault="00CD0C62" w:rsidP="009C33F0">
      <w:pPr>
        <w:pStyle w:val="Default"/>
        <w:spacing w:after="240"/>
        <w:ind w:right="-125"/>
        <w:jc w:val="center"/>
        <w:rPr>
          <w:rFonts w:ascii="Monotype Corsiva" w:hAnsi="Monotype Corsiva"/>
          <w:color w:val="00B0F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ЗДРАВООХРАНЕНИЕ</w:t>
      </w:r>
    </w:p>
    <w:p w:rsidR="00CD0C62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3300"/>
        </w:rPr>
        <w:drawing>
          <wp:inline distT="0" distB="0" distL="0" distR="0" wp14:anchorId="5474D136" wp14:editId="208AF89C">
            <wp:extent cx="899334" cy="731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9" cy="75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учреждений здравоохранения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в городе – 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больницы в сельской местности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амбулатории в сельской местности - 7</w:t>
      </w:r>
    </w:p>
    <w:p w:rsidR="00CD414C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посещений врача на дому</w:t>
      </w:r>
      <w:r w:rsidR="00103DDD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B955C9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9C33F0" w:rsidRDefault="005A3296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4</w:t>
      </w:r>
      <w:r w:rsidR="007502BB">
        <w:rPr>
          <w:rFonts w:ascii="Monotype Corsiva" w:hAnsi="Monotype Corsiva"/>
          <w:sz w:val="28"/>
          <w:szCs w:val="28"/>
        </w:rPr>
        <w:t>6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 w:rsidR="007502BB">
        <w:rPr>
          <w:rFonts w:ascii="Monotype Corsiva" w:hAnsi="Monotype Corsiva"/>
          <w:sz w:val="28"/>
          <w:szCs w:val="28"/>
        </w:rPr>
        <w:t>9</w:t>
      </w:r>
      <w:r w:rsidR="00CD0C62"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 xml:space="preserve">тыс. человек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амбулаторный прием у врача 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B955C9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733400" w:rsidRDefault="007502BB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28"/>
          <w:szCs w:val="28"/>
        </w:rPr>
        <w:t>434,9</w:t>
      </w:r>
      <w:r w:rsidR="00CD0C62" w:rsidRPr="009C33F0">
        <w:rPr>
          <w:rFonts w:ascii="Monotype Corsiva" w:hAnsi="Monotype Corsiva"/>
          <w:sz w:val="28"/>
          <w:szCs w:val="28"/>
        </w:rPr>
        <w:t xml:space="preserve"> тыс.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F84199" w:rsidRDefault="00CD0C62" w:rsidP="009C33F0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КУЛЬТУРА</w:t>
      </w:r>
    </w:p>
    <w:p w:rsidR="009C33F0" w:rsidRDefault="009C33F0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C00000"/>
        </w:rPr>
        <w:drawing>
          <wp:inline distT="0" distB="0" distL="0" distR="0">
            <wp:extent cx="844364" cy="82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3" cy="83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музеев – 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клубные учреждения – </w:t>
      </w:r>
      <w:r w:rsidR="00607A24">
        <w:rPr>
          <w:rFonts w:ascii="Monotype Corsiva" w:hAnsi="Monotype Corsiva"/>
          <w:sz w:val="28"/>
          <w:szCs w:val="28"/>
        </w:rPr>
        <w:t>22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центральная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библиотека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филиалы центральной библиотеки – </w:t>
      </w:r>
      <w:r w:rsidR="00A37AF1">
        <w:rPr>
          <w:rFonts w:ascii="Monotype Corsiva" w:hAnsi="Monotype Corsiva"/>
          <w:sz w:val="28"/>
          <w:szCs w:val="28"/>
        </w:rPr>
        <w:t>17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кинотеатр – 1</w:t>
      </w:r>
    </w:p>
    <w:p w:rsidR="00607A24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игровая комната «Территория твоего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детства»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клубных формирований в клубных учреждениях – </w:t>
      </w:r>
      <w:r w:rsidR="001C4260" w:rsidRPr="009C33F0">
        <w:rPr>
          <w:rFonts w:ascii="Monotype Corsiva" w:hAnsi="Monotype Corsiva"/>
          <w:sz w:val="28"/>
          <w:szCs w:val="28"/>
        </w:rPr>
        <w:t>1</w:t>
      </w:r>
      <w:r w:rsidR="00A5549E">
        <w:rPr>
          <w:rFonts w:ascii="Monotype Corsiva" w:hAnsi="Monotype Corsiva"/>
          <w:sz w:val="28"/>
          <w:szCs w:val="28"/>
        </w:rPr>
        <w:t>48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участников в клубных</w:t>
      </w:r>
    </w:p>
    <w:p w:rsidR="00CD0C62" w:rsidRPr="00A5549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A5549E">
        <w:rPr>
          <w:rFonts w:ascii="Monotype Corsiva" w:hAnsi="Monotype Corsiva"/>
          <w:sz w:val="28"/>
          <w:szCs w:val="28"/>
        </w:rPr>
        <w:t>учреждениях – 1,</w:t>
      </w:r>
      <w:r w:rsidR="00607A24" w:rsidRPr="00A5549E">
        <w:rPr>
          <w:rFonts w:ascii="Monotype Corsiva" w:hAnsi="Monotype Corsiva"/>
          <w:sz w:val="28"/>
          <w:szCs w:val="28"/>
        </w:rPr>
        <w:t>42</w:t>
      </w:r>
      <w:r w:rsidR="00A5549E">
        <w:rPr>
          <w:rFonts w:ascii="Monotype Corsiva" w:hAnsi="Monotype Corsiva"/>
          <w:sz w:val="28"/>
          <w:szCs w:val="28"/>
        </w:rPr>
        <w:t xml:space="preserve">5 </w:t>
      </w:r>
      <w:r w:rsidRPr="00A5549E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ФИЗИЧЕСКАЯ КУЛЬТУРА И СПОРТ</w:t>
      </w:r>
    </w:p>
    <w:p w:rsidR="009C33F0" w:rsidRDefault="006C324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FF00"/>
        </w:rPr>
        <w:drawing>
          <wp:inline distT="0" distB="0" distL="0" distR="0">
            <wp:extent cx="784991" cy="9282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3" cy="94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детско-юношеских спортивных школ – </w:t>
      </w:r>
      <w:r w:rsidR="00BE480E" w:rsidRPr="009C33F0">
        <w:rPr>
          <w:rFonts w:ascii="Monotype Corsiva" w:hAnsi="Monotype Corsiva"/>
          <w:sz w:val="28"/>
          <w:szCs w:val="28"/>
        </w:rPr>
        <w:t>1</w:t>
      </w:r>
    </w:p>
    <w:p w:rsidR="00A74EFA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специализированных</w:t>
      </w:r>
    </w:p>
    <w:p w:rsidR="00CD0C62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детско-юношеских школ олимпийского резерва </w:t>
      </w:r>
      <w:r w:rsidR="00BE480E" w:rsidRPr="009C33F0">
        <w:rPr>
          <w:rFonts w:ascii="Monotype Corsiva" w:hAnsi="Monotype Corsiva"/>
          <w:sz w:val="28"/>
          <w:szCs w:val="28"/>
        </w:rPr>
        <w:t>– 1</w:t>
      </w:r>
      <w:r w:rsidRPr="009C33F0">
        <w:rPr>
          <w:rFonts w:ascii="Monotype Corsiva" w:hAnsi="Monotype Corsiva"/>
          <w:sz w:val="28"/>
          <w:szCs w:val="28"/>
        </w:rPr>
        <w:t xml:space="preserve"> спорти</w:t>
      </w:r>
      <w:r w:rsidR="00CD0C62" w:rsidRPr="009C33F0">
        <w:rPr>
          <w:rFonts w:ascii="Monotype Corsiva" w:hAnsi="Monotype Corsiva"/>
          <w:sz w:val="28"/>
          <w:szCs w:val="28"/>
        </w:rPr>
        <w:t>вны</w:t>
      </w:r>
      <w:r w:rsidRPr="009C33F0">
        <w:rPr>
          <w:rFonts w:ascii="Monotype Corsiva" w:hAnsi="Monotype Corsiva"/>
          <w:sz w:val="28"/>
          <w:szCs w:val="28"/>
        </w:rPr>
        <w:t>х</w:t>
      </w:r>
      <w:r w:rsidR="00CD0C62" w:rsidRPr="009C33F0">
        <w:rPr>
          <w:rFonts w:ascii="Monotype Corsiva" w:hAnsi="Monotype Corsiva"/>
          <w:sz w:val="28"/>
          <w:szCs w:val="28"/>
        </w:rPr>
        <w:t xml:space="preserve"> клуб</w:t>
      </w:r>
      <w:r w:rsidR="00BE480E" w:rsidRPr="009C33F0">
        <w:rPr>
          <w:rFonts w:ascii="Monotype Corsiva" w:hAnsi="Monotype Corsiva"/>
          <w:sz w:val="28"/>
          <w:szCs w:val="28"/>
        </w:rPr>
        <w:t>ов</w:t>
      </w:r>
      <w:r w:rsidR="00CD0C62" w:rsidRPr="009C33F0">
        <w:rPr>
          <w:rFonts w:ascii="Monotype Corsiva" w:hAnsi="Monotype Corsiva"/>
          <w:sz w:val="28"/>
          <w:szCs w:val="28"/>
        </w:rPr>
        <w:t xml:space="preserve">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учащихся – </w:t>
      </w:r>
      <w:r w:rsidR="00C50FA9">
        <w:rPr>
          <w:rFonts w:ascii="Monotype Corsiva" w:hAnsi="Monotype Corsiva"/>
          <w:sz w:val="28"/>
          <w:szCs w:val="28"/>
          <w:lang w:val="en-US"/>
        </w:rPr>
        <w:t>690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человек</w:t>
      </w:r>
    </w:p>
    <w:p w:rsidR="00CD0C62" w:rsidRPr="00733400" w:rsidRDefault="00B90F21" w:rsidP="00B90F21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1968285" cy="2366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2" cy="23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СОЦИАЛЬНАЯ ПОДДЕРЖКА</w:t>
      </w:r>
    </w:p>
    <w:p w:rsidR="009D3545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00B0F0"/>
        </w:rPr>
        <w:drawing>
          <wp:inline distT="0" distB="0" distL="0" distR="0">
            <wp:extent cx="873821" cy="817418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78" cy="84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учреждений социального обслуживания населения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детских домов семейного типа – </w:t>
      </w:r>
      <w:r w:rsidR="00524713" w:rsidRPr="009C33F0">
        <w:rPr>
          <w:rFonts w:ascii="Monotype Corsiva" w:hAnsi="Monotype Corsiva"/>
          <w:sz w:val="28"/>
          <w:szCs w:val="28"/>
        </w:rPr>
        <w:t>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проживающих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4D554A" w:rsidRPr="00C50FA9">
        <w:rPr>
          <w:rFonts w:ascii="Monotype Corsiva" w:hAnsi="Monotype Corsiva"/>
          <w:sz w:val="28"/>
          <w:szCs w:val="28"/>
        </w:rPr>
        <w:t>28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приемных семей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C50FA9" w:rsidRPr="00C50FA9">
        <w:rPr>
          <w:rFonts w:ascii="Monotype Corsiva" w:hAnsi="Monotype Corsiva"/>
          <w:sz w:val="28"/>
          <w:szCs w:val="28"/>
        </w:rPr>
        <w:t>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получателей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адресной социальной помощи за 20</w:t>
      </w:r>
      <w:r w:rsidR="00524713" w:rsidRPr="009C33F0">
        <w:rPr>
          <w:rFonts w:ascii="Monotype Corsiva" w:hAnsi="Monotype Corsiva"/>
          <w:sz w:val="28"/>
          <w:szCs w:val="28"/>
        </w:rPr>
        <w:t>2</w:t>
      </w:r>
      <w:r w:rsidR="00B955C9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sz w:val="28"/>
          <w:szCs w:val="28"/>
        </w:rPr>
        <w:t xml:space="preserve"> год – 1,</w:t>
      </w:r>
      <w:r w:rsidR="00607A24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ОБРАЗОВАНИЕ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7030A0"/>
        </w:rPr>
        <w:drawing>
          <wp:inline distT="0" distB="0" distL="0" distR="0">
            <wp:extent cx="973695" cy="858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0" cy="8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дошкольных учреждений – 2</w:t>
      </w:r>
      <w:r w:rsidR="00C50FA9" w:rsidRPr="00CB262E">
        <w:rPr>
          <w:rFonts w:ascii="Monotype Corsiva" w:hAnsi="Monotype Corsiva"/>
          <w:sz w:val="28"/>
          <w:szCs w:val="28"/>
        </w:rPr>
        <w:t>0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</w:t>
      </w:r>
      <w:r w:rsidR="003C7295">
        <w:rPr>
          <w:rFonts w:ascii="Monotype Corsiva" w:hAnsi="Monotype Corsiva"/>
          <w:sz w:val="28"/>
          <w:szCs w:val="28"/>
        </w:rPr>
        <w:t>воспитанников</w:t>
      </w:r>
      <w:r w:rsidRPr="009C33F0">
        <w:rPr>
          <w:rFonts w:ascii="Monotype Corsiva" w:hAnsi="Monotype Corsiva"/>
          <w:sz w:val="28"/>
          <w:szCs w:val="28"/>
        </w:rPr>
        <w:t xml:space="preserve"> –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1,</w:t>
      </w:r>
      <w:r w:rsidR="00C50FA9" w:rsidRPr="00C50FA9">
        <w:rPr>
          <w:rFonts w:ascii="Monotype Corsiva" w:hAnsi="Monotype Corsiva"/>
          <w:color w:val="auto"/>
          <w:sz w:val="28"/>
          <w:szCs w:val="28"/>
        </w:rPr>
        <w:t>47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28"/>
          <w:szCs w:val="28"/>
        </w:rPr>
      </w:pPr>
      <w:r w:rsidRPr="009C33F0">
        <w:rPr>
          <w:rFonts w:ascii="Monotype Corsiva" w:hAnsi="Monotype Corsiva" w:cs="Calibri"/>
          <w:sz w:val="28"/>
          <w:szCs w:val="28"/>
        </w:rPr>
        <w:t>учрежде</w:t>
      </w:r>
      <w:bookmarkStart w:id="0" w:name="_GoBack"/>
      <w:bookmarkEnd w:id="0"/>
      <w:r w:rsidRPr="009C33F0">
        <w:rPr>
          <w:rFonts w:ascii="Monotype Corsiva" w:hAnsi="Monotype Corsiva" w:cs="Calibri"/>
          <w:sz w:val="28"/>
          <w:szCs w:val="28"/>
        </w:rPr>
        <w:t>ния общего среднего образования – 2</w:t>
      </w:r>
      <w:r w:rsidR="00C50FA9" w:rsidRPr="00C50FA9">
        <w:rPr>
          <w:rFonts w:ascii="Monotype Corsiva" w:hAnsi="Monotype Corsiva" w:cs="Calibri"/>
          <w:sz w:val="28"/>
          <w:szCs w:val="28"/>
        </w:rPr>
        <w:t>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учащихся –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4,</w:t>
      </w:r>
      <w:r w:rsidR="00C50FA9" w:rsidRPr="00CB262E">
        <w:rPr>
          <w:rFonts w:ascii="Monotype Corsiva" w:hAnsi="Monotype Corsiva"/>
          <w:color w:val="auto"/>
          <w:sz w:val="28"/>
          <w:szCs w:val="28"/>
        </w:rPr>
        <w:t>8</w:t>
      </w:r>
      <w:r w:rsidR="00205032">
        <w:rPr>
          <w:rFonts w:ascii="Monotype Corsiva" w:hAnsi="Monotype Corsiva"/>
          <w:color w:val="auto"/>
          <w:sz w:val="28"/>
          <w:szCs w:val="28"/>
        </w:rPr>
        <w:t>5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образования детей и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молодежи – 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обучающихся –</w:t>
      </w:r>
    </w:p>
    <w:p w:rsidR="00CD0C62" w:rsidRPr="009C33F0" w:rsidRDefault="00C50FA9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CB262E">
        <w:rPr>
          <w:rFonts w:ascii="Monotype Corsiva" w:hAnsi="Monotype Corsiva"/>
          <w:color w:val="auto"/>
          <w:sz w:val="28"/>
          <w:szCs w:val="28"/>
        </w:rPr>
        <w:t>3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>,</w:t>
      </w:r>
      <w:r w:rsidRPr="00CB262E">
        <w:rPr>
          <w:rFonts w:ascii="Monotype Corsiva" w:hAnsi="Monotype Corsiva"/>
          <w:color w:val="auto"/>
          <w:sz w:val="28"/>
          <w:szCs w:val="28"/>
        </w:rPr>
        <w:t>55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 образования взрослых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оздоровительные лагеря – </w:t>
      </w:r>
      <w:r w:rsidR="00283C83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социально-педагогический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коррекционно-развивающего</w:t>
      </w:r>
      <w:r w:rsidR="003C72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обучения и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реабилитации – 1</w:t>
      </w:r>
    </w:p>
    <w:p w:rsidR="000B4595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обучающихся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1</w:t>
      </w:r>
      <w:r w:rsidR="00C50FA9">
        <w:rPr>
          <w:rFonts w:ascii="Monotype Corsiva" w:hAnsi="Monotype Corsiva"/>
          <w:sz w:val="28"/>
          <w:szCs w:val="28"/>
          <w:lang w:val="en-US"/>
        </w:rPr>
        <w:t>5</w:t>
      </w:r>
      <w:r w:rsidRPr="009C33F0">
        <w:rPr>
          <w:rFonts w:ascii="Monotype Corsiva" w:hAnsi="Monotype Corsiva"/>
          <w:sz w:val="28"/>
          <w:szCs w:val="28"/>
        </w:rPr>
        <w:t xml:space="preserve">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ТРАНСПОРТ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00B050"/>
        </w:rPr>
        <w:drawing>
          <wp:inline distT="0" distB="0" distL="0" distR="0">
            <wp:extent cx="1252058" cy="112999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3" cy="117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перевезенных пассажиров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городским и пригородным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транспортом за 20</w:t>
      </w:r>
      <w:r w:rsidR="009C65CD" w:rsidRPr="009C33F0">
        <w:rPr>
          <w:rFonts w:ascii="Monotype Corsiva" w:hAnsi="Monotype Corsiva"/>
          <w:sz w:val="28"/>
          <w:szCs w:val="28"/>
        </w:rPr>
        <w:t>2</w:t>
      </w:r>
      <w:r w:rsidR="00B955C9">
        <w:rPr>
          <w:rFonts w:ascii="Monotype Corsiva" w:hAnsi="Monotype Corsiva"/>
          <w:sz w:val="28"/>
          <w:szCs w:val="28"/>
        </w:rPr>
        <w:t>2</w:t>
      </w:r>
      <w:r w:rsidRPr="009C33F0">
        <w:rPr>
          <w:rFonts w:ascii="Monotype Corsiva" w:hAnsi="Monotype Corsiva"/>
          <w:sz w:val="28"/>
          <w:szCs w:val="28"/>
        </w:rPr>
        <w:t xml:space="preserve"> год</w:t>
      </w:r>
      <w:r w:rsidR="000B45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– </w:t>
      </w:r>
      <w:r w:rsidR="009C65CD" w:rsidRPr="009C33F0">
        <w:rPr>
          <w:rFonts w:ascii="Monotype Corsiva" w:hAnsi="Monotype Corsiva"/>
          <w:sz w:val="28"/>
          <w:szCs w:val="28"/>
        </w:rPr>
        <w:t>1 5</w:t>
      </w:r>
      <w:r w:rsidR="00B54C95">
        <w:rPr>
          <w:rFonts w:ascii="Monotype Corsiva" w:hAnsi="Monotype Corsiva"/>
          <w:sz w:val="28"/>
          <w:szCs w:val="28"/>
        </w:rPr>
        <w:t>78</w:t>
      </w:r>
      <w:r w:rsidR="009C65CD" w:rsidRPr="009C33F0">
        <w:rPr>
          <w:rFonts w:ascii="Monotype Corsiva" w:hAnsi="Monotype Corsiva"/>
          <w:sz w:val="28"/>
          <w:szCs w:val="28"/>
        </w:rPr>
        <w:t>,</w:t>
      </w:r>
      <w:r w:rsidR="00B54C95">
        <w:rPr>
          <w:rFonts w:ascii="Monotype Corsiva" w:hAnsi="Monotype Corsiva"/>
          <w:sz w:val="28"/>
          <w:szCs w:val="28"/>
        </w:rPr>
        <w:t>5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F84199" w:rsidRDefault="00CD0C62" w:rsidP="00CA6409">
      <w:pPr>
        <w:pStyle w:val="a3"/>
        <w:ind w:left="-1134" w:firstLine="1134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lastRenderedPageBreak/>
        <w:t>КОНСОЛИДИРОВАННЫЙ БЮДЖЕТ ПРУЖАНСКОГО РАЙОНА</w:t>
      </w:r>
    </w:p>
    <w:p w:rsidR="00CD0C62" w:rsidRPr="00F84199" w:rsidRDefault="00CD0C62" w:rsidP="00CA6409">
      <w:pPr>
        <w:pStyle w:val="a3"/>
        <w:ind w:firstLine="0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t>НА 20</w:t>
      </w:r>
      <w:r w:rsidR="00B61E40" w:rsidRPr="00F84199">
        <w:rPr>
          <w:b/>
          <w:color w:val="00B050"/>
          <w:szCs w:val="30"/>
        </w:rPr>
        <w:t>2</w:t>
      </w:r>
      <w:r w:rsidR="008C02AC">
        <w:rPr>
          <w:b/>
          <w:color w:val="00B050"/>
          <w:szCs w:val="30"/>
        </w:rPr>
        <w:t>3</w:t>
      </w:r>
      <w:r w:rsidRPr="00F84199">
        <w:rPr>
          <w:b/>
          <w:color w:val="00B050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F61476">
        <w:rPr>
          <w:rFonts w:ascii="Times New Roman" w:hAnsi="Times New Roman"/>
          <w:sz w:val="30"/>
          <w:szCs w:val="30"/>
          <w:lang w:eastAsia="ru-RU"/>
        </w:rPr>
        <w:t>108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F61476">
        <w:rPr>
          <w:rFonts w:ascii="Times New Roman" w:hAnsi="Times New Roman"/>
          <w:sz w:val="30"/>
          <w:szCs w:val="30"/>
          <w:lang w:eastAsia="ru-RU"/>
        </w:rPr>
        <w:t>729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F61476">
        <w:rPr>
          <w:rFonts w:ascii="Times New Roman" w:hAnsi="Times New Roman"/>
          <w:sz w:val="30"/>
          <w:szCs w:val="30"/>
          <w:lang w:eastAsia="ru-RU"/>
        </w:rPr>
        <w:t>9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F61476">
        <w:rPr>
          <w:rFonts w:ascii="Times New Roman" w:hAnsi="Times New Roman"/>
          <w:sz w:val="30"/>
          <w:szCs w:val="30"/>
          <w:lang w:eastAsia="ru-RU"/>
        </w:rPr>
        <w:t>108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F61476">
        <w:rPr>
          <w:rFonts w:ascii="Times New Roman" w:hAnsi="Times New Roman"/>
          <w:sz w:val="30"/>
          <w:szCs w:val="30"/>
          <w:lang w:eastAsia="ru-RU"/>
        </w:rPr>
        <w:t>669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F61476">
        <w:rPr>
          <w:rFonts w:ascii="Times New Roman" w:hAnsi="Times New Roman"/>
          <w:sz w:val="30"/>
          <w:szCs w:val="30"/>
          <w:lang w:eastAsia="ru-RU"/>
        </w:rPr>
        <w:t>9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>Установлен профицит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>(превышением доходов над расходами)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</w:t>
      </w:r>
      <w:r w:rsidR="00F61476">
        <w:rPr>
          <w:rFonts w:ascii="Times New Roman" w:hAnsi="Times New Roman"/>
          <w:sz w:val="30"/>
          <w:szCs w:val="20"/>
          <w:lang w:eastAsia="ru-RU"/>
        </w:rPr>
        <w:t>6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E74B94" w:rsidRDefault="00E74B94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  <w:r w:rsidRPr="00DF0906">
        <w:rPr>
          <w:b/>
          <w:szCs w:val="30"/>
        </w:rPr>
        <w:t>ДОХОДЫ</w:t>
      </w: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41040B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 w:rsidR="0041040B">
        <w:rPr>
          <w:rFonts w:ascii="Times New Roman" w:eastAsia="Times New Roman" w:hAnsi="Times New Roman"/>
          <w:sz w:val="30"/>
          <w:szCs w:val="30"/>
          <w:lang w:eastAsia="ru-RU"/>
        </w:rPr>
        <w:t>108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1040B">
        <w:rPr>
          <w:rFonts w:ascii="Times New Roman" w:eastAsia="Times New Roman" w:hAnsi="Times New Roman"/>
          <w:sz w:val="30"/>
          <w:szCs w:val="30"/>
          <w:lang w:eastAsia="ru-RU"/>
        </w:rPr>
        <w:t>729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41040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264D95" w:rsidRPr="00742D93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Безвозмездные поступления от вышестоящих бюджетов составят </w:t>
      </w:r>
      <w:r w:rsidR="00583BB3" w:rsidRPr="00742D93">
        <w:rPr>
          <w:rFonts w:ascii="Times New Roman" w:eastAsia="Times New Roman" w:hAnsi="Times New Roman"/>
          <w:sz w:val="30"/>
          <w:szCs w:val="36"/>
          <w:lang w:eastAsia="ru-RU"/>
        </w:rPr>
        <w:t>43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583BB3" w:rsidRPr="00742D93">
        <w:rPr>
          <w:rFonts w:ascii="Times New Roman" w:eastAsia="Times New Roman" w:hAnsi="Times New Roman"/>
          <w:sz w:val="30"/>
          <w:szCs w:val="36"/>
          <w:lang w:eastAsia="ru-RU"/>
        </w:rPr>
        <w:t>834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583BB3" w:rsidRPr="00742D93">
        <w:rPr>
          <w:rFonts w:ascii="Times New Roman" w:eastAsia="Times New Roman" w:hAnsi="Times New Roman"/>
          <w:sz w:val="30"/>
          <w:szCs w:val="36"/>
          <w:lang w:eastAsia="ru-RU"/>
        </w:rPr>
        <w:t>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или 4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доходов, в том числе дотация из республиканского бюджета составит 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41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198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37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9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доходов), субвенции на финансирование расходов по развитию сельского хозяйства и рыбохозяйственной деятельности 1 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569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(1,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доходов), иные межбюджетные трансферты 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1 067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1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0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доходов). </w:t>
      </w:r>
    </w:p>
    <w:p w:rsidR="00264D95" w:rsidRPr="00CB7790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CB7790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 w:rsidR="00CB262E" w:rsidRPr="00CB7790">
        <w:rPr>
          <w:rFonts w:ascii="Times New Roman" w:hAnsi="Times New Roman"/>
          <w:sz w:val="30"/>
          <w:szCs w:val="30"/>
        </w:rPr>
        <w:t>64 895,2</w:t>
      </w:r>
      <w:r w:rsidRPr="00CB7790">
        <w:rPr>
          <w:rFonts w:ascii="Times New Roman" w:hAnsi="Times New Roman"/>
          <w:sz w:val="30"/>
          <w:szCs w:val="30"/>
        </w:rPr>
        <w:t xml:space="preserve"> тыс. рублей</w:t>
      </w:r>
      <w:r w:rsidR="00271600" w:rsidRPr="00CB7790">
        <w:rPr>
          <w:rFonts w:ascii="Times New Roman" w:hAnsi="Times New Roman"/>
          <w:sz w:val="30"/>
          <w:szCs w:val="30"/>
        </w:rPr>
        <w:t>, что составляет 5</w:t>
      </w:r>
      <w:r w:rsidR="00CB7790" w:rsidRPr="00CB7790">
        <w:rPr>
          <w:rFonts w:ascii="Times New Roman" w:hAnsi="Times New Roman"/>
          <w:sz w:val="30"/>
          <w:szCs w:val="30"/>
        </w:rPr>
        <w:t>9,7</w:t>
      </w:r>
      <w:r w:rsidR="00271600" w:rsidRPr="00CB7790">
        <w:rPr>
          <w:rFonts w:ascii="Times New Roman" w:hAnsi="Times New Roman"/>
          <w:sz w:val="30"/>
          <w:szCs w:val="30"/>
        </w:rPr>
        <w:t xml:space="preserve"> % общего объема доходов, </w:t>
      </w:r>
      <w:r w:rsidRPr="00CB7790">
        <w:rPr>
          <w:rFonts w:ascii="Times New Roman" w:hAnsi="Times New Roman"/>
          <w:sz w:val="30"/>
          <w:szCs w:val="30"/>
        </w:rPr>
        <w:t xml:space="preserve">в т.ч. районный бюджет – </w:t>
      </w:r>
      <w:r w:rsidR="00CB7790" w:rsidRPr="00CB7790">
        <w:rPr>
          <w:rFonts w:ascii="Times New Roman" w:hAnsi="Times New Roman"/>
          <w:sz w:val="30"/>
          <w:szCs w:val="30"/>
        </w:rPr>
        <w:t xml:space="preserve">            63 190,7</w:t>
      </w:r>
      <w:r w:rsidRPr="00CB7790">
        <w:rPr>
          <w:rFonts w:ascii="Times New Roman" w:hAnsi="Times New Roman"/>
          <w:sz w:val="30"/>
          <w:szCs w:val="30"/>
        </w:rPr>
        <w:t xml:space="preserve"> тыс. рублей, сельские бюджеты – 1</w:t>
      </w:r>
      <w:r w:rsidR="00CB7790" w:rsidRPr="00CB7790">
        <w:rPr>
          <w:rFonts w:ascii="Times New Roman" w:hAnsi="Times New Roman"/>
          <w:sz w:val="30"/>
          <w:szCs w:val="30"/>
        </w:rPr>
        <w:t> 704,5</w:t>
      </w:r>
      <w:r w:rsidRPr="00CB7790">
        <w:rPr>
          <w:rFonts w:ascii="Times New Roman" w:hAnsi="Times New Roman"/>
          <w:sz w:val="30"/>
          <w:szCs w:val="30"/>
        </w:rPr>
        <w:t xml:space="preserve"> тыс. рублей.</w:t>
      </w:r>
    </w:p>
    <w:p w:rsidR="00264D95" w:rsidRPr="00583BB3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CD0C62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района 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 w:rsidRPr="00270E8B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 w:rsidRPr="00270E8B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270E8B" w:rsidRPr="00270E8B">
        <w:rPr>
          <w:rFonts w:ascii="Times New Roman" w:hAnsi="Times New Roman"/>
          <w:b/>
          <w:bCs/>
          <w:sz w:val="30"/>
          <w:szCs w:val="30"/>
          <w:lang w:eastAsia="ru-RU"/>
        </w:rPr>
        <w:t>3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 w:rsidRPr="00270E8B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264D95" w:rsidRDefault="00264D95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778A6651" wp14:editId="13843108">
            <wp:extent cx="6124175" cy="2644140"/>
            <wp:effectExtent l="0" t="0" r="10541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64D95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264D95" w:rsidRDefault="00264D95" w:rsidP="00264D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Основными источниками собственных доходов бюджета являются: подоходный налог с физических лиц – 2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9 657,9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(4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,7% собственных доходов), налог на добавленную стоимость – 1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2 568,2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19,4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8 648,9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(13,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6449C7" w:rsidRPr="003953E7">
        <w:rPr>
          <w:rFonts w:ascii="Times New Roman" w:eastAsia="Times New Roman" w:hAnsi="Times New Roman"/>
          <w:sz w:val="30"/>
          <w:szCs w:val="30"/>
          <w:lang w:eastAsia="ru-RU"/>
        </w:rPr>
        <w:t>налог на прибыль – 3 585,5 тыс. рублей (5,5%),</w:t>
      </w:r>
      <w:r w:rsidR="006449C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налог на недвижимость – 3</w:t>
      </w:r>
      <w:r w:rsidR="003953E7" w:rsidRPr="003953E7">
        <w:rPr>
          <w:rFonts w:ascii="Times New Roman" w:eastAsia="Times New Roman" w:hAnsi="Times New Roman"/>
          <w:sz w:val="30"/>
          <w:szCs w:val="30"/>
          <w:lang w:eastAsia="ru-RU"/>
        </w:rPr>
        <w:t> 253,0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3953E7" w:rsidRPr="003953E7">
        <w:rPr>
          <w:rFonts w:ascii="Times New Roman" w:eastAsia="Times New Roman" w:hAnsi="Times New Roman"/>
          <w:sz w:val="30"/>
          <w:szCs w:val="30"/>
          <w:lang w:eastAsia="ru-RU"/>
        </w:rPr>
        <w:t>5,0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компенсация расходов государства – 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3 184,8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(4,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земельный налог </w:t>
      </w:r>
      <w:bookmarkStart w:id="1" w:name="_Hlk65674077"/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923,9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(1,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bookmarkEnd w:id="1"/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доходы от реализации государственного имущества – 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725,6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(1,</w:t>
      </w:r>
      <w:r w:rsidR="00AB4ACC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264D95" w:rsidRDefault="00264D95" w:rsidP="00264D9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757A3" w:rsidRDefault="00264D95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1747E4C3" wp14:editId="3C1FD931">
            <wp:extent cx="6668770" cy="53625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AAB5275-A5F9-485A-BBD0-C385425291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25721" w:rsidRDefault="00725721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4319C2" w:rsidRDefault="005447F9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1905</wp:posOffset>
            </wp:positionV>
            <wp:extent cx="2673985" cy="9150350"/>
            <wp:effectExtent l="0" t="0" r="145415" b="12700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C2">
        <w:rPr>
          <w:rFonts w:ascii="Times New Roman" w:hAnsi="Times New Roman"/>
          <w:b/>
          <w:sz w:val="30"/>
          <w:szCs w:val="30"/>
        </w:rPr>
        <w:t>РАСХОДЫ</w:t>
      </w:r>
    </w:p>
    <w:p w:rsidR="004319C2" w:rsidRDefault="00841E1E" w:rsidP="00841E1E">
      <w:pPr>
        <w:spacing w:after="0" w:line="240" w:lineRule="auto"/>
        <w:ind w:right="-8" w:firstLine="738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рас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ходам в сумме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108 669,9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319C2"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4319C2">
        <w:rPr>
          <w:rFonts w:ascii="Times New Roman" w:hAnsi="Times New Roman"/>
          <w:sz w:val="30"/>
          <w:szCs w:val="30"/>
        </w:rPr>
        <w:t>района</w:t>
      </w:r>
      <w:r w:rsidR="004319C2"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4319C2"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</w:t>
      </w:r>
      <w:r w:rsidR="007B294F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A8304B" w:rsidRDefault="00A8304B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Реализация государственных программ социально-экономической направленности предусматривается практически во всех сферах (общегосударственная деятельность, национальная экономика, охрана окружающей среды, жилищно-коммунальные услуги и жилищное строительство, здравоохранение, физическая культура и спорт, культура, образование и социальная политика</w:t>
      </w:r>
      <w:r w:rsidR="00725721">
        <w:rPr>
          <w:rFonts w:ascii="Times New Roman" w:hAnsi="Times New Roman"/>
          <w:sz w:val="30"/>
          <w:szCs w:val="30"/>
        </w:rPr>
        <w:t>).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B17A0A"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607A24" w:rsidRPr="00FF5A61" w:rsidRDefault="00607A24" w:rsidP="00D03F8F">
      <w:pPr>
        <w:spacing w:after="0" w:line="240" w:lineRule="auto"/>
        <w:ind w:left="-34" w:right="-34" w:firstLine="34"/>
        <w:jc w:val="both"/>
        <w:rPr>
          <w:rFonts w:ascii="Times New Roman" w:hAnsi="Times New Roman"/>
          <w:sz w:val="30"/>
          <w:szCs w:val="30"/>
        </w:rPr>
      </w:pPr>
      <w:r w:rsidRPr="004E338E">
        <w:rPr>
          <w:rFonts w:ascii="Times New Roman" w:hAnsi="Times New Roman"/>
          <w:noProof/>
          <w:color w:val="FFFF00"/>
          <w:sz w:val="30"/>
          <w:szCs w:val="30"/>
        </w:rPr>
        <w:lastRenderedPageBreak/>
        <w:drawing>
          <wp:inline distT="0" distB="0" distL="0" distR="0">
            <wp:extent cx="6116490" cy="9254490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lastRenderedPageBreak/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</w:t>
      </w:r>
      <w:r w:rsidR="00196A2B">
        <w:rPr>
          <w:rFonts w:ascii="Times New Roman" w:hAnsi="Times New Roman"/>
          <w:sz w:val="30"/>
          <w:szCs w:val="30"/>
        </w:rPr>
        <w:t>, реализуем</w:t>
      </w:r>
      <w:r w:rsidR="00060057">
        <w:rPr>
          <w:rFonts w:ascii="Times New Roman" w:hAnsi="Times New Roman"/>
          <w:sz w:val="30"/>
          <w:szCs w:val="30"/>
        </w:rPr>
        <w:t>ые</w:t>
      </w:r>
      <w:r w:rsidR="00196A2B">
        <w:rPr>
          <w:rFonts w:ascii="Times New Roman" w:hAnsi="Times New Roman"/>
          <w:sz w:val="30"/>
          <w:szCs w:val="30"/>
        </w:rPr>
        <w:t xml:space="preserve"> </w:t>
      </w:r>
      <w:r w:rsidR="00060057">
        <w:rPr>
          <w:rFonts w:ascii="Times New Roman" w:hAnsi="Times New Roman"/>
          <w:sz w:val="30"/>
          <w:szCs w:val="30"/>
        </w:rPr>
        <w:t>населению твердые виды топлива</w:t>
      </w:r>
      <w:r w:rsidRPr="00D067DB">
        <w:rPr>
          <w:rFonts w:ascii="Times New Roman" w:hAnsi="Times New Roman"/>
          <w:sz w:val="30"/>
          <w:szCs w:val="30"/>
        </w:rPr>
        <w:t xml:space="preserve">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сеть.</w:t>
      </w:r>
    </w:p>
    <w:p w:rsidR="00CD0C62" w:rsidRDefault="00AF1700" w:rsidP="00AF170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drawing>
          <wp:inline distT="0" distB="0" distL="0" distR="0" wp14:anchorId="63C2281B" wp14:editId="2A898B52">
            <wp:extent cx="5970270" cy="4579684"/>
            <wp:effectExtent l="76200" t="57150" r="49530" b="10668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  <w:r w:rsidR="00CD0C62"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="00CD0C62"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="00CD0C62"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="00CD0C62"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621F6E">
        <w:rPr>
          <w:rFonts w:ascii="Times New Roman" w:hAnsi="Times New Roman"/>
          <w:sz w:val="30"/>
          <w:szCs w:val="30"/>
        </w:rPr>
        <w:t>3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357815">
        <w:rPr>
          <w:rFonts w:ascii="Times New Roman" w:hAnsi="Times New Roman"/>
          <w:sz w:val="30"/>
          <w:szCs w:val="30"/>
        </w:rPr>
        <w:t>83</w:t>
      </w:r>
      <w:r w:rsidR="00E03740">
        <w:rPr>
          <w:rFonts w:ascii="Times New Roman" w:hAnsi="Times New Roman"/>
          <w:sz w:val="30"/>
          <w:szCs w:val="30"/>
        </w:rPr>
        <w:t xml:space="preserve"> </w:t>
      </w:r>
      <w:r w:rsidR="00357815">
        <w:rPr>
          <w:rFonts w:ascii="Times New Roman" w:hAnsi="Times New Roman"/>
          <w:sz w:val="30"/>
          <w:szCs w:val="30"/>
        </w:rPr>
        <w:t>151</w:t>
      </w:r>
      <w:r w:rsidR="001E2D16">
        <w:rPr>
          <w:rFonts w:ascii="Times New Roman" w:hAnsi="Times New Roman"/>
          <w:sz w:val="30"/>
          <w:szCs w:val="30"/>
        </w:rPr>
        <w:t>,</w:t>
      </w:r>
      <w:r w:rsidR="00357815">
        <w:rPr>
          <w:rFonts w:ascii="Times New Roman" w:hAnsi="Times New Roman"/>
          <w:sz w:val="30"/>
          <w:szCs w:val="30"/>
        </w:rPr>
        <w:t>0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 или </w:t>
      </w:r>
      <w:r w:rsidR="00357815">
        <w:rPr>
          <w:rFonts w:ascii="Times New Roman" w:hAnsi="Times New Roman"/>
          <w:sz w:val="30"/>
          <w:szCs w:val="30"/>
        </w:rPr>
        <w:t>76</w:t>
      </w:r>
      <w:r w:rsidR="00CD0C62" w:rsidRPr="00033A0E">
        <w:rPr>
          <w:rFonts w:ascii="Times New Roman" w:hAnsi="Times New Roman"/>
          <w:sz w:val="30"/>
          <w:szCs w:val="30"/>
        </w:rPr>
        <w:t>,</w:t>
      </w:r>
      <w:r w:rsidR="00357815">
        <w:rPr>
          <w:rFonts w:ascii="Times New Roman" w:hAnsi="Times New Roman"/>
          <w:sz w:val="30"/>
          <w:szCs w:val="30"/>
        </w:rPr>
        <w:t>5</w:t>
      </w:r>
      <w:r w:rsidR="00CD0C62"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D483F">
        <w:rPr>
          <w:rFonts w:ascii="Times New Roman" w:hAnsi="Times New Roman"/>
          <w:sz w:val="30"/>
          <w:szCs w:val="30"/>
        </w:rPr>
        <w:t>На финансирование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FD483F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 </w:t>
      </w:r>
      <w:r w:rsidR="00FD483F">
        <w:rPr>
          <w:rFonts w:ascii="Times New Roman" w:hAnsi="Times New Roman"/>
          <w:sz w:val="30"/>
          <w:szCs w:val="30"/>
        </w:rPr>
        <w:t>823</w:t>
      </w:r>
      <w:r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0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>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в 20</w:t>
      </w:r>
      <w:r w:rsidR="00437582">
        <w:rPr>
          <w:rFonts w:ascii="Times New Roman" w:hAnsi="Times New Roman"/>
          <w:sz w:val="30"/>
          <w:szCs w:val="30"/>
        </w:rPr>
        <w:t>2</w:t>
      </w:r>
      <w:r w:rsidR="00FD483F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году предусмотрены в сумме </w:t>
      </w:r>
      <w:r w:rsidR="00FD483F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</w:t>
      </w:r>
      <w:r w:rsidR="00543753">
        <w:rPr>
          <w:rFonts w:ascii="Times New Roman" w:hAnsi="Times New Roman"/>
          <w:sz w:val="30"/>
          <w:szCs w:val="30"/>
        </w:rPr>
        <w:t xml:space="preserve"> </w:t>
      </w:r>
      <w:r w:rsidR="00543753"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0</w:t>
      </w:r>
      <w:r w:rsidR="00543753"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01</w:t>
      </w:r>
      <w:r w:rsidR="00543753" w:rsidRPr="006C5112">
        <w:rPr>
          <w:rFonts w:ascii="Times New Roman" w:hAnsi="Times New Roman"/>
          <w:sz w:val="30"/>
          <w:szCs w:val="30"/>
        </w:rPr>
        <w:t>%</w:t>
      </w:r>
      <w:r w:rsidR="0054375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>
        <w:rPr>
          <w:rFonts w:ascii="Times New Roman" w:hAnsi="Times New Roman"/>
          <w:sz w:val="30"/>
          <w:szCs w:val="30"/>
        </w:rPr>
        <w:t>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FD483F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 </w:t>
      </w:r>
      <w:r w:rsidR="00FD483F">
        <w:rPr>
          <w:rFonts w:ascii="Times New Roman" w:hAnsi="Times New Roman"/>
          <w:sz w:val="30"/>
          <w:szCs w:val="30"/>
        </w:rPr>
        <w:t>353</w:t>
      </w:r>
      <w:r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 или </w:t>
      </w:r>
      <w:r w:rsidR="00543753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</w:t>
      </w:r>
      <w:r w:rsidR="00543753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 xml:space="preserve"> другая деятельность в области </w:t>
      </w:r>
      <w:r w:rsidR="00543753">
        <w:rPr>
          <w:rFonts w:ascii="Times New Roman" w:hAnsi="Times New Roman"/>
          <w:sz w:val="30"/>
          <w:szCs w:val="30"/>
        </w:rPr>
        <w:t xml:space="preserve">национальной </w:t>
      </w:r>
      <w:r w:rsidR="008C1339">
        <w:rPr>
          <w:rFonts w:ascii="Times New Roman" w:hAnsi="Times New Roman"/>
          <w:sz w:val="30"/>
          <w:szCs w:val="30"/>
        </w:rPr>
        <w:t>экономики.</w:t>
      </w:r>
    </w:p>
    <w:p w:rsidR="00CD0C62" w:rsidRPr="00293CE1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FD483F">
        <w:rPr>
          <w:rFonts w:ascii="Times New Roman" w:hAnsi="Times New Roman"/>
          <w:sz w:val="30"/>
          <w:szCs w:val="30"/>
        </w:rPr>
        <w:t>13</w:t>
      </w:r>
      <w:r w:rsidR="00C775A0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2</w:t>
      </w:r>
      <w:r w:rsidR="00C775A0">
        <w:rPr>
          <w:rFonts w:ascii="Times New Roman" w:hAnsi="Times New Roman"/>
          <w:sz w:val="30"/>
          <w:szCs w:val="30"/>
        </w:rPr>
        <w:t xml:space="preserve"> тыс. рублей </w:t>
      </w:r>
      <w:r w:rsidR="000A6343" w:rsidRPr="00033A0E">
        <w:rPr>
          <w:rFonts w:ascii="Times New Roman" w:hAnsi="Times New Roman"/>
          <w:sz w:val="30"/>
          <w:szCs w:val="30"/>
        </w:rPr>
        <w:t xml:space="preserve">или </w:t>
      </w:r>
      <w:r w:rsidR="000A6343">
        <w:rPr>
          <w:rFonts w:ascii="Times New Roman" w:hAnsi="Times New Roman"/>
          <w:sz w:val="30"/>
          <w:szCs w:val="30"/>
        </w:rPr>
        <w:t>0</w:t>
      </w:r>
      <w:r w:rsidR="000A6343" w:rsidRPr="00033A0E"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0</w:t>
      </w:r>
      <w:r w:rsidR="000A6343">
        <w:rPr>
          <w:rFonts w:ascii="Times New Roman" w:hAnsi="Times New Roman"/>
          <w:sz w:val="30"/>
          <w:szCs w:val="30"/>
        </w:rPr>
        <w:t>1</w:t>
      </w:r>
      <w:r w:rsidR="000A6343" w:rsidRPr="006C5112">
        <w:rPr>
          <w:rFonts w:ascii="Times New Roman" w:hAnsi="Times New Roman"/>
          <w:sz w:val="30"/>
          <w:szCs w:val="30"/>
        </w:rPr>
        <w:t>%</w:t>
      </w:r>
      <w:r w:rsidR="000A634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</w:rPr>
        <w:t xml:space="preserve">осуществляются финансирование мероприятий по рациональному использованию природных ресурсов и охране окружающей </w:t>
      </w:r>
      <w:r w:rsidRPr="00293CE1">
        <w:rPr>
          <w:rFonts w:ascii="Times New Roman" w:hAnsi="Times New Roman"/>
          <w:sz w:val="30"/>
          <w:szCs w:val="30"/>
        </w:rPr>
        <w:t>среды</w:t>
      </w:r>
      <w:r w:rsidR="00293CE1" w:rsidRPr="00293CE1">
        <w:rPr>
          <w:rFonts w:ascii="Times New Roman" w:hAnsi="Times New Roman"/>
          <w:sz w:val="30"/>
          <w:szCs w:val="30"/>
        </w:rPr>
        <w:t>, озеленени</w:t>
      </w:r>
      <w:r w:rsidR="00293CE1">
        <w:rPr>
          <w:rFonts w:ascii="Times New Roman" w:hAnsi="Times New Roman"/>
          <w:sz w:val="30"/>
          <w:szCs w:val="30"/>
        </w:rPr>
        <w:t>е</w:t>
      </w:r>
      <w:r w:rsidR="00293CE1" w:rsidRPr="00293CE1">
        <w:rPr>
          <w:rFonts w:ascii="Times New Roman" w:hAnsi="Times New Roman"/>
          <w:sz w:val="30"/>
          <w:szCs w:val="30"/>
        </w:rPr>
        <w:t>, воспроизводств</w:t>
      </w:r>
      <w:r w:rsidR="00293CE1">
        <w:rPr>
          <w:rFonts w:ascii="Times New Roman" w:hAnsi="Times New Roman"/>
          <w:sz w:val="30"/>
          <w:szCs w:val="30"/>
        </w:rPr>
        <w:t>о</w:t>
      </w:r>
      <w:r w:rsidR="00293CE1" w:rsidRPr="00293CE1">
        <w:rPr>
          <w:rFonts w:ascii="Times New Roman" w:hAnsi="Times New Roman"/>
          <w:sz w:val="30"/>
          <w:szCs w:val="30"/>
        </w:rPr>
        <w:t xml:space="preserve"> объектов растительного мира, проведение мероприятий, направленных на охрану и защиту объектов растительного мира</w:t>
      </w:r>
      <w:r w:rsidR="00CE6AD5">
        <w:rPr>
          <w:rFonts w:ascii="Times New Roman" w:hAnsi="Times New Roman"/>
          <w:sz w:val="30"/>
          <w:szCs w:val="30"/>
        </w:rPr>
        <w:t xml:space="preserve"> и другой деятельности в области охраны окружающей среды.</w:t>
      </w:r>
    </w:p>
    <w:p w:rsidR="00CD0C62" w:rsidRPr="00CB262E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B612FF">
        <w:rPr>
          <w:rFonts w:ascii="Times New Roman" w:hAnsi="Times New Roman"/>
          <w:sz w:val="30"/>
          <w:szCs w:val="30"/>
        </w:rPr>
        <w:t>10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AD1B82">
        <w:rPr>
          <w:rFonts w:ascii="Times New Roman" w:hAnsi="Times New Roman"/>
          <w:sz w:val="30"/>
          <w:szCs w:val="30"/>
        </w:rPr>
        <w:t>319</w:t>
      </w:r>
      <w:r w:rsidRPr="00D067DB">
        <w:rPr>
          <w:rFonts w:ascii="Times New Roman" w:hAnsi="Times New Roman"/>
          <w:sz w:val="30"/>
          <w:szCs w:val="30"/>
        </w:rPr>
        <w:t>,</w:t>
      </w:r>
      <w:r w:rsidR="00AD1B82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8C1339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AD1B82">
        <w:rPr>
          <w:rFonts w:ascii="Times New Roman" w:hAnsi="Times New Roman"/>
          <w:sz w:val="30"/>
          <w:szCs w:val="30"/>
        </w:rPr>
        <w:t>5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населению.</w:t>
      </w:r>
    </w:p>
    <w:p w:rsidR="00AD1B82" w:rsidRPr="00AD1B82" w:rsidRDefault="00AD1B82" w:rsidP="00AD1B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D1B82">
        <w:rPr>
          <w:rFonts w:ascii="Times New Roman" w:hAnsi="Times New Roman"/>
          <w:sz w:val="30"/>
          <w:szCs w:val="30"/>
        </w:rPr>
        <w:t>Установлен минимальный норматив бюджетной обеспеченности расходов на проведение капитального ремонта, реконструкцию, модернизации объектов жилищно-коммунального хозяйства</w:t>
      </w:r>
      <w:bookmarkStart w:id="2" w:name="_Hlk124239714"/>
      <w:r w:rsidRPr="00AD1B82">
        <w:rPr>
          <w:rFonts w:ascii="Times New Roman" w:hAnsi="Times New Roman"/>
          <w:sz w:val="30"/>
          <w:szCs w:val="30"/>
        </w:rPr>
        <w:t xml:space="preserve">, включая перевод на местные виды топлива, </w:t>
      </w:r>
      <w:bookmarkEnd w:id="2"/>
      <w:r w:rsidRPr="00AD1B82">
        <w:rPr>
          <w:rFonts w:ascii="Times New Roman" w:hAnsi="Times New Roman"/>
          <w:sz w:val="30"/>
          <w:szCs w:val="30"/>
        </w:rPr>
        <w:t>в сумме 900,0</w:t>
      </w:r>
      <w:r>
        <w:rPr>
          <w:rFonts w:ascii="Times New Roman" w:hAnsi="Times New Roman"/>
          <w:sz w:val="30"/>
          <w:szCs w:val="30"/>
        </w:rPr>
        <w:t xml:space="preserve"> тыс. рубля.</w:t>
      </w:r>
    </w:p>
    <w:p w:rsidR="005242F6" w:rsidRPr="005242F6" w:rsidRDefault="005242F6" w:rsidP="00DA0A6E">
      <w:pPr>
        <w:spacing w:after="0" w:line="240" w:lineRule="auto"/>
        <w:ind w:right="-6" w:firstLine="567"/>
        <w:jc w:val="both"/>
        <w:rPr>
          <w:rFonts w:ascii="Times New Roman" w:hAnsi="Times New Roman"/>
          <w:spacing w:val="-8"/>
          <w:sz w:val="30"/>
          <w:szCs w:val="30"/>
        </w:rPr>
      </w:pPr>
      <w:r w:rsidRPr="005242F6">
        <w:rPr>
          <w:rFonts w:ascii="Times New Roman" w:hAnsi="Times New Roman"/>
          <w:sz w:val="30"/>
          <w:szCs w:val="30"/>
        </w:rPr>
        <w:t>При формировании расходной части бюджета на 202</w:t>
      </w:r>
      <w:r w:rsidR="000651DF" w:rsidRPr="00CC4837">
        <w:rPr>
          <w:rFonts w:ascii="Times New Roman" w:hAnsi="Times New Roman"/>
          <w:sz w:val="30"/>
          <w:szCs w:val="30"/>
        </w:rPr>
        <w:t>3</w:t>
      </w:r>
      <w:r w:rsidRPr="005242F6">
        <w:rPr>
          <w:rFonts w:ascii="Times New Roman" w:hAnsi="Times New Roman"/>
          <w:sz w:val="30"/>
          <w:szCs w:val="30"/>
        </w:rPr>
        <w:t xml:space="preserve"> год сохранена его социальная направленность, необходимость обеспечения ассигнованиями </w:t>
      </w:r>
      <w:r w:rsidRPr="006E35DD">
        <w:rPr>
          <w:rFonts w:ascii="Times New Roman" w:hAnsi="Times New Roman"/>
          <w:b/>
          <w:sz w:val="30"/>
          <w:szCs w:val="30"/>
        </w:rPr>
        <w:t>первоочередных бюджетных обязательств</w:t>
      </w:r>
      <w:r w:rsidRPr="005242F6">
        <w:rPr>
          <w:rFonts w:ascii="Times New Roman" w:hAnsi="Times New Roman"/>
          <w:sz w:val="30"/>
          <w:szCs w:val="30"/>
        </w:rPr>
        <w:t xml:space="preserve"> (заработная плата и взносы (отчисления) на социальное страхование работникам бюджетной сферы, </w:t>
      </w:r>
      <w:r w:rsidRPr="005242F6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242F6">
        <w:rPr>
          <w:rFonts w:ascii="Times New Roman" w:hAnsi="Times New Roman"/>
          <w:sz w:val="30"/>
          <w:szCs w:val="30"/>
        </w:rPr>
        <w:t xml:space="preserve"> услуг</w:t>
      </w:r>
      <w:r w:rsidRPr="005242F6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242F6">
        <w:rPr>
          <w:rFonts w:ascii="Times New Roman" w:hAnsi="Times New Roman"/>
          <w:sz w:val="30"/>
          <w:szCs w:val="30"/>
        </w:rPr>
        <w:t xml:space="preserve"> </w:t>
      </w:r>
      <w:r w:rsidRPr="005242F6">
        <w:rPr>
          <w:rFonts w:ascii="Times New Roman" w:hAnsi="Times New Roman"/>
          <w:spacing w:val="-8"/>
          <w:sz w:val="30"/>
          <w:szCs w:val="30"/>
        </w:rPr>
        <w:t>назначения</w:t>
      </w:r>
      <w:r>
        <w:rPr>
          <w:rFonts w:ascii="Times New Roman" w:hAnsi="Times New Roman"/>
          <w:spacing w:val="-8"/>
          <w:sz w:val="30"/>
          <w:szCs w:val="30"/>
        </w:rPr>
        <w:t>, субсидии</w:t>
      </w:r>
      <w:r w:rsidR="00154B69">
        <w:rPr>
          <w:rFonts w:ascii="Times New Roman" w:hAnsi="Times New Roman"/>
          <w:spacing w:val="-8"/>
          <w:sz w:val="30"/>
          <w:szCs w:val="30"/>
        </w:rPr>
        <w:t xml:space="preserve"> транспорта, топлива и энергетики</w:t>
      </w:r>
      <w:r w:rsidR="006F786F">
        <w:rPr>
          <w:rFonts w:ascii="Times New Roman" w:hAnsi="Times New Roman"/>
          <w:spacing w:val="-8"/>
          <w:sz w:val="30"/>
          <w:szCs w:val="30"/>
        </w:rPr>
        <w:t>, жилищно-коммунальных услуг</w:t>
      </w:r>
      <w:r w:rsidRPr="005242F6">
        <w:rPr>
          <w:rFonts w:ascii="Times New Roman" w:hAnsi="Times New Roman"/>
          <w:spacing w:val="-8"/>
          <w:sz w:val="30"/>
          <w:szCs w:val="30"/>
        </w:rPr>
        <w:t>).</w:t>
      </w:r>
    </w:p>
    <w:p w:rsidR="006A5991" w:rsidRDefault="00DA0A6E" w:rsidP="00DA0A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</w:rPr>
        <w:sectPr w:rsidR="006A5991" w:rsidSect="0000185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A0A6E">
        <w:rPr>
          <w:rFonts w:ascii="Times New Roman" w:hAnsi="Times New Roman"/>
          <w:spacing w:val="-2"/>
          <w:sz w:val="30"/>
          <w:szCs w:val="30"/>
        </w:rPr>
        <w:t>Фонд оплаты труда в бюджетной сфере</w:t>
      </w:r>
      <w:r w:rsidRPr="00DA0A6E">
        <w:rPr>
          <w:rFonts w:ascii="Times New Roman" w:hAnsi="Times New Roman"/>
          <w:sz w:val="30"/>
          <w:szCs w:val="30"/>
        </w:rPr>
        <w:t xml:space="preserve"> предусмотрен с учетом расходов на</w:t>
      </w:r>
      <w:r w:rsidRPr="00DA0A6E">
        <w:rPr>
          <w:rFonts w:ascii="Times New Roman" w:hAnsi="Times New Roman"/>
          <w:spacing w:val="-2"/>
          <w:sz w:val="30"/>
          <w:szCs w:val="30"/>
        </w:rPr>
        <w:t xml:space="preserve"> стимулирующие выплаты отдельным категориям работников в целях необходимости выполнения задачи по повышению заработной платы, установленной Программой социально-экономического развития Республики Беларусь на 2021–2025 годы.</w:t>
      </w:r>
    </w:p>
    <w:p w:rsidR="006E35DD" w:rsidRPr="006E35DD" w:rsidRDefault="006E35DD" w:rsidP="006E35DD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2"/>
          <w:sz w:val="30"/>
          <w:szCs w:val="30"/>
        </w:rPr>
      </w:pPr>
      <w:r w:rsidRPr="006E35DD">
        <w:rPr>
          <w:rFonts w:ascii="Times New Roman" w:hAnsi="Times New Roman"/>
          <w:b/>
          <w:spacing w:val="-2"/>
          <w:sz w:val="30"/>
          <w:szCs w:val="30"/>
        </w:rPr>
        <w:lastRenderedPageBreak/>
        <w:t xml:space="preserve">Первоочередные расходы консолидированного бюджета </w:t>
      </w:r>
      <w:r>
        <w:rPr>
          <w:rFonts w:ascii="Times New Roman" w:hAnsi="Times New Roman"/>
          <w:b/>
          <w:spacing w:val="-2"/>
          <w:sz w:val="30"/>
          <w:szCs w:val="30"/>
        </w:rPr>
        <w:t>в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202</w:t>
      </w:r>
      <w:r w:rsidR="00CC4837" w:rsidRPr="00CC4837">
        <w:rPr>
          <w:rFonts w:ascii="Times New Roman" w:hAnsi="Times New Roman"/>
          <w:b/>
          <w:spacing w:val="-2"/>
          <w:sz w:val="30"/>
          <w:szCs w:val="30"/>
        </w:rPr>
        <w:t>3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год</w:t>
      </w:r>
      <w:r>
        <w:rPr>
          <w:rFonts w:ascii="Times New Roman" w:hAnsi="Times New Roman"/>
          <w:b/>
          <w:spacing w:val="-2"/>
          <w:sz w:val="30"/>
          <w:szCs w:val="30"/>
        </w:rPr>
        <w:t>у</w:t>
      </w:r>
    </w:p>
    <w:p w:rsidR="004F2977" w:rsidRDefault="004F2977" w:rsidP="005242F6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931729" w:rsidRDefault="00CA1484" w:rsidP="00A4141C">
      <w:pPr>
        <w:spacing w:after="0" w:line="240" w:lineRule="auto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drawing>
          <wp:inline distT="0" distB="0" distL="0" distR="0">
            <wp:extent cx="9097896" cy="4686935"/>
            <wp:effectExtent l="0" t="0" r="46355" b="1841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374B98" w:rsidRDefault="00374B98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6A5991" w:rsidRDefault="006E35DD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  <w:sectPr w:rsidR="006A5991" w:rsidSect="00001853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6E35DD">
        <w:rPr>
          <w:rFonts w:ascii="Times New Roman" w:hAnsi="Times New Roman"/>
          <w:sz w:val="30"/>
          <w:szCs w:val="30"/>
        </w:rPr>
        <w:t xml:space="preserve">Первоочередные расходы предусмотрены в сумме </w:t>
      </w:r>
      <w:r w:rsidR="00CC4837" w:rsidRPr="00CC4837">
        <w:rPr>
          <w:rFonts w:ascii="Times New Roman" w:hAnsi="Times New Roman"/>
          <w:sz w:val="30"/>
          <w:szCs w:val="30"/>
        </w:rPr>
        <w:t>95</w:t>
      </w:r>
      <w:r w:rsidR="00266893">
        <w:rPr>
          <w:rFonts w:ascii="Times New Roman" w:hAnsi="Times New Roman"/>
          <w:sz w:val="30"/>
          <w:szCs w:val="30"/>
        </w:rPr>
        <w:t> </w:t>
      </w:r>
      <w:r w:rsidR="00CC4837" w:rsidRPr="00CC4837">
        <w:rPr>
          <w:rFonts w:ascii="Times New Roman" w:hAnsi="Times New Roman"/>
          <w:sz w:val="30"/>
          <w:szCs w:val="30"/>
        </w:rPr>
        <w:t>956</w:t>
      </w:r>
      <w:r w:rsidR="00266893">
        <w:rPr>
          <w:rFonts w:ascii="Times New Roman" w:hAnsi="Times New Roman"/>
          <w:sz w:val="30"/>
          <w:szCs w:val="30"/>
        </w:rPr>
        <w:t>,</w:t>
      </w:r>
      <w:r w:rsidR="00CC4837" w:rsidRPr="00CC4837">
        <w:rPr>
          <w:rFonts w:ascii="Times New Roman" w:hAnsi="Times New Roman"/>
          <w:sz w:val="30"/>
          <w:szCs w:val="30"/>
        </w:rPr>
        <w:t>7</w:t>
      </w:r>
      <w:r w:rsidR="00266893">
        <w:rPr>
          <w:rFonts w:ascii="Times New Roman" w:hAnsi="Times New Roman"/>
          <w:sz w:val="30"/>
          <w:szCs w:val="30"/>
        </w:rPr>
        <w:t xml:space="preserve"> тыс.</w:t>
      </w:r>
      <w:r w:rsidRPr="006E35DD">
        <w:rPr>
          <w:rFonts w:ascii="Times New Roman" w:hAnsi="Times New Roman"/>
          <w:sz w:val="30"/>
          <w:szCs w:val="30"/>
        </w:rPr>
        <w:t xml:space="preserve"> рубл</w:t>
      </w:r>
      <w:r w:rsidR="00266893">
        <w:rPr>
          <w:rFonts w:ascii="Times New Roman" w:hAnsi="Times New Roman"/>
          <w:sz w:val="30"/>
          <w:szCs w:val="30"/>
        </w:rPr>
        <w:t>ей</w:t>
      </w:r>
      <w:r w:rsidRPr="006E35DD">
        <w:rPr>
          <w:rFonts w:ascii="Times New Roman" w:hAnsi="Times New Roman"/>
          <w:sz w:val="30"/>
          <w:szCs w:val="30"/>
        </w:rPr>
        <w:t>, что составляет 88,</w:t>
      </w:r>
      <w:r w:rsidR="00CC4837" w:rsidRPr="00CC4837">
        <w:rPr>
          <w:rFonts w:ascii="Times New Roman" w:hAnsi="Times New Roman"/>
          <w:sz w:val="30"/>
          <w:szCs w:val="30"/>
        </w:rPr>
        <w:t>3</w:t>
      </w:r>
      <w:r w:rsidRPr="006E35DD">
        <w:rPr>
          <w:rFonts w:ascii="Times New Roman" w:hAnsi="Times New Roman"/>
          <w:sz w:val="30"/>
          <w:szCs w:val="30"/>
        </w:rPr>
        <w:t>% расходов бюджета района.</w:t>
      </w:r>
    </w:p>
    <w:p w:rsidR="00CD0C62" w:rsidRPr="0059600E" w:rsidRDefault="00CD0C62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РАЙОННЫЙ БЮДЖЕТ НА 20</w:t>
      </w:r>
      <w:r w:rsidR="00C775A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5B0DEA">
        <w:rPr>
          <w:rFonts w:ascii="Times New Roman" w:hAnsi="Times New Roman"/>
          <w:b/>
          <w:color w:val="00B050"/>
          <w:sz w:val="30"/>
          <w:szCs w:val="30"/>
        </w:rPr>
        <w:t>3</w:t>
      </w:r>
      <w:r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B32ED2" w:rsidRPr="0094650D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94650D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94650D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CD0C62" w:rsidRPr="0094650D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20"/>
          <w:lang w:eastAsia="ru-RU"/>
        </w:rPr>
      </w:pPr>
      <w:r w:rsidRPr="0094650D">
        <w:rPr>
          <w:rFonts w:ascii="Times New Roman" w:hAnsi="Times New Roman"/>
          <w:sz w:val="30"/>
          <w:szCs w:val="30"/>
          <w:lang w:eastAsia="ru-RU"/>
        </w:rPr>
        <w:t>Объем районного бюджета утвержден по доходам в сумме</w:t>
      </w:r>
      <w:r w:rsidRPr="0094650D">
        <w:rPr>
          <w:rFonts w:cs="Calibri"/>
          <w:lang w:eastAsia="ru-RU"/>
        </w:rPr>
        <w:t xml:space="preserve"> </w:t>
      </w:r>
      <w:r w:rsidR="001145FC" w:rsidRPr="0094650D">
        <w:rPr>
          <w:rFonts w:ascii="Times New Roman" w:hAnsi="Times New Roman"/>
          <w:sz w:val="30"/>
          <w:szCs w:val="30"/>
          <w:lang w:eastAsia="ru-RU"/>
        </w:rPr>
        <w:t>10</w:t>
      </w:r>
      <w:r w:rsidR="00F8423B" w:rsidRPr="0094650D">
        <w:rPr>
          <w:rFonts w:ascii="Times New Roman" w:hAnsi="Times New Roman"/>
          <w:sz w:val="30"/>
          <w:szCs w:val="30"/>
          <w:lang w:eastAsia="ru-RU"/>
        </w:rPr>
        <w:t>7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 025,3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 и по расходам в сумме 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106 965,3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 с профицитом (превышением доходов над расходами) в размере 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6</w:t>
      </w:r>
      <w:r w:rsidRPr="0094650D">
        <w:rPr>
          <w:rFonts w:ascii="Times New Roman" w:hAnsi="Times New Roman"/>
          <w:sz w:val="30"/>
          <w:szCs w:val="20"/>
          <w:lang w:eastAsia="ru-RU"/>
        </w:rPr>
        <w:t xml:space="preserve">0,0 тыс. </w:t>
      </w:r>
      <w:r w:rsidRPr="0094650D">
        <w:rPr>
          <w:rFonts w:ascii="Times New Roman" w:hAnsi="Times New Roman"/>
          <w:sz w:val="30"/>
          <w:szCs w:val="30"/>
          <w:lang w:eastAsia="ru-RU"/>
        </w:rPr>
        <w:t>рублей</w:t>
      </w:r>
      <w:r w:rsidRPr="0094650D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2D1964" w:rsidRPr="00583BB3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highlight w:val="yellow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D24D0B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районного бюджета на 20</w:t>
      </w:r>
      <w:r w:rsidR="00B92837" w:rsidRPr="00D24D0B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1D6E95" w:rsidRPr="00D24D0B">
        <w:rPr>
          <w:rFonts w:ascii="Times New Roman" w:hAnsi="Times New Roman"/>
          <w:b/>
          <w:bCs/>
          <w:sz w:val="30"/>
          <w:szCs w:val="30"/>
          <w:lang w:eastAsia="ru-RU"/>
        </w:rPr>
        <w:t>3</w:t>
      </w:r>
      <w:r w:rsidRPr="00D24D0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5B0DEA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D067D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276CA7" w:rsidP="00276CA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6078070" cy="4191000"/>
            <wp:effectExtent l="0" t="0" r="1841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BB6F68" w:rsidRDefault="00BB6F68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325629" w:rsidRDefault="00325629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25629">
        <w:rPr>
          <w:rFonts w:ascii="Times New Roman" w:hAnsi="Times New Roman"/>
          <w:b/>
          <w:sz w:val="30"/>
          <w:szCs w:val="30"/>
          <w:u w:val="single"/>
        </w:rPr>
        <w:t>Общегосударственная деятельность</w:t>
      </w:r>
    </w:p>
    <w:p w:rsidR="003F3050" w:rsidRDefault="00325629" w:rsidP="00FE16B1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</w:t>
      </w:r>
      <w:r w:rsidR="000756E5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>с</w:t>
      </w:r>
      <w:r w:rsidR="003F3050">
        <w:rPr>
          <w:rFonts w:ascii="Times New Roman" w:hAnsi="Times New Roman"/>
          <w:sz w:val="30"/>
          <w:szCs w:val="30"/>
        </w:rPr>
        <w:t xml:space="preserve">умма расходов на </w:t>
      </w:r>
      <w:r w:rsidR="003F3050"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 w:rsidR="003F3050"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0756E5">
        <w:rPr>
          <w:rFonts w:ascii="Times New Roman" w:hAnsi="Times New Roman"/>
          <w:sz w:val="30"/>
          <w:szCs w:val="30"/>
        </w:rPr>
        <w:t>9</w:t>
      </w:r>
      <w:r w:rsidR="003F3050">
        <w:rPr>
          <w:rFonts w:ascii="Times New Roman" w:hAnsi="Times New Roman"/>
          <w:sz w:val="30"/>
          <w:szCs w:val="30"/>
        </w:rPr>
        <w:t> </w:t>
      </w:r>
      <w:r w:rsidR="000756E5">
        <w:rPr>
          <w:rFonts w:ascii="Times New Roman" w:hAnsi="Times New Roman"/>
          <w:sz w:val="30"/>
          <w:szCs w:val="30"/>
        </w:rPr>
        <w:t>823</w:t>
      </w:r>
      <w:r w:rsidR="003F3050">
        <w:rPr>
          <w:rFonts w:ascii="Times New Roman" w:hAnsi="Times New Roman"/>
          <w:sz w:val="30"/>
          <w:szCs w:val="30"/>
        </w:rPr>
        <w:t>,</w:t>
      </w:r>
      <w:r w:rsidR="000756E5">
        <w:rPr>
          <w:rFonts w:ascii="Times New Roman" w:hAnsi="Times New Roman"/>
          <w:sz w:val="30"/>
          <w:szCs w:val="30"/>
        </w:rPr>
        <w:t>3</w:t>
      </w:r>
      <w:r w:rsidR="003F3050">
        <w:rPr>
          <w:rFonts w:ascii="Times New Roman" w:hAnsi="Times New Roman"/>
          <w:sz w:val="30"/>
          <w:szCs w:val="30"/>
        </w:rPr>
        <w:t xml:space="preserve"> тыс. рублей. </w:t>
      </w:r>
      <w:r w:rsidR="003F3050"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0756E5">
        <w:rPr>
          <w:rFonts w:ascii="Times New Roman" w:hAnsi="Times New Roman"/>
          <w:sz w:val="30"/>
          <w:szCs w:val="30"/>
        </w:rPr>
        <w:t>961</w:t>
      </w:r>
      <w:r w:rsidR="003F3050">
        <w:rPr>
          <w:rFonts w:ascii="Times New Roman" w:hAnsi="Times New Roman"/>
          <w:sz w:val="30"/>
          <w:szCs w:val="30"/>
        </w:rPr>
        <w:t>,</w:t>
      </w:r>
      <w:r w:rsidR="000756E5">
        <w:rPr>
          <w:rFonts w:ascii="Times New Roman" w:hAnsi="Times New Roman"/>
          <w:sz w:val="30"/>
          <w:szCs w:val="30"/>
        </w:rPr>
        <w:t>0</w:t>
      </w:r>
      <w:r w:rsidR="003F3050" w:rsidRPr="00580177">
        <w:rPr>
          <w:rFonts w:ascii="Times New Roman" w:hAnsi="Times New Roman"/>
          <w:sz w:val="30"/>
          <w:szCs w:val="30"/>
        </w:rPr>
        <w:t xml:space="preserve"> </w:t>
      </w:r>
      <w:r w:rsidR="003F3050" w:rsidRPr="00546F6F">
        <w:rPr>
          <w:rFonts w:ascii="Times New Roman" w:hAnsi="Times New Roman"/>
          <w:sz w:val="30"/>
          <w:szCs w:val="30"/>
        </w:rPr>
        <w:t>тыс. рублей (</w:t>
      </w:r>
      <w:r w:rsidR="00CE7976">
        <w:rPr>
          <w:rFonts w:ascii="Times New Roman" w:hAnsi="Times New Roman"/>
          <w:sz w:val="30"/>
          <w:szCs w:val="30"/>
        </w:rPr>
        <w:t>9</w:t>
      </w:r>
      <w:r w:rsidR="003F3050" w:rsidRPr="00546F6F">
        <w:rPr>
          <w:rFonts w:ascii="Times New Roman" w:hAnsi="Times New Roman"/>
          <w:sz w:val="30"/>
          <w:szCs w:val="30"/>
        </w:rPr>
        <w:t>,</w:t>
      </w:r>
      <w:r w:rsidR="000756E5">
        <w:rPr>
          <w:rFonts w:ascii="Times New Roman" w:hAnsi="Times New Roman"/>
          <w:sz w:val="30"/>
          <w:szCs w:val="30"/>
        </w:rPr>
        <w:t>8</w:t>
      </w:r>
      <w:r w:rsidR="003F3050" w:rsidRPr="00546F6F">
        <w:rPr>
          <w:rFonts w:ascii="Times New Roman" w:hAnsi="Times New Roman"/>
          <w:sz w:val="30"/>
          <w:szCs w:val="30"/>
        </w:rPr>
        <w:t>%)</w:t>
      </w:r>
      <w:r w:rsidR="003F3050" w:rsidRPr="00D067DB">
        <w:rPr>
          <w:rFonts w:ascii="Times New Roman" w:hAnsi="Times New Roman"/>
          <w:sz w:val="30"/>
          <w:szCs w:val="30"/>
        </w:rPr>
        <w:t xml:space="preserve"> занимают </w:t>
      </w:r>
      <w:r w:rsidR="003F3050"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="003F3050" w:rsidRPr="00D067DB">
        <w:rPr>
          <w:rFonts w:ascii="Times New Roman" w:hAnsi="Times New Roman"/>
          <w:sz w:val="30"/>
          <w:szCs w:val="30"/>
        </w:rPr>
        <w:t xml:space="preserve">. </w:t>
      </w:r>
    </w:p>
    <w:p w:rsid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FE16B1" w:rsidRDefault="00325629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E16B1">
        <w:rPr>
          <w:rFonts w:ascii="Times New Roman" w:hAnsi="Times New Roman"/>
          <w:b/>
          <w:sz w:val="30"/>
          <w:szCs w:val="30"/>
          <w:u w:val="single"/>
        </w:rPr>
        <w:t>Национальная обо</w:t>
      </w:r>
      <w:r w:rsidR="00FE16B1" w:rsidRPr="00FE16B1">
        <w:rPr>
          <w:rFonts w:ascii="Times New Roman" w:hAnsi="Times New Roman"/>
          <w:b/>
          <w:sz w:val="30"/>
          <w:szCs w:val="30"/>
          <w:u w:val="single"/>
        </w:rPr>
        <w:t>рона</w:t>
      </w:r>
    </w:p>
    <w:p w:rsidR="003F3050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CE6AD5">
        <w:rPr>
          <w:rFonts w:ascii="Times New Roman" w:hAnsi="Times New Roman"/>
          <w:sz w:val="30"/>
          <w:szCs w:val="30"/>
          <w:lang w:eastAsia="ru-RU"/>
        </w:rPr>
        <w:t>9</w:t>
      </w:r>
      <w:r>
        <w:rPr>
          <w:rFonts w:ascii="Times New Roman" w:hAnsi="Times New Roman"/>
          <w:sz w:val="30"/>
          <w:szCs w:val="30"/>
        </w:rPr>
        <w:t>,</w:t>
      </w:r>
      <w:r w:rsidR="00CE6AD5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FE16B1" w:rsidRDefault="00FE16B1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32562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Н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>ациональн</w:t>
      </w:r>
      <w:r>
        <w:rPr>
          <w:rFonts w:ascii="Times New Roman" w:hAnsi="Times New Roman"/>
          <w:b/>
          <w:sz w:val="30"/>
          <w:szCs w:val="30"/>
          <w:u w:val="single"/>
        </w:rPr>
        <w:t>ая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 xml:space="preserve"> экономик</w:t>
      </w:r>
      <w:r>
        <w:rPr>
          <w:rFonts w:ascii="Times New Roman" w:hAnsi="Times New Roman"/>
          <w:b/>
          <w:sz w:val="30"/>
          <w:szCs w:val="30"/>
          <w:u w:val="single"/>
        </w:rPr>
        <w:t>а</w:t>
      </w:r>
    </w:p>
    <w:p w:rsidR="00CD0C62" w:rsidRPr="00C02417" w:rsidRDefault="00325629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CD0C62" w:rsidRPr="00D067DB">
        <w:rPr>
          <w:rFonts w:ascii="Times New Roman" w:hAnsi="Times New Roman"/>
          <w:sz w:val="30"/>
          <w:szCs w:val="30"/>
        </w:rPr>
        <w:t xml:space="preserve">а финансирование отраслей </w:t>
      </w:r>
      <w:r w:rsidR="00CD0C62"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D0C62">
        <w:rPr>
          <w:rFonts w:ascii="Times New Roman" w:hAnsi="Times New Roman"/>
          <w:sz w:val="30"/>
          <w:szCs w:val="30"/>
        </w:rPr>
        <w:t>будет направлено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E6AD5">
        <w:rPr>
          <w:rFonts w:ascii="Times New Roman" w:hAnsi="Times New Roman"/>
          <w:sz w:val="30"/>
          <w:szCs w:val="30"/>
        </w:rPr>
        <w:t>5</w:t>
      </w:r>
      <w:r w:rsidR="00CD0C62">
        <w:rPr>
          <w:rFonts w:ascii="Times New Roman" w:hAnsi="Times New Roman"/>
          <w:sz w:val="30"/>
          <w:szCs w:val="30"/>
        </w:rPr>
        <w:t> </w:t>
      </w:r>
      <w:r w:rsidR="00CE6AD5">
        <w:rPr>
          <w:rFonts w:ascii="Times New Roman" w:hAnsi="Times New Roman"/>
          <w:sz w:val="30"/>
          <w:szCs w:val="30"/>
        </w:rPr>
        <w:t>353</w:t>
      </w:r>
      <w:r w:rsidR="00CD0C62">
        <w:rPr>
          <w:rFonts w:ascii="Times New Roman" w:hAnsi="Times New Roman"/>
          <w:sz w:val="30"/>
          <w:szCs w:val="30"/>
        </w:rPr>
        <w:t>,</w:t>
      </w:r>
      <w:r w:rsidR="00CE6AD5">
        <w:rPr>
          <w:rFonts w:ascii="Times New Roman" w:hAnsi="Times New Roman"/>
          <w:sz w:val="30"/>
          <w:szCs w:val="30"/>
        </w:rPr>
        <w:t>5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</w:t>
      </w:r>
      <w:r w:rsidR="00CD0C62" w:rsidRPr="00C02417">
        <w:rPr>
          <w:rFonts w:ascii="Times New Roman" w:hAnsi="Times New Roman"/>
          <w:sz w:val="30"/>
          <w:szCs w:val="30"/>
        </w:rPr>
        <w:t>на сельское хозяйство запланированы в сумме 2 </w:t>
      </w:r>
      <w:r w:rsidR="00CE6AD5" w:rsidRPr="00C02417">
        <w:rPr>
          <w:rFonts w:ascii="Times New Roman" w:hAnsi="Times New Roman"/>
          <w:sz w:val="30"/>
          <w:szCs w:val="30"/>
        </w:rPr>
        <w:t>714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CE6AD5" w:rsidRPr="00C02417">
        <w:rPr>
          <w:rFonts w:ascii="Times New Roman" w:hAnsi="Times New Roman"/>
          <w:sz w:val="30"/>
          <w:szCs w:val="30"/>
        </w:rPr>
        <w:t>2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транспорт – </w:t>
      </w:r>
      <w:r w:rsidR="00ED2296" w:rsidRPr="00C02417">
        <w:rPr>
          <w:rFonts w:ascii="Times New Roman" w:hAnsi="Times New Roman"/>
          <w:sz w:val="30"/>
          <w:szCs w:val="30"/>
        </w:rPr>
        <w:t xml:space="preserve">1 </w:t>
      </w:r>
      <w:r w:rsidR="00CE6AD5" w:rsidRPr="00C02417">
        <w:rPr>
          <w:rFonts w:ascii="Times New Roman" w:hAnsi="Times New Roman"/>
          <w:sz w:val="30"/>
          <w:szCs w:val="30"/>
        </w:rPr>
        <w:t>716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CE6AD5" w:rsidRPr="00C02417">
        <w:rPr>
          <w:rFonts w:ascii="Times New Roman" w:hAnsi="Times New Roman"/>
          <w:sz w:val="30"/>
          <w:szCs w:val="30"/>
        </w:rPr>
        <w:t>3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топливо и энергетика – </w:t>
      </w:r>
      <w:r w:rsidR="00CE6AD5" w:rsidRPr="00C02417">
        <w:rPr>
          <w:rFonts w:ascii="Times New Roman" w:hAnsi="Times New Roman"/>
          <w:sz w:val="30"/>
          <w:szCs w:val="30"/>
        </w:rPr>
        <w:t>782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CE6AD5" w:rsidRPr="00C02417">
        <w:rPr>
          <w:rFonts w:ascii="Times New Roman" w:hAnsi="Times New Roman"/>
          <w:sz w:val="30"/>
          <w:szCs w:val="30"/>
        </w:rPr>
        <w:t>7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другую деятельность в области национальной экономики – </w:t>
      </w:r>
      <w:r w:rsidR="00CE6AD5" w:rsidRPr="00C02417">
        <w:rPr>
          <w:rFonts w:ascii="Times New Roman" w:hAnsi="Times New Roman"/>
          <w:sz w:val="30"/>
          <w:szCs w:val="30"/>
        </w:rPr>
        <w:t>140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CE6AD5" w:rsidRPr="00C02417">
        <w:rPr>
          <w:rFonts w:ascii="Times New Roman" w:hAnsi="Times New Roman"/>
          <w:sz w:val="30"/>
          <w:szCs w:val="30"/>
        </w:rPr>
        <w:t>3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E6AD5" w:rsidRPr="00FE16B1" w:rsidRDefault="00CE6AD5" w:rsidP="00CE6AD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Охрана окружающей среды</w:t>
      </w:r>
    </w:p>
    <w:p w:rsidR="00CE6AD5" w:rsidRPr="002777BF" w:rsidRDefault="00CE6AD5" w:rsidP="00CE6AD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13,2 тыс. рублей на финансирование мероприятий по рациональному использованию природных ресурсов и охране окружающей </w:t>
      </w:r>
      <w:r w:rsidRPr="002777BF">
        <w:rPr>
          <w:rFonts w:ascii="Times New Roman" w:hAnsi="Times New Roman"/>
          <w:sz w:val="30"/>
          <w:szCs w:val="30"/>
        </w:rPr>
        <w:t>среды, озеленени</w:t>
      </w:r>
      <w:r>
        <w:rPr>
          <w:rFonts w:ascii="Times New Roman" w:hAnsi="Times New Roman"/>
          <w:sz w:val="30"/>
          <w:szCs w:val="30"/>
        </w:rPr>
        <w:t>е</w:t>
      </w:r>
      <w:r w:rsidRPr="002777BF">
        <w:rPr>
          <w:rFonts w:ascii="Times New Roman" w:hAnsi="Times New Roman"/>
          <w:sz w:val="30"/>
          <w:szCs w:val="30"/>
        </w:rPr>
        <w:t>, воспроизводств</w:t>
      </w:r>
      <w:r>
        <w:rPr>
          <w:rFonts w:ascii="Times New Roman" w:hAnsi="Times New Roman"/>
          <w:sz w:val="30"/>
          <w:szCs w:val="30"/>
        </w:rPr>
        <w:t>о</w:t>
      </w:r>
      <w:r w:rsidRPr="002777BF">
        <w:rPr>
          <w:rFonts w:ascii="Times New Roman" w:hAnsi="Times New Roman"/>
          <w:sz w:val="30"/>
          <w:szCs w:val="30"/>
        </w:rPr>
        <w:t xml:space="preserve"> объектов растительного мира, проведение мероприятий, направленных на охрану и защиту объектов растительного мира</w:t>
      </w:r>
      <w:r>
        <w:rPr>
          <w:rFonts w:ascii="Times New Roman" w:hAnsi="Times New Roman"/>
          <w:sz w:val="30"/>
          <w:szCs w:val="30"/>
        </w:rPr>
        <w:t xml:space="preserve"> и другую деятельность в области охраны окружающей среды.</w:t>
      </w:r>
    </w:p>
    <w:p w:rsidR="00CE6AD5" w:rsidRDefault="00CE6AD5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621A2D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 xml:space="preserve"> </w:t>
      </w:r>
      <w:r w:rsidR="00621A2D">
        <w:rPr>
          <w:rFonts w:ascii="Times New Roman" w:hAnsi="Times New Roman"/>
          <w:sz w:val="30"/>
          <w:szCs w:val="30"/>
        </w:rPr>
        <w:t>319</w:t>
      </w:r>
      <w:r>
        <w:rPr>
          <w:rFonts w:ascii="Times New Roman" w:hAnsi="Times New Roman"/>
          <w:sz w:val="30"/>
          <w:szCs w:val="30"/>
        </w:rPr>
        <w:t>,</w:t>
      </w:r>
      <w:r w:rsidR="00621A2D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C02417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C02417">
        <w:rPr>
          <w:rFonts w:ascii="Times New Roman" w:hAnsi="Times New Roman"/>
          <w:sz w:val="30"/>
          <w:szCs w:val="30"/>
        </w:rPr>
        <w:t xml:space="preserve">жилищное строительство предусмотрено </w:t>
      </w:r>
      <w:r w:rsidR="00D07258" w:rsidRPr="00C02417">
        <w:rPr>
          <w:rFonts w:ascii="Times New Roman" w:hAnsi="Times New Roman"/>
          <w:sz w:val="30"/>
          <w:szCs w:val="30"/>
        </w:rPr>
        <w:t>0,</w:t>
      </w:r>
      <w:r w:rsidR="00621A2D" w:rsidRPr="00C02417">
        <w:rPr>
          <w:rFonts w:ascii="Times New Roman" w:hAnsi="Times New Roman"/>
          <w:sz w:val="30"/>
          <w:szCs w:val="30"/>
        </w:rPr>
        <w:t>4</w:t>
      </w:r>
      <w:r w:rsidRPr="00C02417">
        <w:rPr>
          <w:rFonts w:ascii="Times New Roman" w:hAnsi="Times New Roman"/>
          <w:sz w:val="30"/>
          <w:szCs w:val="30"/>
        </w:rPr>
        <w:t xml:space="preserve"> тыс. рублей,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C02417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C02417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C02417">
        <w:rPr>
          <w:rFonts w:ascii="Times New Roman" w:hAnsi="Times New Roman"/>
          <w:sz w:val="30"/>
          <w:szCs w:val="30"/>
          <w:lang w:eastAsia="ru-RU"/>
        </w:rPr>
        <w:t xml:space="preserve">На жилищно-коммунальное хозяйство предусмотрено 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7</w:t>
      </w:r>
      <w:r w:rsidRPr="00C02417">
        <w:rPr>
          <w:rFonts w:ascii="Times New Roman" w:hAnsi="Times New Roman"/>
          <w:sz w:val="30"/>
          <w:szCs w:val="30"/>
          <w:lang w:eastAsia="ru-RU"/>
        </w:rPr>
        <w:t> 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650</w:t>
      </w:r>
      <w:r w:rsidRPr="00C02417">
        <w:rPr>
          <w:rFonts w:ascii="Times New Roman" w:hAnsi="Times New Roman"/>
          <w:sz w:val="30"/>
          <w:szCs w:val="30"/>
          <w:lang w:eastAsia="ru-RU"/>
        </w:rPr>
        <w:t>,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8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благоустройство населенных пунктов – 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2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591</w:t>
      </w:r>
      <w:r w:rsidRPr="00C02417">
        <w:rPr>
          <w:rFonts w:ascii="Times New Roman" w:hAnsi="Times New Roman"/>
          <w:sz w:val="30"/>
          <w:szCs w:val="30"/>
          <w:lang w:eastAsia="ru-RU"/>
        </w:rPr>
        <w:t>,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0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621A2D">
        <w:rPr>
          <w:rFonts w:ascii="Times New Roman" w:hAnsi="Times New Roman"/>
          <w:sz w:val="30"/>
          <w:szCs w:val="30"/>
          <w:lang w:eastAsia="ru-RU"/>
        </w:rPr>
        <w:t>77</w:t>
      </w:r>
      <w:r w:rsidR="00AA2714">
        <w:rPr>
          <w:rFonts w:ascii="Times New Roman" w:hAnsi="Times New Roman"/>
          <w:sz w:val="30"/>
          <w:szCs w:val="30"/>
          <w:lang w:eastAsia="ru-RU"/>
        </w:rPr>
        <w:t>,2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3D4473" w:rsidRPr="00D067DB" w:rsidRDefault="003D4473" w:rsidP="00BB6F68">
      <w:pPr>
        <w:spacing w:before="120"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FC6E45">
        <w:rPr>
          <w:rFonts w:ascii="Times New Roman" w:hAnsi="Times New Roman"/>
          <w:sz w:val="30"/>
          <w:szCs w:val="30"/>
          <w:lang w:eastAsia="ru-RU"/>
        </w:rPr>
        <w:t>83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FC6E45">
        <w:rPr>
          <w:rFonts w:ascii="Times New Roman" w:hAnsi="Times New Roman"/>
          <w:sz w:val="30"/>
          <w:szCs w:val="30"/>
          <w:lang w:eastAsia="ru-RU"/>
        </w:rPr>
        <w:t>151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FC6E45">
        <w:rPr>
          <w:rFonts w:ascii="Times New Roman" w:hAnsi="Times New Roman"/>
          <w:sz w:val="30"/>
          <w:szCs w:val="30"/>
          <w:lang w:eastAsia="ru-RU"/>
        </w:rPr>
        <w:t>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>а семейного типа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Default="003D4473" w:rsidP="00A0799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36492715" wp14:editId="2F6D1052">
            <wp:extent cx="6200775" cy="3350239"/>
            <wp:effectExtent l="0" t="19050" r="0" b="3175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D1321">
        <w:rPr>
          <w:rFonts w:ascii="Times New Roman" w:hAnsi="Times New Roman"/>
          <w:b/>
          <w:sz w:val="30"/>
          <w:szCs w:val="30"/>
          <w:u w:val="single"/>
        </w:rPr>
        <w:lastRenderedPageBreak/>
        <w:t>Здравоохранение</w:t>
      </w:r>
    </w:p>
    <w:p w:rsidR="00CD0C62" w:rsidRPr="005B079C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Бюджетное финансирование отрасли «Здравоохранение» в 20</w:t>
      </w:r>
      <w:r w:rsidR="00ED2296">
        <w:rPr>
          <w:rFonts w:ascii="Times New Roman" w:hAnsi="Times New Roman"/>
          <w:sz w:val="30"/>
          <w:szCs w:val="30"/>
        </w:rPr>
        <w:t>2</w:t>
      </w:r>
      <w:r w:rsidR="000669A7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году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 w:rsidR="000669A7">
        <w:rPr>
          <w:rFonts w:ascii="Times New Roman" w:hAnsi="Times New Roman"/>
          <w:sz w:val="30"/>
          <w:szCs w:val="30"/>
        </w:rPr>
        <w:t>27</w:t>
      </w:r>
      <w:r w:rsidR="00FD1321">
        <w:rPr>
          <w:rFonts w:ascii="Times New Roman" w:hAnsi="Times New Roman"/>
          <w:sz w:val="30"/>
          <w:szCs w:val="30"/>
        </w:rPr>
        <w:t> </w:t>
      </w:r>
      <w:r w:rsidR="000669A7">
        <w:rPr>
          <w:rFonts w:ascii="Times New Roman" w:hAnsi="Times New Roman"/>
          <w:sz w:val="30"/>
          <w:szCs w:val="30"/>
        </w:rPr>
        <w:t>087</w:t>
      </w:r>
      <w:r w:rsidR="00FD1321">
        <w:rPr>
          <w:rFonts w:ascii="Times New Roman" w:hAnsi="Times New Roman"/>
          <w:sz w:val="30"/>
          <w:szCs w:val="30"/>
        </w:rPr>
        <w:t>,</w:t>
      </w:r>
      <w:r w:rsidR="000669A7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5B079C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5B079C" w:rsidRPr="005B079C" w:rsidRDefault="005B079C" w:rsidP="005B079C">
      <w:pPr>
        <w:spacing w:line="240" w:lineRule="auto"/>
        <w:ind w:left="12" w:firstLine="567"/>
        <w:jc w:val="both"/>
        <w:rPr>
          <w:rFonts w:ascii="Times New Roman" w:hAnsi="Times New Roman"/>
          <w:sz w:val="30"/>
          <w:szCs w:val="30"/>
        </w:rPr>
      </w:pPr>
      <w:r w:rsidRPr="005B079C">
        <w:rPr>
          <w:rFonts w:ascii="Times New Roman" w:hAnsi="Times New Roman"/>
          <w:sz w:val="30"/>
          <w:szCs w:val="30"/>
        </w:rPr>
        <w:t xml:space="preserve">При определении расходов в основу положен минимальный норматив бюджетной обеспеченности расходов на здравоохранение в расчете на одного жителя в </w:t>
      </w:r>
      <w:r w:rsidRPr="00D707EE">
        <w:rPr>
          <w:rFonts w:ascii="Times New Roman" w:hAnsi="Times New Roman"/>
          <w:sz w:val="30"/>
          <w:szCs w:val="30"/>
        </w:rPr>
        <w:t xml:space="preserve">сумме </w:t>
      </w:r>
      <w:r w:rsidR="00D707EE" w:rsidRPr="00D707EE">
        <w:rPr>
          <w:rFonts w:ascii="Times New Roman" w:hAnsi="Times New Roman"/>
          <w:sz w:val="30"/>
          <w:szCs w:val="30"/>
        </w:rPr>
        <w:t>629,86</w:t>
      </w:r>
      <w:r w:rsidR="00D707EE" w:rsidRPr="007A684D">
        <w:rPr>
          <w:sz w:val="30"/>
          <w:szCs w:val="30"/>
        </w:rPr>
        <w:t xml:space="preserve"> </w:t>
      </w:r>
      <w:r w:rsidRPr="005B079C">
        <w:rPr>
          <w:rFonts w:ascii="Times New Roman" w:hAnsi="Times New Roman"/>
          <w:sz w:val="30"/>
          <w:szCs w:val="30"/>
        </w:rPr>
        <w:t>рубля.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AF3016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 </w:t>
      </w:r>
      <w:r w:rsidR="00AF3016">
        <w:rPr>
          <w:rFonts w:ascii="Times New Roman" w:hAnsi="Times New Roman"/>
          <w:sz w:val="30"/>
          <w:szCs w:val="30"/>
        </w:rPr>
        <w:t>310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276CA7">
        <w:rPr>
          <w:rFonts w:ascii="Times New Roman" w:hAnsi="Times New Roman"/>
          <w:bCs/>
          <w:sz w:val="30"/>
          <w:szCs w:val="30"/>
          <w:lang w:eastAsia="ru-RU"/>
        </w:rPr>
        <w:t>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E13AB4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</w:t>
      </w:r>
      <w:r w:rsidR="00E13AB4">
        <w:rPr>
          <w:rFonts w:ascii="Times New Roman" w:hAnsi="Times New Roman"/>
          <w:sz w:val="30"/>
          <w:szCs w:val="30"/>
        </w:rPr>
        <w:t>120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некоторые другие расходы.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E13AB4">
        <w:rPr>
          <w:rFonts w:ascii="Times New Roman" w:hAnsi="Times New Roman"/>
          <w:sz w:val="30"/>
          <w:szCs w:val="30"/>
        </w:rPr>
        <w:t>42</w:t>
      </w:r>
      <w:r>
        <w:rPr>
          <w:rFonts w:ascii="Times New Roman" w:hAnsi="Times New Roman"/>
          <w:sz w:val="30"/>
          <w:szCs w:val="30"/>
        </w:rPr>
        <w:t> </w:t>
      </w:r>
      <w:r w:rsidR="00E13AB4">
        <w:rPr>
          <w:rFonts w:ascii="Times New Roman" w:hAnsi="Times New Roman"/>
          <w:sz w:val="30"/>
          <w:szCs w:val="30"/>
        </w:rPr>
        <w:t>777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E13AB4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> </w:t>
      </w:r>
      <w:r w:rsidR="00E13AB4">
        <w:rPr>
          <w:rFonts w:ascii="Times New Roman" w:hAnsi="Times New Roman"/>
          <w:sz w:val="30"/>
          <w:szCs w:val="30"/>
        </w:rPr>
        <w:t>173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E13AB4">
        <w:rPr>
          <w:rFonts w:ascii="Times New Roman" w:hAnsi="Times New Roman"/>
          <w:sz w:val="30"/>
          <w:szCs w:val="30"/>
        </w:rPr>
        <w:t>26</w:t>
      </w:r>
      <w:r>
        <w:rPr>
          <w:rFonts w:ascii="Times New Roman" w:hAnsi="Times New Roman"/>
          <w:sz w:val="30"/>
          <w:szCs w:val="30"/>
        </w:rPr>
        <w:t> </w:t>
      </w:r>
      <w:r w:rsidR="00E13AB4">
        <w:rPr>
          <w:rFonts w:ascii="Times New Roman" w:hAnsi="Times New Roman"/>
          <w:sz w:val="30"/>
          <w:szCs w:val="30"/>
        </w:rPr>
        <w:t>978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04590D">
        <w:rPr>
          <w:rFonts w:ascii="Times New Roman" w:hAnsi="Times New Roman"/>
          <w:sz w:val="30"/>
          <w:szCs w:val="30"/>
        </w:rPr>
        <w:t>1</w:t>
      </w:r>
      <w:r w:rsidR="00E13AB4">
        <w:rPr>
          <w:rFonts w:ascii="Times New Roman" w:hAnsi="Times New Roman"/>
          <w:sz w:val="30"/>
          <w:szCs w:val="30"/>
        </w:rPr>
        <w:t>60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 –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04590D">
        <w:rPr>
          <w:rFonts w:ascii="Times New Roman" w:hAnsi="Times New Roman"/>
          <w:sz w:val="30"/>
          <w:szCs w:val="30"/>
        </w:rPr>
        <w:t xml:space="preserve">3 </w:t>
      </w:r>
      <w:r w:rsidR="00E13AB4">
        <w:rPr>
          <w:rFonts w:ascii="Times New Roman" w:hAnsi="Times New Roman"/>
          <w:sz w:val="30"/>
          <w:szCs w:val="30"/>
        </w:rPr>
        <w:t>460</w:t>
      </w:r>
      <w:r w:rsidR="00014678"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E13AB4">
        <w:rPr>
          <w:rFonts w:ascii="Times New Roman" w:hAnsi="Times New Roman"/>
          <w:sz w:val="30"/>
          <w:szCs w:val="30"/>
        </w:rPr>
        <w:t>2 005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На социальную политику в 20</w:t>
      </w:r>
      <w:r w:rsidR="0075054D">
        <w:rPr>
          <w:rFonts w:ascii="Times New Roman" w:hAnsi="Times New Roman"/>
          <w:sz w:val="30"/>
          <w:szCs w:val="30"/>
        </w:rPr>
        <w:t>2</w:t>
      </w:r>
      <w:r w:rsidR="00E13AB4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 xml:space="preserve">году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014678">
        <w:rPr>
          <w:rFonts w:ascii="Times New Roman" w:hAnsi="Times New Roman"/>
          <w:sz w:val="30"/>
          <w:szCs w:val="30"/>
        </w:rPr>
        <w:t>3</w:t>
      </w:r>
      <w:r w:rsidR="00AA19EB">
        <w:rPr>
          <w:rFonts w:ascii="Times New Roman" w:hAnsi="Times New Roman"/>
          <w:sz w:val="30"/>
          <w:szCs w:val="30"/>
        </w:rPr>
        <w:t> </w:t>
      </w:r>
      <w:r w:rsidR="00E13AB4">
        <w:rPr>
          <w:rFonts w:ascii="Times New Roman" w:hAnsi="Times New Roman"/>
          <w:sz w:val="30"/>
          <w:szCs w:val="30"/>
        </w:rPr>
        <w:t>854</w:t>
      </w:r>
      <w:r w:rsidR="00AA19EB"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  <w:r w:rsidR="00BB6F68" w:rsidRPr="00BB6F68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социальную защиту – </w:t>
      </w:r>
      <w:r w:rsidR="0001467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 </w:t>
      </w:r>
      <w:r w:rsidR="00E13AB4">
        <w:rPr>
          <w:rFonts w:ascii="Times New Roman" w:hAnsi="Times New Roman"/>
          <w:sz w:val="30"/>
          <w:szCs w:val="30"/>
        </w:rPr>
        <w:t>550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E13AB4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государственную молодежную политику – </w:t>
      </w:r>
      <w:r w:rsidR="00E13AB4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в обеспечении жильем – </w:t>
      </w:r>
      <w:r w:rsidR="00E13AB4">
        <w:rPr>
          <w:rFonts w:ascii="Times New Roman" w:hAnsi="Times New Roman"/>
          <w:sz w:val="30"/>
          <w:szCs w:val="30"/>
        </w:rPr>
        <w:t>35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AA19EB">
        <w:rPr>
          <w:rFonts w:ascii="Times New Roman" w:hAnsi="Times New Roman"/>
          <w:sz w:val="30"/>
          <w:szCs w:val="30"/>
        </w:rPr>
        <w:t xml:space="preserve">1 </w:t>
      </w:r>
      <w:r w:rsidR="00E13AB4">
        <w:rPr>
          <w:rFonts w:ascii="Times New Roman" w:hAnsi="Times New Roman"/>
          <w:sz w:val="30"/>
          <w:szCs w:val="30"/>
        </w:rPr>
        <w:t>258</w:t>
      </w:r>
      <w:r>
        <w:rPr>
          <w:rFonts w:ascii="Times New Roman" w:hAnsi="Times New Roman"/>
          <w:sz w:val="30"/>
          <w:szCs w:val="30"/>
        </w:rPr>
        <w:t>,</w:t>
      </w:r>
      <w:r w:rsidR="00E13AB4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59600E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СЕЛЬСКИЕ БЮДЖЕТЫ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НА 202</w:t>
      </w:r>
      <w:r w:rsidR="00583BB3">
        <w:rPr>
          <w:rFonts w:ascii="Times New Roman" w:hAnsi="Times New Roman"/>
          <w:b/>
          <w:color w:val="00B050"/>
          <w:sz w:val="30"/>
          <w:szCs w:val="30"/>
        </w:rPr>
        <w:t>3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>
        <w:rPr>
          <w:rFonts w:ascii="Times New Roman" w:hAnsi="Times New Roman"/>
          <w:sz w:val="30"/>
          <w:szCs w:val="30"/>
        </w:rPr>
        <w:t xml:space="preserve">и по расходам </w:t>
      </w:r>
      <w:r w:rsidRPr="00D067DB">
        <w:rPr>
          <w:rFonts w:ascii="Times New Roman" w:hAnsi="Times New Roman"/>
          <w:sz w:val="30"/>
          <w:szCs w:val="30"/>
        </w:rPr>
        <w:t xml:space="preserve">в общей </w:t>
      </w:r>
      <w:r w:rsidRPr="009B3FE4">
        <w:rPr>
          <w:rFonts w:ascii="Times New Roman" w:hAnsi="Times New Roman"/>
          <w:sz w:val="30"/>
          <w:szCs w:val="30"/>
        </w:rPr>
        <w:t xml:space="preserve">сумме </w:t>
      </w:r>
      <w:r w:rsidR="00583BB3"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> </w:t>
      </w:r>
      <w:r w:rsidR="00583BB3">
        <w:rPr>
          <w:rFonts w:ascii="Times New Roman" w:hAnsi="Times New Roman"/>
          <w:sz w:val="30"/>
          <w:szCs w:val="30"/>
        </w:rPr>
        <w:t>665</w:t>
      </w:r>
      <w:r w:rsidRPr="009B3FE4">
        <w:rPr>
          <w:rFonts w:ascii="Times New Roman" w:hAnsi="Times New Roman"/>
          <w:sz w:val="30"/>
          <w:szCs w:val="30"/>
        </w:rPr>
        <w:t>,</w:t>
      </w:r>
      <w:r w:rsidR="00583BB3">
        <w:rPr>
          <w:rFonts w:ascii="Times New Roman" w:hAnsi="Times New Roman"/>
          <w:sz w:val="30"/>
          <w:szCs w:val="30"/>
        </w:rPr>
        <w:t>5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Доходы бюджета состоят из налоговых доходов, неналоговых доходов и безвозмездных поступлений, получаемых из вышестоящих бюджетов (дотации</w:t>
      </w:r>
      <w:r w:rsidR="00716110">
        <w:rPr>
          <w:rFonts w:ascii="Times New Roman" w:hAnsi="Times New Roman"/>
          <w:sz w:val="30"/>
          <w:szCs w:val="30"/>
        </w:rPr>
        <w:t xml:space="preserve"> и иные межбюджетные трансферты).</w:t>
      </w:r>
    </w:p>
    <w:p w:rsidR="00DE504F" w:rsidRPr="00D24D0B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24D0B">
        <w:rPr>
          <w:rFonts w:ascii="Times New Roman" w:hAnsi="Times New Roman"/>
          <w:sz w:val="30"/>
          <w:szCs w:val="30"/>
          <w:lang w:eastAsia="ru-RU"/>
        </w:rPr>
        <w:t xml:space="preserve">Бюджет сельских советов по доходам составляет 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2</w:t>
      </w:r>
      <w:r w:rsidRPr="00D24D0B">
        <w:rPr>
          <w:rFonts w:ascii="Times New Roman" w:hAnsi="Times New Roman"/>
          <w:sz w:val="30"/>
          <w:szCs w:val="30"/>
          <w:lang w:eastAsia="ru-RU"/>
        </w:rPr>
        <w:t> 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665</w:t>
      </w:r>
      <w:r w:rsidRPr="00D24D0B">
        <w:rPr>
          <w:rFonts w:ascii="Times New Roman" w:hAnsi="Times New Roman"/>
          <w:sz w:val="30"/>
          <w:szCs w:val="30"/>
          <w:lang w:eastAsia="ru-RU"/>
        </w:rPr>
        <w:t>,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5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собственные доходы составляют 1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 704,5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рублей, в том числе налоговые доходы –1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 679,2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 w:rsidR="00716110" w:rsidRPr="00D24D0B">
        <w:rPr>
          <w:rFonts w:ascii="Times New Roman" w:hAnsi="Times New Roman"/>
          <w:sz w:val="30"/>
          <w:szCs w:val="30"/>
          <w:lang w:eastAsia="ru-RU"/>
        </w:rPr>
        <w:t>2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5,3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рублей. Размер дотации</w:t>
      </w:r>
      <w:r w:rsidR="00E64284" w:rsidRPr="00D24D0B">
        <w:rPr>
          <w:rFonts w:ascii="Times New Roman" w:hAnsi="Times New Roman"/>
          <w:sz w:val="30"/>
          <w:szCs w:val="30"/>
          <w:lang w:eastAsia="ru-RU"/>
        </w:rPr>
        <w:t xml:space="preserve"> составляет 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880</w:t>
      </w:r>
      <w:r w:rsidR="00E64284" w:rsidRPr="00D24D0B">
        <w:rPr>
          <w:rFonts w:ascii="Times New Roman" w:hAnsi="Times New Roman"/>
          <w:sz w:val="30"/>
          <w:szCs w:val="30"/>
          <w:lang w:eastAsia="ru-RU"/>
        </w:rPr>
        <w:t>,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0</w:t>
      </w:r>
      <w:r w:rsidR="00E64284"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рублей, иных межбюджетных трансфертов, передаваемых </w:t>
      </w:r>
      <w:r w:rsidRPr="00D24D0B">
        <w:rPr>
          <w:rFonts w:ascii="Times New Roman" w:hAnsi="Times New Roman"/>
          <w:sz w:val="30"/>
          <w:szCs w:val="30"/>
          <w:lang w:eastAsia="ru-RU"/>
        </w:rPr>
        <w:t>из районного бюджета в сельские бюджеты</w:t>
      </w:r>
      <w:r w:rsidR="00E64284" w:rsidRPr="00D24D0B">
        <w:rPr>
          <w:rFonts w:ascii="Times New Roman" w:hAnsi="Times New Roman"/>
          <w:sz w:val="30"/>
          <w:szCs w:val="30"/>
          <w:lang w:eastAsia="ru-RU"/>
        </w:rPr>
        <w:t xml:space="preserve"> –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81</w:t>
      </w:r>
      <w:r w:rsidRPr="00D24D0B">
        <w:rPr>
          <w:rFonts w:ascii="Times New Roman" w:hAnsi="Times New Roman"/>
          <w:sz w:val="30"/>
          <w:szCs w:val="30"/>
          <w:lang w:eastAsia="ru-RU"/>
        </w:rPr>
        <w:t>,</w:t>
      </w:r>
      <w:r w:rsidR="00811FBE" w:rsidRPr="00D24D0B">
        <w:rPr>
          <w:rFonts w:ascii="Times New Roman" w:hAnsi="Times New Roman"/>
          <w:sz w:val="30"/>
          <w:szCs w:val="30"/>
          <w:lang w:eastAsia="ru-RU"/>
        </w:rPr>
        <w:t>0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B61B93" w:rsidRPr="00950036" w:rsidRDefault="00B61B93" w:rsidP="00B61B9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D24D0B">
        <w:rPr>
          <w:rFonts w:ascii="Times New Roman" w:hAnsi="Times New Roman"/>
          <w:sz w:val="30"/>
          <w:szCs w:val="30"/>
          <w:lang w:eastAsia="ru-RU"/>
        </w:rPr>
        <w:t>Основным собственным доходным источником сельских бюджетов является подоходный налог с физических лиц – 1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 528,3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 тыс. рублей, что составляет 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89,7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% собственных доходов. Налоги на собственность составляют </w:t>
      </w:r>
      <w:r w:rsidR="00D24D0B" w:rsidRPr="00D24D0B">
        <w:rPr>
          <w:rFonts w:ascii="Times New Roman" w:hAnsi="Times New Roman"/>
          <w:sz w:val="30"/>
          <w:szCs w:val="30"/>
          <w:lang w:eastAsia="ru-RU"/>
        </w:rPr>
        <w:t>7,5</w:t>
      </w:r>
      <w:r w:rsidRPr="00D24D0B">
        <w:rPr>
          <w:rFonts w:ascii="Times New Roman" w:hAnsi="Times New Roman"/>
          <w:sz w:val="30"/>
          <w:szCs w:val="30"/>
          <w:lang w:eastAsia="ru-RU"/>
        </w:rPr>
        <w:t xml:space="preserve">% </w:t>
      </w:r>
      <w:r w:rsidR="00E64284" w:rsidRPr="00950036">
        <w:rPr>
          <w:rFonts w:ascii="Times New Roman" w:hAnsi="Times New Roman"/>
          <w:sz w:val="30"/>
          <w:szCs w:val="30"/>
          <w:lang w:eastAsia="ru-RU"/>
        </w:rPr>
        <w:t xml:space="preserve">собственных доходов </w:t>
      </w:r>
      <w:r w:rsidRPr="00950036">
        <w:rPr>
          <w:rFonts w:ascii="Times New Roman" w:hAnsi="Times New Roman"/>
          <w:sz w:val="30"/>
          <w:szCs w:val="30"/>
          <w:lang w:eastAsia="ru-RU"/>
        </w:rPr>
        <w:t xml:space="preserve">или </w:t>
      </w:r>
      <w:r w:rsidR="00D24D0B" w:rsidRPr="00950036">
        <w:rPr>
          <w:rFonts w:ascii="Times New Roman" w:hAnsi="Times New Roman"/>
          <w:sz w:val="30"/>
          <w:szCs w:val="30"/>
          <w:lang w:eastAsia="ru-RU"/>
        </w:rPr>
        <w:t>127,1</w:t>
      </w:r>
      <w:r w:rsidRPr="00950036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DE504F" w:rsidRPr="00950036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322CB2" w:rsidRDefault="00DE504F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950036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сельских бюджетов на 202</w:t>
      </w:r>
      <w:r w:rsidR="00D24D0B" w:rsidRPr="00950036">
        <w:rPr>
          <w:rFonts w:ascii="Times New Roman" w:hAnsi="Times New Roman"/>
          <w:b/>
          <w:bCs/>
          <w:sz w:val="30"/>
          <w:szCs w:val="30"/>
          <w:lang w:eastAsia="ru-RU"/>
        </w:rPr>
        <w:t>3</w:t>
      </w:r>
      <w:r w:rsidRPr="00950036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</w:p>
    <w:p w:rsidR="00E53469" w:rsidRPr="00E53469" w:rsidRDefault="00E53469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DE504F" w:rsidRPr="00D067DB" w:rsidRDefault="00322CB2" w:rsidP="00DE504F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D5BC1E7" wp14:editId="742AAC35">
            <wp:extent cx="6492240" cy="3027509"/>
            <wp:effectExtent l="0" t="0" r="3810" b="1905"/>
            <wp:docPr id="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DE504F"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lastRenderedPageBreak/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="0014124E">
        <w:rPr>
          <w:rFonts w:ascii="Times New Roman" w:hAnsi="Times New Roman"/>
          <w:sz w:val="30"/>
          <w:szCs w:val="30"/>
        </w:rPr>
        <w:t xml:space="preserve"> предусмотрены в сумме 2 665,5 тыс. рублей и 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благоустройство населенных пунктов</w:t>
      </w:r>
      <w:r w:rsidR="005E32AB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 xml:space="preserve"> обеспечение сохранности историко-культурных ценностей, </w:t>
      </w:r>
      <w:r w:rsidRPr="00F20863">
        <w:rPr>
          <w:rFonts w:ascii="Times New Roman" w:hAnsi="Times New Roman"/>
          <w:sz w:val="30"/>
          <w:szCs w:val="30"/>
        </w:rPr>
        <w:t xml:space="preserve">расходы по поощрению органов территориального общественного самоуправления, материально-техническое обеспечение советов общественных пунктов охраны правопорядка, снос пустующих </w:t>
      </w:r>
      <w:r w:rsidR="00276382">
        <w:rPr>
          <w:rFonts w:ascii="Times New Roman" w:hAnsi="Times New Roman"/>
          <w:sz w:val="30"/>
          <w:szCs w:val="30"/>
        </w:rPr>
        <w:t xml:space="preserve">жилых домов и (или) </w:t>
      </w:r>
      <w:r w:rsidRPr="00F20863">
        <w:rPr>
          <w:rFonts w:ascii="Times New Roman" w:hAnsi="Times New Roman"/>
          <w:sz w:val="30"/>
          <w:szCs w:val="30"/>
        </w:rPr>
        <w:t>хозяйственны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и ины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постро</w:t>
      </w:r>
      <w:r w:rsidR="00276382">
        <w:rPr>
          <w:rFonts w:ascii="Times New Roman" w:hAnsi="Times New Roman"/>
          <w:sz w:val="30"/>
          <w:szCs w:val="30"/>
        </w:rPr>
        <w:t>е</w:t>
      </w:r>
      <w:r w:rsidRPr="00F20863">
        <w:rPr>
          <w:rFonts w:ascii="Times New Roman" w:hAnsi="Times New Roman"/>
          <w:sz w:val="30"/>
          <w:szCs w:val="30"/>
        </w:rPr>
        <w:t>к, проведение мероприятий</w:t>
      </w:r>
      <w:r w:rsidR="005E32AB">
        <w:rPr>
          <w:rFonts w:ascii="Times New Roman" w:hAnsi="Times New Roman"/>
          <w:sz w:val="30"/>
          <w:szCs w:val="30"/>
        </w:rPr>
        <w:t>, резервные фонды сельских исполнительных комитетов.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1 </w:t>
      </w:r>
      <w:r w:rsidR="0014124E">
        <w:rPr>
          <w:rFonts w:ascii="Times New Roman" w:hAnsi="Times New Roman"/>
          <w:sz w:val="30"/>
          <w:szCs w:val="30"/>
        </w:rPr>
        <w:t>963</w:t>
      </w:r>
      <w:r w:rsidRPr="009B3FE4">
        <w:rPr>
          <w:rFonts w:ascii="Times New Roman" w:hAnsi="Times New Roman"/>
          <w:sz w:val="30"/>
          <w:szCs w:val="30"/>
        </w:rPr>
        <w:t>,</w:t>
      </w:r>
      <w:r w:rsidR="0014124E">
        <w:rPr>
          <w:rFonts w:ascii="Times New Roman" w:hAnsi="Times New Roman"/>
          <w:sz w:val="30"/>
          <w:szCs w:val="30"/>
        </w:rPr>
        <w:t>9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14124E">
        <w:rPr>
          <w:rFonts w:ascii="Times New Roman" w:hAnsi="Times New Roman"/>
          <w:sz w:val="30"/>
          <w:szCs w:val="30"/>
        </w:rPr>
        <w:t>688</w:t>
      </w:r>
      <w:r w:rsidRPr="00E60A88">
        <w:rPr>
          <w:rFonts w:ascii="Times New Roman" w:hAnsi="Times New Roman"/>
          <w:sz w:val="30"/>
          <w:szCs w:val="30"/>
        </w:rPr>
        <w:t>,</w:t>
      </w:r>
      <w:r w:rsidR="0014124E">
        <w:rPr>
          <w:rFonts w:ascii="Times New Roman" w:hAnsi="Times New Roman"/>
          <w:sz w:val="30"/>
          <w:szCs w:val="30"/>
        </w:rPr>
        <w:t>6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 w:rsidR="00E64284">
        <w:rPr>
          <w:rFonts w:ascii="Times New Roman" w:hAnsi="Times New Roman"/>
          <w:sz w:val="30"/>
          <w:szCs w:val="30"/>
        </w:rPr>
        <w:t xml:space="preserve">, обеспечение сохранности историко-культурных ценностей и доступа к ним – </w:t>
      </w:r>
      <w:r w:rsidR="0014124E">
        <w:rPr>
          <w:rFonts w:ascii="Times New Roman" w:hAnsi="Times New Roman"/>
          <w:sz w:val="30"/>
          <w:szCs w:val="30"/>
        </w:rPr>
        <w:t>13</w:t>
      </w:r>
      <w:r w:rsidR="00E64284">
        <w:rPr>
          <w:rFonts w:ascii="Times New Roman" w:hAnsi="Times New Roman"/>
          <w:sz w:val="30"/>
          <w:szCs w:val="30"/>
        </w:rPr>
        <w:t>,0 тыс. рублей.</w:t>
      </w:r>
    </w:p>
    <w:p w:rsidR="00292541" w:rsidRDefault="00292541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FA0038" w:rsidRDefault="00FA285C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D22FA7">
        <w:rPr>
          <w:rFonts w:ascii="Times New Roman" w:hAnsi="Times New Roman"/>
          <w:bCs/>
          <w:iCs/>
          <w:noProof/>
          <w:color w:val="CC3300"/>
          <w:sz w:val="30"/>
          <w:szCs w:val="30"/>
        </w:rPr>
        <w:drawing>
          <wp:inline distT="0" distB="0" distL="0" distR="0">
            <wp:extent cx="5486400" cy="5664820"/>
            <wp:effectExtent l="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  <w:r w:rsidR="00CD0C62">
        <w:rPr>
          <w:rFonts w:ascii="Times New Roman" w:hAnsi="Times New Roman"/>
          <w:bCs/>
          <w:iCs/>
          <w:sz w:val="30"/>
          <w:szCs w:val="30"/>
        </w:rPr>
        <w:tab/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lastRenderedPageBreak/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14124E">
        <w:rPr>
          <w:rFonts w:ascii="Times New Roman" w:hAnsi="Times New Roman"/>
          <w:bCs/>
          <w:iCs/>
          <w:sz w:val="30"/>
          <w:szCs w:val="30"/>
        </w:rPr>
        <w:t>3</w:t>
      </w:r>
      <w:r>
        <w:rPr>
          <w:rFonts w:ascii="Times New Roman" w:hAnsi="Times New Roman"/>
          <w:bCs/>
          <w:iCs/>
          <w:sz w:val="30"/>
          <w:szCs w:val="30"/>
        </w:rPr>
        <w:t xml:space="preserve"> 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275"/>
        <w:gridCol w:w="1134"/>
        <w:gridCol w:w="993"/>
        <w:gridCol w:w="1131"/>
        <w:gridCol w:w="995"/>
        <w:gridCol w:w="1276"/>
      </w:tblGrid>
      <w:tr w:rsidR="00163548" w:rsidRPr="004E5D17" w:rsidTr="00BB6F68">
        <w:trPr>
          <w:cantSplit/>
        </w:trPr>
        <w:tc>
          <w:tcPr>
            <w:tcW w:w="2694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275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Доходы</w:t>
            </w:r>
          </w:p>
        </w:tc>
        <w:tc>
          <w:tcPr>
            <w:tcW w:w="4253" w:type="dxa"/>
            <w:gridSpan w:val="4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5D17">
              <w:rPr>
                <w:rFonts w:ascii="Times New Roman" w:hAnsi="Times New Roman" w:cs="Times New Roman"/>
                <w:b w:val="0"/>
                <w:sz w:val="28"/>
                <w:szCs w:val="28"/>
              </w:rPr>
              <w:t>В том числе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</w:tr>
      <w:tr w:rsidR="00163548" w:rsidRPr="004E5D17" w:rsidTr="00BB6F68">
        <w:trPr>
          <w:cantSplit/>
        </w:trPr>
        <w:tc>
          <w:tcPr>
            <w:tcW w:w="2694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обеспеченность бюджета собственными доходами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средства из районного бюджета (</w:t>
            </w:r>
            <w:r w:rsidR="00E7443E">
              <w:rPr>
                <w:rFonts w:ascii="Times New Roman" w:hAnsi="Times New Roman"/>
                <w:sz w:val="28"/>
                <w:szCs w:val="28"/>
              </w:rPr>
              <w:t>безвозмездные поступления)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BB6F68">
        <w:trPr>
          <w:cantSplit/>
          <w:trHeight w:val="338"/>
        </w:trPr>
        <w:tc>
          <w:tcPr>
            <w:tcW w:w="2694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BB6F68">
        <w:trPr>
          <w:cantSplit/>
          <w:trHeight w:val="338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Великосельский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132,5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69,2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58,9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191,4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Зеленевичский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207</w:t>
            </w:r>
            <w:r w:rsidR="00121D80" w:rsidRPr="00966BD3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135</w:t>
            </w:r>
            <w:r w:rsidR="00121D8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65,1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72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207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Линовский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30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6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166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54,5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139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45,5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306,0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Мокровский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205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132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64,4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73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205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Новозасимовичский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121</w:t>
            </w:r>
            <w:r w:rsidR="007640C7" w:rsidRPr="00966BD3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96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79,2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25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121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Пружанский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293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169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57,8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123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293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Ружанский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295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197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97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295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Сухопольский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247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157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63,6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90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247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Хоревской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233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140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60,2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92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233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Шеневской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18</w:t>
            </w:r>
            <w:r w:rsidR="00DE34C6" w:rsidRPr="00966BD3">
              <w:rPr>
                <w:rFonts w:ascii="Times New Roman" w:hAnsi="Times New Roman"/>
                <w:sz w:val="28"/>
                <w:szCs w:val="28"/>
              </w:rPr>
              <w:t>4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116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63,2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67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18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4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Шерешевский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209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136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64,9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73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209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Щерчовский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169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123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72,7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46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169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</w:tr>
    </w:tbl>
    <w:p w:rsidR="0031490E" w:rsidRDefault="0031490E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966BD3" w:rsidRDefault="00966BD3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490E" w:rsidRPr="0031490E" w:rsidRDefault="0031490E" w:rsidP="0031490E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31490E">
        <w:rPr>
          <w:rFonts w:ascii="Times New Roman" w:hAnsi="Times New Roman"/>
          <w:b/>
          <w:bCs/>
          <w:i/>
          <w:iCs/>
          <w:sz w:val="30"/>
          <w:szCs w:val="30"/>
        </w:rPr>
        <w:t>Примечание:</w:t>
      </w:r>
      <w:r w:rsidRPr="0031490E">
        <w:rPr>
          <w:rFonts w:ascii="Times New Roman" w:hAnsi="Times New Roman"/>
          <w:bCs/>
          <w:i/>
          <w:iCs/>
          <w:sz w:val="30"/>
          <w:szCs w:val="30"/>
        </w:rPr>
        <w:t xml:space="preserve"> В отдельных случаях незначительные расхождения между итогом и суммой слагаемых объясняются округлением данных.</w:t>
      </w:r>
    </w:p>
    <w:sectPr w:rsidR="0031490E" w:rsidRPr="0031490E" w:rsidSect="0000185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2.1pt" o:bullet="t">
        <v:imagedata r:id="rId1" o:title=""/>
      </v:shape>
    </w:pict>
  </w:numPicBullet>
  <w:abstractNum w:abstractNumId="0" w15:restartNumberingAfterBreak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93"/>
    <w:rsid w:val="00000156"/>
    <w:rsid w:val="00001853"/>
    <w:rsid w:val="00004EFA"/>
    <w:rsid w:val="000065C5"/>
    <w:rsid w:val="0001222F"/>
    <w:rsid w:val="00014678"/>
    <w:rsid w:val="00017BAC"/>
    <w:rsid w:val="00025777"/>
    <w:rsid w:val="000331D6"/>
    <w:rsid w:val="00033A0E"/>
    <w:rsid w:val="00037B3A"/>
    <w:rsid w:val="00037F9E"/>
    <w:rsid w:val="00042431"/>
    <w:rsid w:val="0004590D"/>
    <w:rsid w:val="00047A55"/>
    <w:rsid w:val="0005781D"/>
    <w:rsid w:val="00060057"/>
    <w:rsid w:val="00061FF3"/>
    <w:rsid w:val="00063BA3"/>
    <w:rsid w:val="000651DF"/>
    <w:rsid w:val="000669A7"/>
    <w:rsid w:val="00070BE8"/>
    <w:rsid w:val="000723FA"/>
    <w:rsid w:val="000756E5"/>
    <w:rsid w:val="00081948"/>
    <w:rsid w:val="00085E99"/>
    <w:rsid w:val="00091721"/>
    <w:rsid w:val="00092371"/>
    <w:rsid w:val="00097EE8"/>
    <w:rsid w:val="000A0617"/>
    <w:rsid w:val="000A0867"/>
    <w:rsid w:val="000A6343"/>
    <w:rsid w:val="000B4595"/>
    <w:rsid w:val="000B4670"/>
    <w:rsid w:val="000C0539"/>
    <w:rsid w:val="000C0B8A"/>
    <w:rsid w:val="000C37D1"/>
    <w:rsid w:val="000C533E"/>
    <w:rsid w:val="000D36C2"/>
    <w:rsid w:val="000E23A0"/>
    <w:rsid w:val="000E4B47"/>
    <w:rsid w:val="000E6A36"/>
    <w:rsid w:val="000F0948"/>
    <w:rsid w:val="00103DDD"/>
    <w:rsid w:val="00103F93"/>
    <w:rsid w:val="00106E0E"/>
    <w:rsid w:val="00110000"/>
    <w:rsid w:val="001109CA"/>
    <w:rsid w:val="00114489"/>
    <w:rsid w:val="001145FC"/>
    <w:rsid w:val="0011467F"/>
    <w:rsid w:val="00114CC0"/>
    <w:rsid w:val="00121D80"/>
    <w:rsid w:val="0012425C"/>
    <w:rsid w:val="001242FA"/>
    <w:rsid w:val="001247C1"/>
    <w:rsid w:val="00127A08"/>
    <w:rsid w:val="00136BB5"/>
    <w:rsid w:val="00140993"/>
    <w:rsid w:val="0014124E"/>
    <w:rsid w:val="001412C7"/>
    <w:rsid w:val="00145E0A"/>
    <w:rsid w:val="0015319D"/>
    <w:rsid w:val="00154B69"/>
    <w:rsid w:val="001614F3"/>
    <w:rsid w:val="00163548"/>
    <w:rsid w:val="00164844"/>
    <w:rsid w:val="00164898"/>
    <w:rsid w:val="00165AC7"/>
    <w:rsid w:val="001721EA"/>
    <w:rsid w:val="00172E74"/>
    <w:rsid w:val="00173944"/>
    <w:rsid w:val="00176724"/>
    <w:rsid w:val="00196A2B"/>
    <w:rsid w:val="0019798C"/>
    <w:rsid w:val="00197A22"/>
    <w:rsid w:val="001A3DE5"/>
    <w:rsid w:val="001A55BB"/>
    <w:rsid w:val="001A68ED"/>
    <w:rsid w:val="001B2915"/>
    <w:rsid w:val="001B2B68"/>
    <w:rsid w:val="001C4260"/>
    <w:rsid w:val="001C5AC6"/>
    <w:rsid w:val="001D1DDB"/>
    <w:rsid w:val="001D2949"/>
    <w:rsid w:val="001D6568"/>
    <w:rsid w:val="001D6E95"/>
    <w:rsid w:val="001E2D16"/>
    <w:rsid w:val="001F001C"/>
    <w:rsid w:val="00200EBD"/>
    <w:rsid w:val="00203DD0"/>
    <w:rsid w:val="002047FD"/>
    <w:rsid w:val="00205032"/>
    <w:rsid w:val="00205659"/>
    <w:rsid w:val="00210AA5"/>
    <w:rsid w:val="00216C0F"/>
    <w:rsid w:val="002202FD"/>
    <w:rsid w:val="0022486A"/>
    <w:rsid w:val="0022507F"/>
    <w:rsid w:val="00230179"/>
    <w:rsid w:val="002335BF"/>
    <w:rsid w:val="00234032"/>
    <w:rsid w:val="00234CCF"/>
    <w:rsid w:val="00236F90"/>
    <w:rsid w:val="002437DB"/>
    <w:rsid w:val="002443AE"/>
    <w:rsid w:val="00244C7C"/>
    <w:rsid w:val="00247756"/>
    <w:rsid w:val="00251CF7"/>
    <w:rsid w:val="0026384C"/>
    <w:rsid w:val="00264D95"/>
    <w:rsid w:val="00266893"/>
    <w:rsid w:val="00270E8B"/>
    <w:rsid w:val="00271600"/>
    <w:rsid w:val="00272338"/>
    <w:rsid w:val="00276382"/>
    <w:rsid w:val="00276CA7"/>
    <w:rsid w:val="002777BF"/>
    <w:rsid w:val="0028315E"/>
    <w:rsid w:val="00283C83"/>
    <w:rsid w:val="00283D36"/>
    <w:rsid w:val="00287748"/>
    <w:rsid w:val="00287C5A"/>
    <w:rsid w:val="002917DC"/>
    <w:rsid w:val="00292541"/>
    <w:rsid w:val="00293CE1"/>
    <w:rsid w:val="002A6D1D"/>
    <w:rsid w:val="002A73D5"/>
    <w:rsid w:val="002B16DC"/>
    <w:rsid w:val="002B32AC"/>
    <w:rsid w:val="002C05CB"/>
    <w:rsid w:val="002C1EA7"/>
    <w:rsid w:val="002C5148"/>
    <w:rsid w:val="002D18DC"/>
    <w:rsid w:val="002D1964"/>
    <w:rsid w:val="002E1330"/>
    <w:rsid w:val="002E4AF3"/>
    <w:rsid w:val="002F18C7"/>
    <w:rsid w:val="002F6E4E"/>
    <w:rsid w:val="002F7663"/>
    <w:rsid w:val="002F7B20"/>
    <w:rsid w:val="00300D01"/>
    <w:rsid w:val="00303034"/>
    <w:rsid w:val="00307DA8"/>
    <w:rsid w:val="0031490E"/>
    <w:rsid w:val="00322CB2"/>
    <w:rsid w:val="00323C67"/>
    <w:rsid w:val="00325629"/>
    <w:rsid w:val="00326DB0"/>
    <w:rsid w:val="00330D56"/>
    <w:rsid w:val="003364D5"/>
    <w:rsid w:val="003366A5"/>
    <w:rsid w:val="00345F0E"/>
    <w:rsid w:val="00350353"/>
    <w:rsid w:val="003504A3"/>
    <w:rsid w:val="00353D62"/>
    <w:rsid w:val="0035568B"/>
    <w:rsid w:val="00356C12"/>
    <w:rsid w:val="00357815"/>
    <w:rsid w:val="00363717"/>
    <w:rsid w:val="00364DDF"/>
    <w:rsid w:val="00366DC5"/>
    <w:rsid w:val="00367D4C"/>
    <w:rsid w:val="00372EDA"/>
    <w:rsid w:val="00374B98"/>
    <w:rsid w:val="00375324"/>
    <w:rsid w:val="00381FF6"/>
    <w:rsid w:val="00382C34"/>
    <w:rsid w:val="00385399"/>
    <w:rsid w:val="003953E7"/>
    <w:rsid w:val="00396BD2"/>
    <w:rsid w:val="003A3D3D"/>
    <w:rsid w:val="003A6CD4"/>
    <w:rsid w:val="003B1F80"/>
    <w:rsid w:val="003B518B"/>
    <w:rsid w:val="003B58F6"/>
    <w:rsid w:val="003B6A0B"/>
    <w:rsid w:val="003B6D68"/>
    <w:rsid w:val="003C0F1B"/>
    <w:rsid w:val="003C1883"/>
    <w:rsid w:val="003C7295"/>
    <w:rsid w:val="003C7AD4"/>
    <w:rsid w:val="003D37CC"/>
    <w:rsid w:val="003D43B1"/>
    <w:rsid w:val="003D4473"/>
    <w:rsid w:val="003E2112"/>
    <w:rsid w:val="003E4369"/>
    <w:rsid w:val="003E66E9"/>
    <w:rsid w:val="003F0C0F"/>
    <w:rsid w:val="003F3050"/>
    <w:rsid w:val="003F3B51"/>
    <w:rsid w:val="003F4072"/>
    <w:rsid w:val="003F46FB"/>
    <w:rsid w:val="004008EF"/>
    <w:rsid w:val="00402141"/>
    <w:rsid w:val="00404D7C"/>
    <w:rsid w:val="00406795"/>
    <w:rsid w:val="0041040B"/>
    <w:rsid w:val="00411932"/>
    <w:rsid w:val="00412947"/>
    <w:rsid w:val="00413E30"/>
    <w:rsid w:val="004152E6"/>
    <w:rsid w:val="004176BB"/>
    <w:rsid w:val="004251E3"/>
    <w:rsid w:val="00426439"/>
    <w:rsid w:val="004319C2"/>
    <w:rsid w:val="004365FC"/>
    <w:rsid w:val="00437582"/>
    <w:rsid w:val="00452E67"/>
    <w:rsid w:val="00454AEF"/>
    <w:rsid w:val="004556D8"/>
    <w:rsid w:val="00457493"/>
    <w:rsid w:val="00467BC7"/>
    <w:rsid w:val="0047325F"/>
    <w:rsid w:val="0047658C"/>
    <w:rsid w:val="00482D95"/>
    <w:rsid w:val="00482E2C"/>
    <w:rsid w:val="004973E8"/>
    <w:rsid w:val="004A5D1B"/>
    <w:rsid w:val="004A670E"/>
    <w:rsid w:val="004A6A0B"/>
    <w:rsid w:val="004B184A"/>
    <w:rsid w:val="004B4BAF"/>
    <w:rsid w:val="004B63BE"/>
    <w:rsid w:val="004B71A9"/>
    <w:rsid w:val="004C1EBE"/>
    <w:rsid w:val="004C6E9D"/>
    <w:rsid w:val="004C74C3"/>
    <w:rsid w:val="004D554A"/>
    <w:rsid w:val="004D7CDF"/>
    <w:rsid w:val="004E338E"/>
    <w:rsid w:val="004E5D17"/>
    <w:rsid w:val="004F2977"/>
    <w:rsid w:val="004F316B"/>
    <w:rsid w:val="004F3A5B"/>
    <w:rsid w:val="004F527C"/>
    <w:rsid w:val="00500C69"/>
    <w:rsid w:val="00502479"/>
    <w:rsid w:val="0050665E"/>
    <w:rsid w:val="00514AA0"/>
    <w:rsid w:val="005211EF"/>
    <w:rsid w:val="00523B1E"/>
    <w:rsid w:val="005242F6"/>
    <w:rsid w:val="00524713"/>
    <w:rsid w:val="0052494D"/>
    <w:rsid w:val="005255A9"/>
    <w:rsid w:val="005257A2"/>
    <w:rsid w:val="00526B53"/>
    <w:rsid w:val="0053296F"/>
    <w:rsid w:val="00536120"/>
    <w:rsid w:val="00540FAA"/>
    <w:rsid w:val="005418DA"/>
    <w:rsid w:val="00543753"/>
    <w:rsid w:val="005447F9"/>
    <w:rsid w:val="00545189"/>
    <w:rsid w:val="00546F6F"/>
    <w:rsid w:val="00556BAA"/>
    <w:rsid w:val="00557873"/>
    <w:rsid w:val="005635E8"/>
    <w:rsid w:val="00563873"/>
    <w:rsid w:val="00570DE3"/>
    <w:rsid w:val="00574D53"/>
    <w:rsid w:val="00580177"/>
    <w:rsid w:val="00580DDB"/>
    <w:rsid w:val="00583BB3"/>
    <w:rsid w:val="005856EB"/>
    <w:rsid w:val="005859C4"/>
    <w:rsid w:val="005908E4"/>
    <w:rsid w:val="005916B8"/>
    <w:rsid w:val="00593992"/>
    <w:rsid w:val="00593CEE"/>
    <w:rsid w:val="005943DC"/>
    <w:rsid w:val="0059600E"/>
    <w:rsid w:val="005A0DBE"/>
    <w:rsid w:val="005A2E99"/>
    <w:rsid w:val="005A3296"/>
    <w:rsid w:val="005A3761"/>
    <w:rsid w:val="005B079C"/>
    <w:rsid w:val="005B0DEA"/>
    <w:rsid w:val="005B2974"/>
    <w:rsid w:val="005B76B4"/>
    <w:rsid w:val="005C14B2"/>
    <w:rsid w:val="005C5E12"/>
    <w:rsid w:val="005C7E3A"/>
    <w:rsid w:val="005D0A73"/>
    <w:rsid w:val="005D43C1"/>
    <w:rsid w:val="005D5B69"/>
    <w:rsid w:val="005E32AB"/>
    <w:rsid w:val="005F3F34"/>
    <w:rsid w:val="005F7862"/>
    <w:rsid w:val="00606AAC"/>
    <w:rsid w:val="00607A24"/>
    <w:rsid w:val="00614639"/>
    <w:rsid w:val="006201FF"/>
    <w:rsid w:val="00621A2D"/>
    <w:rsid w:val="00621F6E"/>
    <w:rsid w:val="006256B4"/>
    <w:rsid w:val="00641CC4"/>
    <w:rsid w:val="0064213A"/>
    <w:rsid w:val="006449C7"/>
    <w:rsid w:val="00644EF0"/>
    <w:rsid w:val="00645D1A"/>
    <w:rsid w:val="00646580"/>
    <w:rsid w:val="006504AA"/>
    <w:rsid w:val="0065442B"/>
    <w:rsid w:val="006614B4"/>
    <w:rsid w:val="0066561A"/>
    <w:rsid w:val="0068098C"/>
    <w:rsid w:val="006902AD"/>
    <w:rsid w:val="00697D0D"/>
    <w:rsid w:val="006A0C66"/>
    <w:rsid w:val="006A1B8B"/>
    <w:rsid w:val="006A58FB"/>
    <w:rsid w:val="006A5991"/>
    <w:rsid w:val="006C047C"/>
    <w:rsid w:val="006C3242"/>
    <w:rsid w:val="006C3CA8"/>
    <w:rsid w:val="006C42C7"/>
    <w:rsid w:val="006C5112"/>
    <w:rsid w:val="006D2B28"/>
    <w:rsid w:val="006D37DD"/>
    <w:rsid w:val="006D7A82"/>
    <w:rsid w:val="006E1BE1"/>
    <w:rsid w:val="006E35DD"/>
    <w:rsid w:val="006E4A8F"/>
    <w:rsid w:val="006E4EF7"/>
    <w:rsid w:val="006F06E8"/>
    <w:rsid w:val="006F786F"/>
    <w:rsid w:val="006F792F"/>
    <w:rsid w:val="007001FA"/>
    <w:rsid w:val="00707349"/>
    <w:rsid w:val="00711FFF"/>
    <w:rsid w:val="007128BF"/>
    <w:rsid w:val="00716110"/>
    <w:rsid w:val="00725721"/>
    <w:rsid w:val="00725BDE"/>
    <w:rsid w:val="007315B1"/>
    <w:rsid w:val="00733400"/>
    <w:rsid w:val="00737E45"/>
    <w:rsid w:val="00742D93"/>
    <w:rsid w:val="007452A4"/>
    <w:rsid w:val="00746CED"/>
    <w:rsid w:val="007502BB"/>
    <w:rsid w:val="0075054D"/>
    <w:rsid w:val="007510DA"/>
    <w:rsid w:val="00751DBF"/>
    <w:rsid w:val="007640C7"/>
    <w:rsid w:val="00767B0A"/>
    <w:rsid w:val="00776864"/>
    <w:rsid w:val="0078047B"/>
    <w:rsid w:val="007819F0"/>
    <w:rsid w:val="00790C44"/>
    <w:rsid w:val="007910F6"/>
    <w:rsid w:val="007A3D7F"/>
    <w:rsid w:val="007A419B"/>
    <w:rsid w:val="007A67F8"/>
    <w:rsid w:val="007B24C0"/>
    <w:rsid w:val="007B294F"/>
    <w:rsid w:val="007B42D3"/>
    <w:rsid w:val="007B631D"/>
    <w:rsid w:val="007D2BB6"/>
    <w:rsid w:val="007D3EC3"/>
    <w:rsid w:val="007E0D5A"/>
    <w:rsid w:val="007E27B0"/>
    <w:rsid w:val="007F0898"/>
    <w:rsid w:val="007F4246"/>
    <w:rsid w:val="0080277F"/>
    <w:rsid w:val="00802B78"/>
    <w:rsid w:val="00802C22"/>
    <w:rsid w:val="00810CEA"/>
    <w:rsid w:val="0081110A"/>
    <w:rsid w:val="00811FBE"/>
    <w:rsid w:val="00813BD1"/>
    <w:rsid w:val="0081445D"/>
    <w:rsid w:val="00820C08"/>
    <w:rsid w:val="00827B14"/>
    <w:rsid w:val="008349FE"/>
    <w:rsid w:val="008356C2"/>
    <w:rsid w:val="00841E1E"/>
    <w:rsid w:val="00866847"/>
    <w:rsid w:val="00874C11"/>
    <w:rsid w:val="0087611B"/>
    <w:rsid w:val="0087653B"/>
    <w:rsid w:val="008902B7"/>
    <w:rsid w:val="00895973"/>
    <w:rsid w:val="008959B4"/>
    <w:rsid w:val="008A3294"/>
    <w:rsid w:val="008A701A"/>
    <w:rsid w:val="008A7570"/>
    <w:rsid w:val="008B072E"/>
    <w:rsid w:val="008B22F7"/>
    <w:rsid w:val="008B3ACC"/>
    <w:rsid w:val="008B5C85"/>
    <w:rsid w:val="008B6785"/>
    <w:rsid w:val="008B782E"/>
    <w:rsid w:val="008C02AC"/>
    <w:rsid w:val="008C02F2"/>
    <w:rsid w:val="008C1339"/>
    <w:rsid w:val="008C1871"/>
    <w:rsid w:val="008C5328"/>
    <w:rsid w:val="008E0C29"/>
    <w:rsid w:val="008E0D52"/>
    <w:rsid w:val="008E41EE"/>
    <w:rsid w:val="008F10AA"/>
    <w:rsid w:val="008F608E"/>
    <w:rsid w:val="008F62BE"/>
    <w:rsid w:val="008F6904"/>
    <w:rsid w:val="009104A7"/>
    <w:rsid w:val="00911A8E"/>
    <w:rsid w:val="009131A1"/>
    <w:rsid w:val="00915509"/>
    <w:rsid w:val="00916A61"/>
    <w:rsid w:val="0092612C"/>
    <w:rsid w:val="00927343"/>
    <w:rsid w:val="00927AA8"/>
    <w:rsid w:val="00931729"/>
    <w:rsid w:val="00931FBA"/>
    <w:rsid w:val="009352CC"/>
    <w:rsid w:val="009401B6"/>
    <w:rsid w:val="0094570B"/>
    <w:rsid w:val="00945FA8"/>
    <w:rsid w:val="0094650D"/>
    <w:rsid w:val="00946E08"/>
    <w:rsid w:val="00950036"/>
    <w:rsid w:val="00950CCF"/>
    <w:rsid w:val="0095411F"/>
    <w:rsid w:val="009667F5"/>
    <w:rsid w:val="00966BD3"/>
    <w:rsid w:val="009764E7"/>
    <w:rsid w:val="009844DB"/>
    <w:rsid w:val="009851C0"/>
    <w:rsid w:val="009865B6"/>
    <w:rsid w:val="00993BD3"/>
    <w:rsid w:val="00996548"/>
    <w:rsid w:val="009968A6"/>
    <w:rsid w:val="009A3849"/>
    <w:rsid w:val="009A7F57"/>
    <w:rsid w:val="009B2EB5"/>
    <w:rsid w:val="009B3444"/>
    <w:rsid w:val="009B3FE4"/>
    <w:rsid w:val="009B57D8"/>
    <w:rsid w:val="009C33F0"/>
    <w:rsid w:val="009C5A4D"/>
    <w:rsid w:val="009C65CD"/>
    <w:rsid w:val="009D1131"/>
    <w:rsid w:val="009D3545"/>
    <w:rsid w:val="009D5201"/>
    <w:rsid w:val="009D5DA7"/>
    <w:rsid w:val="009D730B"/>
    <w:rsid w:val="009F6EC2"/>
    <w:rsid w:val="00A0125D"/>
    <w:rsid w:val="00A0799B"/>
    <w:rsid w:val="00A116FA"/>
    <w:rsid w:val="00A17F2F"/>
    <w:rsid w:val="00A20978"/>
    <w:rsid w:val="00A22422"/>
    <w:rsid w:val="00A269FF"/>
    <w:rsid w:val="00A31B6F"/>
    <w:rsid w:val="00A36262"/>
    <w:rsid w:val="00A37AF1"/>
    <w:rsid w:val="00A4141C"/>
    <w:rsid w:val="00A41D3A"/>
    <w:rsid w:val="00A442C0"/>
    <w:rsid w:val="00A473B1"/>
    <w:rsid w:val="00A52B76"/>
    <w:rsid w:val="00A52B80"/>
    <w:rsid w:val="00A5549E"/>
    <w:rsid w:val="00A57E4A"/>
    <w:rsid w:val="00A65981"/>
    <w:rsid w:val="00A65DA5"/>
    <w:rsid w:val="00A74EFA"/>
    <w:rsid w:val="00A8304B"/>
    <w:rsid w:val="00A8757F"/>
    <w:rsid w:val="00AA19EB"/>
    <w:rsid w:val="00AA1B7A"/>
    <w:rsid w:val="00AA2714"/>
    <w:rsid w:val="00AA5111"/>
    <w:rsid w:val="00AA5E45"/>
    <w:rsid w:val="00AA61D3"/>
    <w:rsid w:val="00AB31CD"/>
    <w:rsid w:val="00AB3388"/>
    <w:rsid w:val="00AB4ACC"/>
    <w:rsid w:val="00AB5749"/>
    <w:rsid w:val="00AC03B4"/>
    <w:rsid w:val="00AD1B82"/>
    <w:rsid w:val="00AD4C8F"/>
    <w:rsid w:val="00AE6897"/>
    <w:rsid w:val="00AE71CA"/>
    <w:rsid w:val="00AF1700"/>
    <w:rsid w:val="00AF3016"/>
    <w:rsid w:val="00B00428"/>
    <w:rsid w:val="00B02F10"/>
    <w:rsid w:val="00B03EAB"/>
    <w:rsid w:val="00B06718"/>
    <w:rsid w:val="00B067B6"/>
    <w:rsid w:val="00B06CEC"/>
    <w:rsid w:val="00B10F2A"/>
    <w:rsid w:val="00B114BA"/>
    <w:rsid w:val="00B138F8"/>
    <w:rsid w:val="00B13FBE"/>
    <w:rsid w:val="00B1708D"/>
    <w:rsid w:val="00B17A0A"/>
    <w:rsid w:val="00B21381"/>
    <w:rsid w:val="00B305EB"/>
    <w:rsid w:val="00B31687"/>
    <w:rsid w:val="00B3269F"/>
    <w:rsid w:val="00B32ED2"/>
    <w:rsid w:val="00B3356D"/>
    <w:rsid w:val="00B34C59"/>
    <w:rsid w:val="00B44826"/>
    <w:rsid w:val="00B44AF6"/>
    <w:rsid w:val="00B461CE"/>
    <w:rsid w:val="00B5012C"/>
    <w:rsid w:val="00B54C95"/>
    <w:rsid w:val="00B612FF"/>
    <w:rsid w:val="00B61814"/>
    <w:rsid w:val="00B61B93"/>
    <w:rsid w:val="00B61E40"/>
    <w:rsid w:val="00B646EE"/>
    <w:rsid w:val="00B6544F"/>
    <w:rsid w:val="00B70496"/>
    <w:rsid w:val="00B752C4"/>
    <w:rsid w:val="00B757A3"/>
    <w:rsid w:val="00B84004"/>
    <w:rsid w:val="00B86B94"/>
    <w:rsid w:val="00B86C6D"/>
    <w:rsid w:val="00B90F21"/>
    <w:rsid w:val="00B920D0"/>
    <w:rsid w:val="00B92837"/>
    <w:rsid w:val="00B93185"/>
    <w:rsid w:val="00B93733"/>
    <w:rsid w:val="00B955C9"/>
    <w:rsid w:val="00BA0D80"/>
    <w:rsid w:val="00BB023A"/>
    <w:rsid w:val="00BB0329"/>
    <w:rsid w:val="00BB445F"/>
    <w:rsid w:val="00BB6F68"/>
    <w:rsid w:val="00BB77D8"/>
    <w:rsid w:val="00BB7984"/>
    <w:rsid w:val="00BC5489"/>
    <w:rsid w:val="00BD5A11"/>
    <w:rsid w:val="00BD78E1"/>
    <w:rsid w:val="00BE480E"/>
    <w:rsid w:val="00C02417"/>
    <w:rsid w:val="00C120AA"/>
    <w:rsid w:val="00C12FDC"/>
    <w:rsid w:val="00C13762"/>
    <w:rsid w:val="00C172AE"/>
    <w:rsid w:val="00C25324"/>
    <w:rsid w:val="00C27BF3"/>
    <w:rsid w:val="00C34D1A"/>
    <w:rsid w:val="00C3680A"/>
    <w:rsid w:val="00C37E79"/>
    <w:rsid w:val="00C50FA9"/>
    <w:rsid w:val="00C5145C"/>
    <w:rsid w:val="00C52961"/>
    <w:rsid w:val="00C5399C"/>
    <w:rsid w:val="00C579F7"/>
    <w:rsid w:val="00C65942"/>
    <w:rsid w:val="00C700C2"/>
    <w:rsid w:val="00C720E9"/>
    <w:rsid w:val="00C744D0"/>
    <w:rsid w:val="00C7628F"/>
    <w:rsid w:val="00C775A0"/>
    <w:rsid w:val="00C77650"/>
    <w:rsid w:val="00C776E6"/>
    <w:rsid w:val="00C9095C"/>
    <w:rsid w:val="00C956B4"/>
    <w:rsid w:val="00CA1484"/>
    <w:rsid w:val="00CA1F17"/>
    <w:rsid w:val="00CA6409"/>
    <w:rsid w:val="00CB262E"/>
    <w:rsid w:val="00CB4E18"/>
    <w:rsid w:val="00CB7790"/>
    <w:rsid w:val="00CC4837"/>
    <w:rsid w:val="00CC54A9"/>
    <w:rsid w:val="00CD01BD"/>
    <w:rsid w:val="00CD0C62"/>
    <w:rsid w:val="00CD325B"/>
    <w:rsid w:val="00CD414C"/>
    <w:rsid w:val="00CE0604"/>
    <w:rsid w:val="00CE6AD5"/>
    <w:rsid w:val="00CE7976"/>
    <w:rsid w:val="00CE7A9D"/>
    <w:rsid w:val="00CF23FA"/>
    <w:rsid w:val="00CF364F"/>
    <w:rsid w:val="00CF39A7"/>
    <w:rsid w:val="00D023C2"/>
    <w:rsid w:val="00D03F8F"/>
    <w:rsid w:val="00D067DB"/>
    <w:rsid w:val="00D07258"/>
    <w:rsid w:val="00D1146C"/>
    <w:rsid w:val="00D1330B"/>
    <w:rsid w:val="00D2028C"/>
    <w:rsid w:val="00D210E3"/>
    <w:rsid w:val="00D22FA7"/>
    <w:rsid w:val="00D24D0B"/>
    <w:rsid w:val="00D278F3"/>
    <w:rsid w:val="00D3457A"/>
    <w:rsid w:val="00D36D69"/>
    <w:rsid w:val="00D41E2C"/>
    <w:rsid w:val="00D444CE"/>
    <w:rsid w:val="00D515CC"/>
    <w:rsid w:val="00D51851"/>
    <w:rsid w:val="00D707EE"/>
    <w:rsid w:val="00D7485A"/>
    <w:rsid w:val="00D77465"/>
    <w:rsid w:val="00D81B33"/>
    <w:rsid w:val="00D84FE3"/>
    <w:rsid w:val="00D86142"/>
    <w:rsid w:val="00D92605"/>
    <w:rsid w:val="00D979FB"/>
    <w:rsid w:val="00DA0A6E"/>
    <w:rsid w:val="00DA3D13"/>
    <w:rsid w:val="00DA3E84"/>
    <w:rsid w:val="00DA704E"/>
    <w:rsid w:val="00DA7CCD"/>
    <w:rsid w:val="00DC706F"/>
    <w:rsid w:val="00DE08C2"/>
    <w:rsid w:val="00DE0E6C"/>
    <w:rsid w:val="00DE21C3"/>
    <w:rsid w:val="00DE34C6"/>
    <w:rsid w:val="00DE3666"/>
    <w:rsid w:val="00DE4BB7"/>
    <w:rsid w:val="00DE504F"/>
    <w:rsid w:val="00DF0906"/>
    <w:rsid w:val="00DF17EC"/>
    <w:rsid w:val="00DF3CCA"/>
    <w:rsid w:val="00E0189B"/>
    <w:rsid w:val="00E023F8"/>
    <w:rsid w:val="00E03740"/>
    <w:rsid w:val="00E05661"/>
    <w:rsid w:val="00E1003E"/>
    <w:rsid w:val="00E13AB4"/>
    <w:rsid w:val="00E16A9A"/>
    <w:rsid w:val="00E17258"/>
    <w:rsid w:val="00E2056D"/>
    <w:rsid w:val="00E26705"/>
    <w:rsid w:val="00E3171E"/>
    <w:rsid w:val="00E32171"/>
    <w:rsid w:val="00E34793"/>
    <w:rsid w:val="00E41F40"/>
    <w:rsid w:val="00E45BC8"/>
    <w:rsid w:val="00E505B0"/>
    <w:rsid w:val="00E53469"/>
    <w:rsid w:val="00E535F9"/>
    <w:rsid w:val="00E60A14"/>
    <w:rsid w:val="00E60A88"/>
    <w:rsid w:val="00E63AFC"/>
    <w:rsid w:val="00E64284"/>
    <w:rsid w:val="00E644C1"/>
    <w:rsid w:val="00E64FBF"/>
    <w:rsid w:val="00E72B2B"/>
    <w:rsid w:val="00E7443E"/>
    <w:rsid w:val="00E74B94"/>
    <w:rsid w:val="00E779DF"/>
    <w:rsid w:val="00E81347"/>
    <w:rsid w:val="00E83A8C"/>
    <w:rsid w:val="00E85D5C"/>
    <w:rsid w:val="00E85ED2"/>
    <w:rsid w:val="00E916FE"/>
    <w:rsid w:val="00E91E2D"/>
    <w:rsid w:val="00EA10EE"/>
    <w:rsid w:val="00EA5F5F"/>
    <w:rsid w:val="00EA6EAE"/>
    <w:rsid w:val="00EB164A"/>
    <w:rsid w:val="00EB1964"/>
    <w:rsid w:val="00EB5348"/>
    <w:rsid w:val="00EB55AB"/>
    <w:rsid w:val="00EB6AED"/>
    <w:rsid w:val="00EB7211"/>
    <w:rsid w:val="00EC23C8"/>
    <w:rsid w:val="00ED2296"/>
    <w:rsid w:val="00ED571B"/>
    <w:rsid w:val="00ED678E"/>
    <w:rsid w:val="00ED6842"/>
    <w:rsid w:val="00EE06F5"/>
    <w:rsid w:val="00EE275B"/>
    <w:rsid w:val="00EE3AD3"/>
    <w:rsid w:val="00EF59C0"/>
    <w:rsid w:val="00EF5CA8"/>
    <w:rsid w:val="00F03048"/>
    <w:rsid w:val="00F1757A"/>
    <w:rsid w:val="00F20863"/>
    <w:rsid w:val="00F2431B"/>
    <w:rsid w:val="00F2488A"/>
    <w:rsid w:val="00F24C8F"/>
    <w:rsid w:val="00F27059"/>
    <w:rsid w:val="00F35370"/>
    <w:rsid w:val="00F359CB"/>
    <w:rsid w:val="00F40605"/>
    <w:rsid w:val="00F41508"/>
    <w:rsid w:val="00F42ADD"/>
    <w:rsid w:val="00F43309"/>
    <w:rsid w:val="00F4601B"/>
    <w:rsid w:val="00F61476"/>
    <w:rsid w:val="00F62193"/>
    <w:rsid w:val="00F621FB"/>
    <w:rsid w:val="00F63B4B"/>
    <w:rsid w:val="00F71B45"/>
    <w:rsid w:val="00F75D8F"/>
    <w:rsid w:val="00F80644"/>
    <w:rsid w:val="00F80669"/>
    <w:rsid w:val="00F84199"/>
    <w:rsid w:val="00F8423B"/>
    <w:rsid w:val="00FA0038"/>
    <w:rsid w:val="00FA07B6"/>
    <w:rsid w:val="00FA1847"/>
    <w:rsid w:val="00FA285C"/>
    <w:rsid w:val="00FA2E04"/>
    <w:rsid w:val="00FB49EC"/>
    <w:rsid w:val="00FB4D0F"/>
    <w:rsid w:val="00FC159F"/>
    <w:rsid w:val="00FC22A9"/>
    <w:rsid w:val="00FC2514"/>
    <w:rsid w:val="00FC4A67"/>
    <w:rsid w:val="00FC4DC4"/>
    <w:rsid w:val="00FC502B"/>
    <w:rsid w:val="00FC6E45"/>
    <w:rsid w:val="00FD1321"/>
    <w:rsid w:val="00FD20E1"/>
    <w:rsid w:val="00FD4372"/>
    <w:rsid w:val="00FD483F"/>
    <w:rsid w:val="00FD771F"/>
    <w:rsid w:val="00FD77A3"/>
    <w:rsid w:val="00FE16B1"/>
    <w:rsid w:val="00FE6A52"/>
    <w:rsid w:val="00FE7BF4"/>
    <w:rsid w:val="00FF2214"/>
    <w:rsid w:val="00FF50CC"/>
    <w:rsid w:val="00FF5A61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D4EFE8E-73FB-4933-A3A7-0147728F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Layout" Target="diagrams/layout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Colors" Target="diagrams/colors8.xm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7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diagramLayout" Target="diagrams/layout8.xml"/><Relationship Id="rId58" Type="http://schemas.openxmlformats.org/officeDocument/2006/relationships/diagramData" Target="diagrams/data9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9.xml"/><Relationship Id="rId19" Type="http://schemas.microsoft.com/office/2007/relationships/diagramDrawing" Target="diagrams/drawing1.xml"/><Relationship Id="rId14" Type="http://schemas.openxmlformats.org/officeDocument/2006/relationships/image" Target="media/image10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QuickStyle" Target="diagrams/quickStyle6.xml"/><Relationship Id="rId48" Type="http://schemas.openxmlformats.org/officeDocument/2006/relationships/diagramLayout" Target="diagrams/layout7.xml"/><Relationship Id="rId56" Type="http://schemas.microsoft.com/office/2007/relationships/diagramDrawing" Target="diagrams/drawing8.xml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microsoft.com/office/2007/relationships/diagramDrawing" Target="diagrams/drawing7.xml"/><Relationship Id="rId3" Type="http://schemas.openxmlformats.org/officeDocument/2006/relationships/styles" Target="styles.xml"/><Relationship Id="rId12" Type="http://schemas.openxmlformats.org/officeDocument/2006/relationships/image" Target="media/image8.emf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chart" Target="charts/chart2.xml"/><Relationship Id="rId59" Type="http://schemas.openxmlformats.org/officeDocument/2006/relationships/diagramLayout" Target="diagrams/layout9.xml"/><Relationship Id="rId20" Type="http://schemas.openxmlformats.org/officeDocument/2006/relationships/diagramData" Target="diagrams/data2.xml"/><Relationship Id="rId41" Type="http://schemas.openxmlformats.org/officeDocument/2006/relationships/diagramData" Target="diagrams/data6.xml"/><Relationship Id="rId54" Type="http://schemas.openxmlformats.org/officeDocument/2006/relationships/diagramQuickStyle" Target="diagrams/quickStyle8.xml"/><Relationship Id="rId62" Type="http://schemas.microsoft.com/office/2007/relationships/diagramDrawing" Target="diagrams/drawing9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QuickStyle" Target="diagrams/quickStyle7.xml"/><Relationship Id="rId57" Type="http://schemas.openxmlformats.org/officeDocument/2006/relationships/chart" Target="charts/chart3.xml"/><Relationship Id="rId10" Type="http://schemas.openxmlformats.org/officeDocument/2006/relationships/image" Target="media/image6.emf"/><Relationship Id="rId31" Type="http://schemas.openxmlformats.org/officeDocument/2006/relationships/diagramData" Target="diagrams/data4.xml"/><Relationship Id="rId44" Type="http://schemas.openxmlformats.org/officeDocument/2006/relationships/diagramColors" Target="diagrams/colors6.xml"/><Relationship Id="rId52" Type="http://schemas.openxmlformats.org/officeDocument/2006/relationships/diagramData" Target="diagrams/data8.xml"/><Relationship Id="rId60" Type="http://schemas.openxmlformats.org/officeDocument/2006/relationships/diagramQuickStyle" Target="diagrams/quickStyle9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Основные источники собственных доходов в 2023 г.</a:t>
            </a:r>
          </a:p>
        </c:rich>
      </c:tx>
      <c:layout>
        <c:manualLayout>
          <c:xMode val="edge"/>
          <c:yMode val="edge"/>
          <c:x val="3.3263825150690512E-2"/>
          <c:y val="1.2074590975529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595552562050927"/>
          <c:y val="9.5986201983464872E-2"/>
          <c:w val="0.44155864156289931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2023,0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softEdge rad="76200"/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58F-4688-8932-0C7D0751CAE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58F-4688-8932-0C7D0751CAE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458F-4688-8932-0C7D0751CAE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458F-4688-8932-0C7D0751CAE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458F-4688-8932-0C7D0751CAE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458F-4688-8932-0C7D0751CAE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458F-4688-8932-0C7D0751CAE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458F-4688-8932-0C7D0751CAE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0-458F-4688-8932-0C7D0751CAE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2-458F-4688-8932-0C7D0751CAEA}"/>
              </c:ext>
            </c:extLst>
          </c:dPt>
          <c:dLbls>
            <c:dLbl>
              <c:idx val="0"/>
              <c:layout>
                <c:manualLayout>
                  <c:x val="-4.9773501223111985E-2"/>
                  <c:y val="-0.202808763487897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8F-4688-8932-0C7D0751CAEA}"/>
                </c:ext>
              </c:extLst>
            </c:dLbl>
            <c:dLbl>
              <c:idx val="1"/>
              <c:layout>
                <c:manualLayout>
                  <c:x val="8.3842951398863889E-3"/>
                  <c:y val="1.605058612046484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8F-4688-8932-0C7D0751CAEA}"/>
                </c:ext>
              </c:extLst>
            </c:dLbl>
            <c:dLbl>
              <c:idx val="2"/>
              <c:layout>
                <c:manualLayout>
                  <c:x val="5.9590792432945112E-3"/>
                  <c:y val="1.44422361191989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8F-4688-8932-0C7D0751CAEA}"/>
                </c:ext>
              </c:extLst>
            </c:dLbl>
            <c:dLbl>
              <c:idx val="3"/>
              <c:layout>
                <c:manualLayout>
                  <c:x val="7.5289027431181084E-3"/>
                  <c:y val="2.74248771906599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8F-4688-8932-0C7D0751CAEA}"/>
                </c:ext>
              </c:extLst>
            </c:dLbl>
            <c:dLbl>
              <c:idx val="4"/>
              <c:layout>
                <c:manualLayout>
                  <c:x val="7.7349707951965907E-3"/>
                  <c:y val="1.27709939378114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8F-4688-8932-0C7D0751CAEA}"/>
                </c:ext>
              </c:extLst>
            </c:dLbl>
            <c:dLbl>
              <c:idx val="5"/>
              <c:layout>
                <c:manualLayout>
                  <c:x val="9.1826844841345363E-3"/>
                  <c:y val="-2.0968720243427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8F-4688-8932-0C7D0751CAEA}"/>
                </c:ext>
              </c:extLst>
            </c:dLbl>
            <c:dLbl>
              <c:idx val="6"/>
              <c:layout>
                <c:manualLayout>
                  <c:x val="-1.6263734286976621E-2"/>
                  <c:y val="-1.25624460169454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8F-4688-8932-0C7D0751CAEA}"/>
                </c:ext>
              </c:extLst>
            </c:dLbl>
            <c:dLbl>
              <c:idx val="7"/>
              <c:layout>
                <c:manualLayout>
                  <c:x val="-1.1029920088113985E-2"/>
                  <c:y val="-3.27801250453449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8F-4688-8932-0C7D0751CAEA}"/>
                </c:ext>
              </c:extLst>
            </c:dLbl>
            <c:dLbl>
              <c:idx val="8"/>
              <c:layout>
                <c:manualLayout>
                  <c:x val="1.2935809781589801E-2"/>
                  <c:y val="-6.525759483316617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8F-4688-8932-0C7D0751CAEA}"/>
                </c:ext>
              </c:extLst>
            </c:dLbl>
            <c:dLbl>
              <c:idx val="9"/>
              <c:layout>
                <c:manualLayout>
                  <c:x val="5.6033518134361443E-2"/>
                  <c:y val="-1.41489649002877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8F-4688-8932-0C7D0751CAE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недвижимость</c:v>
                </c:pt>
                <c:pt idx="3">
                  <c:v>Земельный налог</c:v>
                </c:pt>
                <c:pt idx="4">
                  <c:v>Налог на добавленную стоимость</c:v>
                </c:pt>
                <c:pt idx="5">
                  <c:v>Другие налоги от выручки</c:v>
                </c:pt>
                <c:pt idx="6">
                  <c:v>Дивиденды по акциям и доходы от других форм собственности</c:v>
                </c:pt>
                <c:pt idx="7">
                  <c:v>Компенсируемые расходы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</c:formatCode>
                <c:ptCount val="10"/>
                <c:pt idx="0">
                  <c:v>29657.928</c:v>
                </c:pt>
                <c:pt idx="1">
                  <c:v>3585.4560000000001</c:v>
                </c:pt>
                <c:pt idx="2">
                  <c:v>3252.98</c:v>
                </c:pt>
                <c:pt idx="3">
                  <c:v>923.88099999999997</c:v>
                </c:pt>
                <c:pt idx="4">
                  <c:v>12568.234</c:v>
                </c:pt>
                <c:pt idx="5">
                  <c:v>8648.8559999999998</c:v>
                </c:pt>
                <c:pt idx="6">
                  <c:v>355.24200000000002</c:v>
                </c:pt>
                <c:pt idx="7">
                  <c:v>3184.84</c:v>
                </c:pt>
                <c:pt idx="8">
                  <c:v>755.93799999999999</c:v>
                </c:pt>
                <c:pt idx="9">
                  <c:v>1961.8340000000135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58F-4688-8932-0C7D0751C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288342827115647"/>
          <c:y val="8.8583921928458126E-2"/>
          <c:w val="0.31474299071749157"/>
          <c:h val="0.91141607807154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31744643030732"/>
          <c:y val="1.5660724322141652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dLbl>
              <c:idx val="2"/>
              <c:layout>
                <c:manualLayout>
                  <c:x val="1.7636684303350969E-2"/>
                  <c:y val="-0.1801801801801801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6-4EF7-BDB9-DEEDFC93F2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54.1</c:v>
                </c:pt>
                <c:pt idx="1">
                  <c:v>4.9000000000000004</c:v>
                </c:pt>
                <c:pt idx="2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978842433428216"/>
          <c:y val="9.2804024496937886E-4"/>
          <c:w val="0.52471378648131217"/>
          <c:h val="0.933174005189006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A7A-4641-BEC8-327BBA7E5CF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A7A-4641-BEC8-327BBA7E5CF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A7A-4641-BEC8-327BBA7E5CF1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A-4641-BEC8-327BBA7E5CF1}"/>
                </c:ext>
              </c:extLst>
            </c:dLbl>
            <c:dLbl>
              <c:idx val="1"/>
              <c:layout>
                <c:manualLayout>
                  <c:x val="-3.6032078513264129E-17"/>
                  <c:y val="1.147446930579450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A-4641-BEC8-327BBA7E5CF1}"/>
                </c:ext>
              </c:extLst>
            </c:dLbl>
            <c:dLbl>
              <c:idx val="2"/>
              <c:layout>
                <c:manualLayout>
                  <c:x val="-4.691724273902384E-2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A-4641-BEC8-327BBA7E5C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63</c:v>
                </c:pt>
                <c:pt idx="1">
                  <c:v>1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A7A-4641-BEC8-327BBA7E5CF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pn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12" Type="http://schemas.openxmlformats.org/officeDocument/2006/relationships/image" Target="../media/image23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8.png"/><Relationship Id="rId11" Type="http://schemas.microsoft.com/office/2007/relationships/hdphoto" Target="../media/hdphoto2.wdp"/><Relationship Id="rId5" Type="http://schemas.openxmlformats.org/officeDocument/2006/relationships/image" Target="../media/image17.png"/><Relationship Id="rId10" Type="http://schemas.openxmlformats.org/officeDocument/2006/relationships/image" Target="../media/image22.png"/><Relationship Id="rId4" Type="http://schemas.openxmlformats.org/officeDocument/2006/relationships/image" Target="../media/image16.png"/><Relationship Id="rId9" Type="http://schemas.openxmlformats.org/officeDocument/2006/relationships/image" Target="../media/image21.pn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22.png"/><Relationship Id="rId7" Type="http://schemas.openxmlformats.org/officeDocument/2006/relationships/image" Target="../media/image15.png"/><Relationship Id="rId12" Type="http://schemas.openxmlformats.org/officeDocument/2006/relationships/image" Target="../media/image17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6.png"/><Relationship Id="rId11" Type="http://schemas.openxmlformats.org/officeDocument/2006/relationships/image" Target="../media/image20.png"/><Relationship Id="rId5" Type="http://schemas.openxmlformats.org/officeDocument/2006/relationships/image" Target="../media/image18.png"/><Relationship Id="rId10" Type="http://schemas.openxmlformats.org/officeDocument/2006/relationships/image" Target="../media/image21.png"/><Relationship Id="rId4" Type="http://schemas.microsoft.com/office/2007/relationships/hdphoto" Target="../media/hdphoto2.wdp"/><Relationship Id="rId9" Type="http://schemas.openxmlformats.org/officeDocument/2006/relationships/image" Target="../media/image23.pn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/>
    </dgm:pt>
    <dgm:pt modelId="{1726EDC6-9EDF-4BA0-913A-1281FBDB3221}" type="pres">
      <dgm:prSet presAssocID="{FFB02AF1-1ACD-4F5D-A6D4-2EEB46E410DA}" presName="rootConnector1" presStyleLbl="node1" presStyleIdx="0" presStyleCnt="0"/>
      <dgm:spPr/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/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/>
    </dgm:pt>
    <dgm:pt modelId="{116B2D68-351D-4701-A493-3CFC393E7A50}" type="pres">
      <dgm:prSet presAssocID="{82B6C29E-D68A-45F7-9F6E-C4B20FFDF858}" presName="rootConnector" presStyleLbl="node2" presStyleIdx="0" presStyleCnt="2"/>
      <dgm:spPr/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/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/>
    </dgm:pt>
    <dgm:pt modelId="{B6E0A19E-0678-4246-95F6-788A644063C8}" type="pres">
      <dgm:prSet presAssocID="{23768783-7670-4DCC-ADC9-B6A237D9DC31}" presName="rootConnector" presStyleLbl="node2" presStyleIdx="1" presStyleCnt="2"/>
      <dgm:spPr/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/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/>
    </dgm:pt>
    <dgm:pt modelId="{529DFB9E-B87D-4BFC-AEBD-3EB13EA0B98F}" type="pres">
      <dgm:prSet presAssocID="{7C305804-3E5B-4547-9B1D-D04D42545C3C}" presName="rootConnector" presStyleLbl="node3" presStyleIdx="0" presStyleCnt="12"/>
      <dgm:spPr/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/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/>
    </dgm:pt>
    <dgm:pt modelId="{59C47185-0C30-45B8-B6A3-ED30EB0E6B2F}" type="pres">
      <dgm:prSet presAssocID="{EAE84A33-BFB3-4E39-8318-296A054B9A45}" presName="rootConnector" presStyleLbl="node3" presStyleIdx="1" presStyleCnt="12"/>
      <dgm:spPr/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/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/>
    </dgm:pt>
    <dgm:pt modelId="{7EAA8B81-8D68-4FC9-BEB5-A27467A6E08A}" type="pres">
      <dgm:prSet presAssocID="{2B071F9B-5953-43E9-A814-BC591A1C903F}" presName="rootConnector" presStyleLbl="node3" presStyleIdx="2" presStyleCnt="12"/>
      <dgm:spPr/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/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/>
    </dgm:pt>
    <dgm:pt modelId="{60CCDBD8-3BBA-412F-A0B0-FE7823DDF871}" type="pres">
      <dgm:prSet presAssocID="{724AADDE-4652-4F41-A9BB-65D0B84691A5}" presName="rootConnector" presStyleLbl="node3" presStyleIdx="3" presStyleCnt="12"/>
      <dgm:spPr/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/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/>
    </dgm:pt>
    <dgm:pt modelId="{C0E850CA-687B-4B36-86EA-15F2E7553B3D}" type="pres">
      <dgm:prSet presAssocID="{84E66B96-02D9-4A90-9AC4-96A0283C865F}" presName="rootConnector" presStyleLbl="node3" presStyleIdx="4" presStyleCnt="12"/>
      <dgm:spPr/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/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/>
    </dgm:pt>
    <dgm:pt modelId="{417F5D6B-C520-47F0-BE5F-FA6B40519A99}" type="pres">
      <dgm:prSet presAssocID="{586EED8D-B83C-4436-B5F7-B21C8770504B}" presName="rootConnector" presStyleLbl="node3" presStyleIdx="5" presStyleCnt="12"/>
      <dgm:spPr/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/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/>
    </dgm:pt>
    <dgm:pt modelId="{A5479A7B-B906-488A-BE19-D7F5F245B4AF}" type="pres">
      <dgm:prSet presAssocID="{145F9EC3-928E-4007-9765-FAEC33EC7E8F}" presName="rootConnector" presStyleLbl="node3" presStyleIdx="6" presStyleCnt="12"/>
      <dgm:spPr/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/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/>
    </dgm:pt>
    <dgm:pt modelId="{37B231FF-782D-4BA8-9226-B0B9EE39E416}" type="pres">
      <dgm:prSet presAssocID="{DBBEE9AA-B22D-469A-A78D-C908634AA6C8}" presName="rootConnector" presStyleLbl="node3" presStyleIdx="7" presStyleCnt="12"/>
      <dgm:spPr/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/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/>
    </dgm:pt>
    <dgm:pt modelId="{3CF31D66-6AF7-4583-90C5-22F2BD9EFA34}" type="pres">
      <dgm:prSet presAssocID="{62DEB12B-7951-4DA9-AEDB-52943AD70AD3}" presName="rootConnector" presStyleLbl="node3" presStyleIdx="8" presStyleCnt="12"/>
      <dgm:spPr/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/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/>
    </dgm:pt>
    <dgm:pt modelId="{1A588E66-B100-4A4C-BAB0-EA2432519C77}" type="pres">
      <dgm:prSet presAssocID="{F0DE16A9-60CE-4F1C-BF5D-D4EAEF843CED}" presName="rootConnector" presStyleLbl="node3" presStyleIdx="9" presStyleCnt="12"/>
      <dgm:spPr/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/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/>
    </dgm:pt>
    <dgm:pt modelId="{6BAF9EF1-08C0-4ACD-B84E-CEA1FDD60D28}" type="pres">
      <dgm:prSet presAssocID="{32F58E4D-C8CC-4766-8533-84359E827510}" presName="rootConnector" presStyleLbl="node3" presStyleIdx="10" presStyleCnt="12"/>
      <dgm:spPr/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/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/>
    </dgm:pt>
    <dgm:pt modelId="{5A460CC2-D082-4F1C-B18C-02C5116455B2}" type="pres">
      <dgm:prSet presAssocID="{5CDA660F-1B2A-4815-91DB-4398D1541CBD}" presName="rootConnector" presStyleLbl="node3" presStyleIdx="11" presStyleCnt="12"/>
      <dgm:spPr/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C6D5201-846E-4577-B9BC-9920816EEBED}" type="presOf" srcId="{AF2299E1-F233-4C35-823B-B9E13951B6EC}" destId="{7CD90DB9-F700-4090-AAC0-4E81FD52B943}" srcOrd="0" destOrd="0" presId="urn:microsoft.com/office/officeart/2009/3/layout/HorizontalOrganizationChart"/>
    <dgm:cxn modelId="{DF706102-FAF4-487C-8803-008475C15228}" type="presOf" srcId="{2B071F9B-5953-43E9-A814-BC591A1C903F}" destId="{00BA40A5-48A7-46FF-8DA7-59B0708DD9D3}" srcOrd="0" destOrd="0" presId="urn:microsoft.com/office/officeart/2009/3/layout/HorizontalOrganizationChart"/>
    <dgm:cxn modelId="{8711CD08-50A4-4E11-B8A7-8F7EA383147C}" type="presOf" srcId="{145F9EC3-928E-4007-9765-FAEC33EC7E8F}" destId="{567D4F1E-61B4-4D8D-9BAE-BB306375F4F7}" srcOrd="0" destOrd="0" presId="urn:microsoft.com/office/officeart/2009/3/layout/HorizontalOrganizationChart"/>
    <dgm:cxn modelId="{C9DD2F0B-6F5E-496F-B16B-0879A92EDE54}" type="presOf" srcId="{62DEB12B-7951-4DA9-AEDB-52943AD70AD3}" destId="{3CF31D66-6AF7-4583-90C5-22F2BD9EFA34}" srcOrd="1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164ACA0C-FDBD-4EC8-A17B-80F5FBD765B2}" type="presOf" srcId="{D296D5D6-F969-442D-8B26-CC3A3FC30168}" destId="{32DA1396-B95B-4E76-A813-EFE6CB257866}" srcOrd="0" destOrd="0" presId="urn:microsoft.com/office/officeart/2009/3/layout/HorizontalOrganizationChart"/>
    <dgm:cxn modelId="{F1D53213-1276-4D2A-A998-C833313EDC24}" type="presOf" srcId="{DBBEE9AA-B22D-469A-A78D-C908634AA6C8}" destId="{37B231FF-782D-4BA8-9226-B0B9EE39E416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5AF94A15-F3B1-428F-AE1D-415E36D7687F}" type="presOf" srcId="{5CDA660F-1B2A-4815-91DB-4398D1541CBD}" destId="{5A460CC2-D082-4F1C-B18C-02C5116455B2}" srcOrd="1" destOrd="0" presId="urn:microsoft.com/office/officeart/2009/3/layout/HorizontalOrganizationChart"/>
    <dgm:cxn modelId="{5650311B-3E20-4B9C-8290-2B52C1B05D71}" type="presOf" srcId="{5CDA660F-1B2A-4815-91DB-4398D1541CBD}" destId="{59B67BFC-4CC0-40C9-813C-1A0AA0FD30A6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45C11F35-C0D4-4384-B4A1-E31E0F5FBCEF}" type="presOf" srcId="{23768783-7670-4DCC-ADC9-B6A237D9DC31}" destId="{C8B156EA-ADE0-419E-AB18-02E75A6A42CB}" srcOrd="0" destOrd="0" presId="urn:microsoft.com/office/officeart/2009/3/layout/HorizontalOrganizationChart"/>
    <dgm:cxn modelId="{4C59F337-7C58-4873-9CD3-C724835584B3}" type="presOf" srcId="{F0DE16A9-60CE-4F1C-BF5D-D4EAEF843CED}" destId="{1A588E66-B100-4A4C-BAB0-EA2432519C77}" srcOrd="1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B1275D5E-CCDA-4ECB-A53A-C43721DC2A6F}" type="presOf" srcId="{B009FB3F-1661-4916-9AE8-DC08235264D2}" destId="{C281A6E3-E39A-400F-BFF2-8E8E7D228AB5}" srcOrd="0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DF548B42-2387-48F7-B37B-266EE2B04E05}" type="presOf" srcId="{32F58E4D-C8CC-4766-8533-84359E827510}" destId="{6BAF9EF1-08C0-4ACD-B84E-CEA1FDD60D28}" srcOrd="1" destOrd="0" presId="urn:microsoft.com/office/officeart/2009/3/layout/HorizontalOrganizationChart"/>
    <dgm:cxn modelId="{38149465-F971-4E71-8E97-15AB3CC667A1}" type="presOf" srcId="{694FD11E-F2BF-479C-95A9-DA76FB8FAB56}" destId="{05592CA1-7C84-45E9-8F12-A7BE48D58FFF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5735334C-1403-4EAB-AD16-B1E0AA531360}" type="presOf" srcId="{32F58E4D-C8CC-4766-8533-84359E827510}" destId="{5071C859-C199-4EC6-B43A-5E2B277DDA30}" srcOrd="0" destOrd="0" presId="urn:microsoft.com/office/officeart/2009/3/layout/HorizontalOrganizationChart"/>
    <dgm:cxn modelId="{BD14A96D-367A-42C2-9A66-7625C57911BF}" type="presOf" srcId="{84E66B96-02D9-4A90-9AC4-96A0283C865F}" destId="{C0E850CA-687B-4B36-86EA-15F2E7553B3D}" srcOrd="1" destOrd="0" presId="urn:microsoft.com/office/officeart/2009/3/layout/HorizontalOrganizationChart"/>
    <dgm:cxn modelId="{EB1AEC4F-71C2-46CE-990F-0B85B26A45F3}" type="presOf" srcId="{3FD42A42-C3FA-4082-8CE4-20562331E1F1}" destId="{6C3744AB-FD63-4675-9E48-1F20144209DC}" srcOrd="0" destOrd="0" presId="urn:microsoft.com/office/officeart/2009/3/layout/HorizontalOrganizationChart"/>
    <dgm:cxn modelId="{E1A34A73-BCC6-48C2-AB9C-FC53303F1034}" type="presOf" srcId="{586EED8D-B83C-4436-B5F7-B21C8770504B}" destId="{547CFD1A-BD92-4D1C-BF1D-35CFBF4D6F2B}" srcOrd="0" destOrd="0" presId="urn:microsoft.com/office/officeart/2009/3/layout/HorizontalOrganizationChart"/>
    <dgm:cxn modelId="{438C1957-54F6-4F98-95B1-1E34C1FAE479}" type="presOf" srcId="{D462C421-0A0B-4E9B-A05E-680C18CE430B}" destId="{56F9009F-7467-4DB2-80D6-65EEC47D59A3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C4C5C58-ED69-442D-B95F-5D19C33055F3}" type="presOf" srcId="{145F9EC3-928E-4007-9765-FAEC33EC7E8F}" destId="{A5479A7B-B906-488A-BE19-D7F5F245B4AF}" srcOrd="1" destOrd="0" presId="urn:microsoft.com/office/officeart/2009/3/layout/HorizontalOrganizationChart"/>
    <dgm:cxn modelId="{34030059-17BD-4742-949E-E7D21A57B5E0}" type="presOf" srcId="{FFB02AF1-1ACD-4F5D-A6D4-2EEB46E410DA}" destId="{B28A6498-7421-4369-A8C7-1CEBA3B053D2}" srcOrd="0" destOrd="0" presId="urn:microsoft.com/office/officeart/2009/3/layout/HorizontalOrganizationChart"/>
    <dgm:cxn modelId="{40F02D7B-E74B-4B7F-B5D3-5827C8A8898D}" type="presOf" srcId="{CFF5810D-77EE-4004-AB41-EFCC41BA0F04}" destId="{196C9283-7558-49B5-98CB-3D8CE3E7118A}" srcOrd="0" destOrd="0" presId="urn:microsoft.com/office/officeart/2009/3/layout/HorizontalOrganizationChart"/>
    <dgm:cxn modelId="{5BFD297F-88C8-4089-B6C7-8FB2274479A6}" type="presOf" srcId="{43AFA767-633B-4B04-B9AD-01581B897D4F}" destId="{ED03712E-6842-45E6-917B-D0F0AF885515}" srcOrd="0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324D1481-5352-4AB3-BF61-47C9993699A9}" type="presOf" srcId="{75CD8D7D-CF93-4ED3-A4AA-35FC0DCE5D6E}" destId="{7364070C-8817-4F5B-8A47-0B9BE604E68C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1245588-88DA-45D3-992A-05C8DA60BA1C}" type="presOf" srcId="{EAE84A33-BFB3-4E39-8318-296A054B9A45}" destId="{437DAD72-B3E8-4C0A-9636-A3C9077AE866}" srcOrd="0" destOrd="0" presId="urn:microsoft.com/office/officeart/2009/3/layout/HorizontalOrganizationChart"/>
    <dgm:cxn modelId="{F46A2689-D3B7-43CB-9561-4B026B6BCC73}" type="presOf" srcId="{7C305804-3E5B-4547-9B1D-D04D42545C3C}" destId="{99EA0A1A-6083-4AE6-9F60-FF6015B59E1A}" srcOrd="0" destOrd="0" presId="urn:microsoft.com/office/officeart/2009/3/layout/HorizontalOrganizationChart"/>
    <dgm:cxn modelId="{6286E58A-0369-4D3B-97DE-D80BF85450A2}" type="presOf" srcId="{38555FD0-B87B-43AA-BC3C-9FB95AF942D8}" destId="{57480E90-1C4C-4C4A-A026-D9BAA83C191C}" srcOrd="0" destOrd="0" presId="urn:microsoft.com/office/officeart/2009/3/layout/HorizontalOrganizationChart"/>
    <dgm:cxn modelId="{B1B66D8E-BDAB-4230-A279-0FF8ED97D256}" type="presOf" srcId="{84E66B96-02D9-4A90-9AC4-96A0283C865F}" destId="{8BD76FAF-4E50-4B93-9228-6B5BBC845D9F}" srcOrd="0" destOrd="0" presId="urn:microsoft.com/office/officeart/2009/3/layout/HorizontalOrganizationChart"/>
    <dgm:cxn modelId="{970F9795-68F8-430E-82D3-D471E9046417}" type="presOf" srcId="{9C8CF259-D3A7-4E24-B4DD-69E1DEC1F890}" destId="{4C83A39D-DCAD-4BD1-9F20-DBFC66910520}" srcOrd="0" destOrd="0" presId="urn:microsoft.com/office/officeart/2009/3/layout/HorizontalOrganizationChart"/>
    <dgm:cxn modelId="{83A16B9C-1B31-41B7-AA83-95EE709FB99E}" type="presOf" srcId="{23768783-7670-4DCC-ADC9-B6A237D9DC31}" destId="{B6E0A19E-0678-4246-95F6-788A644063C8}" srcOrd="1" destOrd="0" presId="urn:microsoft.com/office/officeart/2009/3/layout/HorizontalOrganizationChart"/>
    <dgm:cxn modelId="{31F74CAB-7A8F-48CF-945A-479099EDF344}" type="presOf" srcId="{2B071F9B-5953-43E9-A814-BC591A1C903F}" destId="{7EAA8B81-8D68-4FC9-BEB5-A27467A6E08A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596D12B2-D9DA-4702-8CDD-A9E13FE06D19}" type="presOf" srcId="{82B6C29E-D68A-45F7-9F6E-C4B20FFDF858}" destId="{979DF160-5D3C-495E-8973-A3C9D94BD6A4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02EB6C6-5CCC-4354-AA3A-A1E4B014F81F}" type="presOf" srcId="{EAE84A33-BFB3-4E39-8318-296A054B9A45}" destId="{59C47185-0C30-45B8-B6A3-ED30EB0E6B2F}" srcOrd="1" destOrd="0" presId="urn:microsoft.com/office/officeart/2009/3/layout/HorizontalOrganizationChart"/>
    <dgm:cxn modelId="{54E338CB-D20D-4D96-8233-35A8CFA2E635}" type="presOf" srcId="{DBBEE9AA-B22D-469A-A78D-C908634AA6C8}" destId="{9D5596FE-E459-4ACD-B4B4-D78F06226B09}" srcOrd="0" destOrd="0" presId="urn:microsoft.com/office/officeart/2009/3/layout/HorizontalOrganizationChart"/>
    <dgm:cxn modelId="{0D5799CC-BB50-44D0-B1CA-8E45421A340E}" type="presOf" srcId="{E0448EA3-6EA8-4D85-A10F-FD2035E7FDB5}" destId="{209D49E8-D09E-4A85-89A3-6C57FCB5CF31}" srcOrd="0" destOrd="0" presId="urn:microsoft.com/office/officeart/2009/3/layout/HorizontalOrganizationChart"/>
    <dgm:cxn modelId="{142F7BD4-B637-4C13-A3B5-A6A3D8E0C9A7}" type="presOf" srcId="{F0DE16A9-60CE-4F1C-BF5D-D4EAEF843CED}" destId="{D45FEEC5-2A3C-4CE4-8E28-0E5E824D7500}" srcOrd="0" destOrd="0" presId="urn:microsoft.com/office/officeart/2009/3/layout/HorizontalOrganizationChart"/>
    <dgm:cxn modelId="{378918D7-50EE-44AD-8A39-7027F03AEF2B}" type="presOf" srcId="{A69F8697-FB03-45B4-B4DA-D156F76664E2}" destId="{E565CD79-58E4-4768-993D-716567E41FF8}" srcOrd="0" destOrd="0" presId="urn:microsoft.com/office/officeart/2009/3/layout/HorizontalOrganizationChart"/>
    <dgm:cxn modelId="{5A60BBD7-220B-4D48-A0C4-99C06F885405}" type="presOf" srcId="{FE93FCA9-8DE8-43D6-9607-8887855831FE}" destId="{CE356C35-C986-4088-A361-550547DB0B3B}" srcOrd="0" destOrd="0" presId="urn:microsoft.com/office/officeart/2009/3/layout/HorizontalOrganizationChart"/>
    <dgm:cxn modelId="{D09F0ADA-6711-4C73-91C0-6A9B9E5CA412}" type="presOf" srcId="{724AADDE-4652-4F41-A9BB-65D0B84691A5}" destId="{60CCDBD8-3BBA-412F-A0B0-FE7823DDF871}" srcOrd="1" destOrd="0" presId="urn:microsoft.com/office/officeart/2009/3/layout/HorizontalOrganizationChart"/>
    <dgm:cxn modelId="{C15741DB-EF2D-4F83-8E02-86C835B0E6F4}" type="presOf" srcId="{62DEB12B-7951-4DA9-AEDB-52943AD70AD3}" destId="{6FB0F370-4D27-45F7-859E-FE642BC1E577}" srcOrd="0" destOrd="0" presId="urn:microsoft.com/office/officeart/2009/3/layout/HorizontalOrganizationChart"/>
    <dgm:cxn modelId="{0A245DDD-829D-4450-9B06-C6B973AA7104}" type="presOf" srcId="{724AADDE-4652-4F41-A9BB-65D0B84691A5}" destId="{8B766186-3197-4575-9A23-B83AEA69DC28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612392E6-ED5A-4479-B7B0-276EB2516A35}" type="presOf" srcId="{82B6C29E-D68A-45F7-9F6E-C4B20FFDF858}" destId="{116B2D68-351D-4701-A493-3CFC393E7A50}" srcOrd="1" destOrd="0" presId="urn:microsoft.com/office/officeart/2009/3/layout/HorizontalOrganizationChart"/>
    <dgm:cxn modelId="{D24558EB-647F-43A2-BDB4-BAF144AAD05F}" type="presOf" srcId="{FFB02AF1-1ACD-4F5D-A6D4-2EEB46E410DA}" destId="{1726EDC6-9EDF-4BA0-913A-1281FBDB3221}" srcOrd="1" destOrd="0" presId="urn:microsoft.com/office/officeart/2009/3/layout/HorizontalOrganizationChart"/>
    <dgm:cxn modelId="{795A81F1-97BC-4212-9BFC-CE24302387AB}" type="presOf" srcId="{586EED8D-B83C-4436-B5F7-B21C8770504B}" destId="{417F5D6B-C520-47F0-BE5F-FA6B40519A99}" srcOrd="1" destOrd="0" presId="urn:microsoft.com/office/officeart/2009/3/layout/HorizontalOrganizationChart"/>
    <dgm:cxn modelId="{E9F7B6F1-2222-4CAA-ABAA-52A20419D1DF}" type="presOf" srcId="{D7775525-A862-4267-A7D1-2ECBF9DD2E04}" destId="{319008AB-64F3-4407-A6A2-5077DF80B914}" srcOrd="0" destOrd="0" presId="urn:microsoft.com/office/officeart/2009/3/layout/HorizontalOrganizationChart"/>
    <dgm:cxn modelId="{474D43F4-9DCC-4045-8701-0AE9C06D1D92}" type="presOf" srcId="{7C305804-3E5B-4547-9B1D-D04D42545C3C}" destId="{529DFB9E-B87D-4BFC-AEBD-3EB13EA0B98F}" srcOrd="1" destOrd="0" presId="urn:microsoft.com/office/officeart/2009/3/layout/HorizontalOrganizationChart"/>
    <dgm:cxn modelId="{42DE0818-8B17-4879-B976-2E3E8EE61245}" type="presParOf" srcId="{C281A6E3-E39A-400F-BFF2-8E8E7D228AB5}" destId="{676029BF-0CDA-4F2C-A329-7FDB17E2248A}" srcOrd="0" destOrd="0" presId="urn:microsoft.com/office/officeart/2009/3/layout/HorizontalOrganizationChart"/>
    <dgm:cxn modelId="{B89F9FEE-8AE5-40AE-918D-A0674ED15298}" type="presParOf" srcId="{676029BF-0CDA-4F2C-A329-7FDB17E2248A}" destId="{6A3CC8A0-F968-45AE-A908-66B613E474A4}" srcOrd="0" destOrd="0" presId="urn:microsoft.com/office/officeart/2009/3/layout/HorizontalOrganizationChart"/>
    <dgm:cxn modelId="{7B8E6115-A889-4E9D-AF89-49B0FECD68A9}" type="presParOf" srcId="{6A3CC8A0-F968-45AE-A908-66B613E474A4}" destId="{B28A6498-7421-4369-A8C7-1CEBA3B053D2}" srcOrd="0" destOrd="0" presId="urn:microsoft.com/office/officeart/2009/3/layout/HorizontalOrganizationChart"/>
    <dgm:cxn modelId="{3B60836A-7C57-440A-A573-1395E1D7A94C}" type="presParOf" srcId="{6A3CC8A0-F968-45AE-A908-66B613E474A4}" destId="{1726EDC6-9EDF-4BA0-913A-1281FBDB3221}" srcOrd="1" destOrd="0" presId="urn:microsoft.com/office/officeart/2009/3/layout/HorizontalOrganizationChart"/>
    <dgm:cxn modelId="{D8A0D2F3-EE77-4C96-B6BD-B76F4A72EFD4}" type="presParOf" srcId="{676029BF-0CDA-4F2C-A329-7FDB17E2248A}" destId="{08E5DE71-8297-41E4-9A1D-26429AC388AD}" srcOrd="1" destOrd="0" presId="urn:microsoft.com/office/officeart/2009/3/layout/HorizontalOrganizationChart"/>
    <dgm:cxn modelId="{BAB4CBB2-A13F-469E-88FB-F80FCDD957D5}" type="presParOf" srcId="{08E5DE71-8297-41E4-9A1D-26429AC388AD}" destId="{E565CD79-58E4-4768-993D-716567E41FF8}" srcOrd="0" destOrd="0" presId="urn:microsoft.com/office/officeart/2009/3/layout/HorizontalOrganizationChart"/>
    <dgm:cxn modelId="{13A61D65-89DA-49FD-8523-E8AFA44C64C9}" type="presParOf" srcId="{08E5DE71-8297-41E4-9A1D-26429AC388AD}" destId="{38300ACE-A9E1-4237-8BF3-48F1A1B1850B}" srcOrd="1" destOrd="0" presId="urn:microsoft.com/office/officeart/2009/3/layout/HorizontalOrganizationChart"/>
    <dgm:cxn modelId="{4669E4EE-FAD1-4291-9FB6-916DCF25374A}" type="presParOf" srcId="{38300ACE-A9E1-4237-8BF3-48F1A1B1850B}" destId="{E5F6266B-A273-4DA9-86DE-F6836AEE9C7D}" srcOrd="0" destOrd="0" presId="urn:microsoft.com/office/officeart/2009/3/layout/HorizontalOrganizationChart"/>
    <dgm:cxn modelId="{0F987ADA-3A0E-4666-BAC6-83F7F1B6DEB6}" type="presParOf" srcId="{E5F6266B-A273-4DA9-86DE-F6836AEE9C7D}" destId="{979DF160-5D3C-495E-8973-A3C9D94BD6A4}" srcOrd="0" destOrd="0" presId="urn:microsoft.com/office/officeart/2009/3/layout/HorizontalOrganizationChart"/>
    <dgm:cxn modelId="{B6BCB0CD-7C5B-487F-87B3-5D86FBF373D5}" type="presParOf" srcId="{E5F6266B-A273-4DA9-86DE-F6836AEE9C7D}" destId="{116B2D68-351D-4701-A493-3CFC393E7A50}" srcOrd="1" destOrd="0" presId="urn:microsoft.com/office/officeart/2009/3/layout/HorizontalOrganizationChart"/>
    <dgm:cxn modelId="{7019AD14-E9B9-49F8-82AD-7D0A55D798B5}" type="presParOf" srcId="{38300ACE-A9E1-4237-8BF3-48F1A1B1850B}" destId="{EA486726-3F71-48CA-A248-DB0132E99B9C}" srcOrd="1" destOrd="0" presId="urn:microsoft.com/office/officeart/2009/3/layout/HorizontalOrganizationChart"/>
    <dgm:cxn modelId="{3E2390D1-CCB1-4B8A-922F-9DD7FE1D72D9}" type="presParOf" srcId="{38300ACE-A9E1-4237-8BF3-48F1A1B1850B}" destId="{40F0084B-E42D-497B-BE14-8EC74DEABD0F}" srcOrd="2" destOrd="0" presId="urn:microsoft.com/office/officeart/2009/3/layout/HorizontalOrganizationChart"/>
    <dgm:cxn modelId="{736CF70E-845E-4890-B28C-34761CB7BB90}" type="presParOf" srcId="{08E5DE71-8297-41E4-9A1D-26429AC388AD}" destId="{6C3744AB-FD63-4675-9E48-1F20144209DC}" srcOrd="2" destOrd="0" presId="urn:microsoft.com/office/officeart/2009/3/layout/HorizontalOrganizationChart"/>
    <dgm:cxn modelId="{BD6BA5F9-B2AE-4939-9C1B-DF4BD5E02D3A}" type="presParOf" srcId="{08E5DE71-8297-41E4-9A1D-26429AC388AD}" destId="{9D6E24CB-C95D-4C07-8500-9B310B4AF3A7}" srcOrd="3" destOrd="0" presId="urn:microsoft.com/office/officeart/2009/3/layout/HorizontalOrganizationChart"/>
    <dgm:cxn modelId="{20FD8D3B-5BD2-4CC0-950F-32A3A3A055C8}" type="presParOf" srcId="{9D6E24CB-C95D-4C07-8500-9B310B4AF3A7}" destId="{A6E89749-0676-499D-8478-B230A8777C1C}" srcOrd="0" destOrd="0" presId="urn:microsoft.com/office/officeart/2009/3/layout/HorizontalOrganizationChart"/>
    <dgm:cxn modelId="{59F8C954-A501-46EB-B8F7-F3322EE90B70}" type="presParOf" srcId="{A6E89749-0676-499D-8478-B230A8777C1C}" destId="{C8B156EA-ADE0-419E-AB18-02E75A6A42CB}" srcOrd="0" destOrd="0" presId="urn:microsoft.com/office/officeart/2009/3/layout/HorizontalOrganizationChart"/>
    <dgm:cxn modelId="{1252E84D-F6B8-44C7-8B93-33E5CE8837A0}" type="presParOf" srcId="{A6E89749-0676-499D-8478-B230A8777C1C}" destId="{B6E0A19E-0678-4246-95F6-788A644063C8}" srcOrd="1" destOrd="0" presId="urn:microsoft.com/office/officeart/2009/3/layout/HorizontalOrganizationChart"/>
    <dgm:cxn modelId="{71FD4B6E-4DCE-4B7D-8442-8FE49C114360}" type="presParOf" srcId="{9D6E24CB-C95D-4C07-8500-9B310B4AF3A7}" destId="{0034AB42-0908-4693-9B56-4256B672F07F}" srcOrd="1" destOrd="0" presId="urn:microsoft.com/office/officeart/2009/3/layout/HorizontalOrganizationChart"/>
    <dgm:cxn modelId="{A7A50A40-3514-4BF5-AD5E-7F7FF2F1BD2F}" type="presParOf" srcId="{0034AB42-0908-4693-9B56-4256B672F07F}" destId="{209D49E8-D09E-4A85-89A3-6C57FCB5CF31}" srcOrd="0" destOrd="0" presId="urn:microsoft.com/office/officeart/2009/3/layout/HorizontalOrganizationChart"/>
    <dgm:cxn modelId="{0164510A-24A7-46F3-8B79-DBCFE3544AF7}" type="presParOf" srcId="{0034AB42-0908-4693-9B56-4256B672F07F}" destId="{2A1BBF90-07A7-4E5A-BEC3-458F1CE246C8}" srcOrd="1" destOrd="0" presId="urn:microsoft.com/office/officeart/2009/3/layout/HorizontalOrganizationChart"/>
    <dgm:cxn modelId="{D83F9C2C-2343-410E-AE6F-64D27A7EC8A9}" type="presParOf" srcId="{2A1BBF90-07A7-4E5A-BEC3-458F1CE246C8}" destId="{391EAEC1-B9CD-401D-AE79-A1B5EC328547}" srcOrd="0" destOrd="0" presId="urn:microsoft.com/office/officeart/2009/3/layout/HorizontalOrganizationChart"/>
    <dgm:cxn modelId="{AE035987-867C-4E3C-A36D-8AAFAA1D2947}" type="presParOf" srcId="{391EAEC1-B9CD-401D-AE79-A1B5EC328547}" destId="{99EA0A1A-6083-4AE6-9F60-FF6015B59E1A}" srcOrd="0" destOrd="0" presId="urn:microsoft.com/office/officeart/2009/3/layout/HorizontalOrganizationChart"/>
    <dgm:cxn modelId="{361B46A1-A7A7-489A-A784-A8B81567B07D}" type="presParOf" srcId="{391EAEC1-B9CD-401D-AE79-A1B5EC328547}" destId="{529DFB9E-B87D-4BFC-AEBD-3EB13EA0B98F}" srcOrd="1" destOrd="0" presId="urn:microsoft.com/office/officeart/2009/3/layout/HorizontalOrganizationChart"/>
    <dgm:cxn modelId="{72820C39-9B8B-4DEB-8280-79AC04AEFFC0}" type="presParOf" srcId="{2A1BBF90-07A7-4E5A-BEC3-458F1CE246C8}" destId="{A9555525-49AA-4B55-A994-C1D8F3A3D121}" srcOrd="1" destOrd="0" presId="urn:microsoft.com/office/officeart/2009/3/layout/HorizontalOrganizationChart"/>
    <dgm:cxn modelId="{CFEB27D0-B18E-4B5E-B994-4D0B21FCEEDD}" type="presParOf" srcId="{2A1BBF90-07A7-4E5A-BEC3-458F1CE246C8}" destId="{1ECF1A46-FA82-48E5-B6A9-BE20FE2065C8}" srcOrd="2" destOrd="0" presId="urn:microsoft.com/office/officeart/2009/3/layout/HorizontalOrganizationChart"/>
    <dgm:cxn modelId="{93803663-EE39-40F3-B08E-524CF269BC56}" type="presParOf" srcId="{0034AB42-0908-4693-9B56-4256B672F07F}" destId="{32DA1396-B95B-4E76-A813-EFE6CB257866}" srcOrd="2" destOrd="0" presId="urn:microsoft.com/office/officeart/2009/3/layout/HorizontalOrganizationChart"/>
    <dgm:cxn modelId="{C9FD3DBE-31F5-4B49-8667-985BEA778CC9}" type="presParOf" srcId="{0034AB42-0908-4693-9B56-4256B672F07F}" destId="{53B90E2F-EA36-4930-9EBB-0F6D32576E9A}" srcOrd="3" destOrd="0" presId="urn:microsoft.com/office/officeart/2009/3/layout/HorizontalOrganizationChart"/>
    <dgm:cxn modelId="{E6ECCF9A-2682-47A2-80BC-3FC403CBE8EC}" type="presParOf" srcId="{53B90E2F-EA36-4930-9EBB-0F6D32576E9A}" destId="{3A681B70-7F8E-45EF-AFAC-3FE46C3752D5}" srcOrd="0" destOrd="0" presId="urn:microsoft.com/office/officeart/2009/3/layout/HorizontalOrganizationChart"/>
    <dgm:cxn modelId="{2FC5927D-E05F-48B8-9E0B-A12472289EBC}" type="presParOf" srcId="{3A681B70-7F8E-45EF-AFAC-3FE46C3752D5}" destId="{437DAD72-B3E8-4C0A-9636-A3C9077AE866}" srcOrd="0" destOrd="0" presId="urn:microsoft.com/office/officeart/2009/3/layout/HorizontalOrganizationChart"/>
    <dgm:cxn modelId="{C9A252FB-19F7-444E-B4D1-1C5ED537E792}" type="presParOf" srcId="{3A681B70-7F8E-45EF-AFAC-3FE46C3752D5}" destId="{59C47185-0C30-45B8-B6A3-ED30EB0E6B2F}" srcOrd="1" destOrd="0" presId="urn:microsoft.com/office/officeart/2009/3/layout/HorizontalOrganizationChart"/>
    <dgm:cxn modelId="{E5FF2B22-B038-405B-9552-FDCEABCF187B}" type="presParOf" srcId="{53B90E2F-EA36-4930-9EBB-0F6D32576E9A}" destId="{E2728B67-F0C8-4C66-8196-0658DC42C494}" srcOrd="1" destOrd="0" presId="urn:microsoft.com/office/officeart/2009/3/layout/HorizontalOrganizationChart"/>
    <dgm:cxn modelId="{670A331A-FD8D-45F6-96DC-0D4CAB88F47A}" type="presParOf" srcId="{53B90E2F-EA36-4930-9EBB-0F6D32576E9A}" destId="{7B30D99D-CD9C-4254-A161-0B75DF467D0B}" srcOrd="2" destOrd="0" presId="urn:microsoft.com/office/officeart/2009/3/layout/HorizontalOrganizationChart"/>
    <dgm:cxn modelId="{17885023-853F-4714-B4A2-6F568285FF07}" type="presParOf" srcId="{0034AB42-0908-4693-9B56-4256B672F07F}" destId="{56F9009F-7467-4DB2-80D6-65EEC47D59A3}" srcOrd="4" destOrd="0" presId="urn:microsoft.com/office/officeart/2009/3/layout/HorizontalOrganizationChart"/>
    <dgm:cxn modelId="{B56A1901-36E6-4766-B714-5BECF94C638B}" type="presParOf" srcId="{0034AB42-0908-4693-9B56-4256B672F07F}" destId="{B8C17449-A79C-43C2-A1EB-64D6739E7F47}" srcOrd="5" destOrd="0" presId="urn:microsoft.com/office/officeart/2009/3/layout/HorizontalOrganizationChart"/>
    <dgm:cxn modelId="{EF17DFBC-20CB-44A8-B5DB-92D81DC1E167}" type="presParOf" srcId="{B8C17449-A79C-43C2-A1EB-64D6739E7F47}" destId="{18E65DD1-815F-45D8-B0E7-9CB4AB77E747}" srcOrd="0" destOrd="0" presId="urn:microsoft.com/office/officeart/2009/3/layout/HorizontalOrganizationChart"/>
    <dgm:cxn modelId="{0FC34408-5BA2-4CC4-94E5-FDE1E9579A6A}" type="presParOf" srcId="{18E65DD1-815F-45D8-B0E7-9CB4AB77E747}" destId="{00BA40A5-48A7-46FF-8DA7-59B0708DD9D3}" srcOrd="0" destOrd="0" presId="urn:microsoft.com/office/officeart/2009/3/layout/HorizontalOrganizationChart"/>
    <dgm:cxn modelId="{1E10BF92-E319-4CE8-B11A-727F3D6CFAE1}" type="presParOf" srcId="{18E65DD1-815F-45D8-B0E7-9CB4AB77E747}" destId="{7EAA8B81-8D68-4FC9-BEB5-A27467A6E08A}" srcOrd="1" destOrd="0" presId="urn:microsoft.com/office/officeart/2009/3/layout/HorizontalOrganizationChart"/>
    <dgm:cxn modelId="{664BF4EC-31BA-4E95-87BE-A71E7D741FE4}" type="presParOf" srcId="{B8C17449-A79C-43C2-A1EB-64D6739E7F47}" destId="{229BB32E-ED0D-41BF-83D6-5A50ED045680}" srcOrd="1" destOrd="0" presId="urn:microsoft.com/office/officeart/2009/3/layout/HorizontalOrganizationChart"/>
    <dgm:cxn modelId="{63B54583-E5CB-460A-8FF3-38A4D15C6618}" type="presParOf" srcId="{B8C17449-A79C-43C2-A1EB-64D6739E7F47}" destId="{21F7DB4D-17C9-47D5-A3DB-B4DA80EF888B}" srcOrd="2" destOrd="0" presId="urn:microsoft.com/office/officeart/2009/3/layout/HorizontalOrganizationChart"/>
    <dgm:cxn modelId="{D613E815-28A3-4FE7-90E6-322D2318BEB9}" type="presParOf" srcId="{0034AB42-0908-4693-9B56-4256B672F07F}" destId="{ED03712E-6842-45E6-917B-D0F0AF885515}" srcOrd="6" destOrd="0" presId="urn:microsoft.com/office/officeart/2009/3/layout/HorizontalOrganizationChart"/>
    <dgm:cxn modelId="{990FE80E-120B-4A18-A508-9C9329F3BD73}" type="presParOf" srcId="{0034AB42-0908-4693-9B56-4256B672F07F}" destId="{04B19D96-DAB9-4995-BE15-FB4F7C924B0B}" srcOrd="7" destOrd="0" presId="urn:microsoft.com/office/officeart/2009/3/layout/HorizontalOrganizationChart"/>
    <dgm:cxn modelId="{D0EBB8C0-B4FB-476D-BCD6-E72BBB976355}" type="presParOf" srcId="{04B19D96-DAB9-4995-BE15-FB4F7C924B0B}" destId="{9399ED5E-CBFD-4392-B9F1-2C96F46FBE76}" srcOrd="0" destOrd="0" presId="urn:microsoft.com/office/officeart/2009/3/layout/HorizontalOrganizationChart"/>
    <dgm:cxn modelId="{38294A24-484D-4E4B-BA36-38704FD67DBA}" type="presParOf" srcId="{9399ED5E-CBFD-4392-B9F1-2C96F46FBE76}" destId="{8B766186-3197-4575-9A23-B83AEA69DC28}" srcOrd="0" destOrd="0" presId="urn:microsoft.com/office/officeart/2009/3/layout/HorizontalOrganizationChart"/>
    <dgm:cxn modelId="{9C6BCA59-32D2-4860-AF1F-271C7E9AE2ED}" type="presParOf" srcId="{9399ED5E-CBFD-4392-B9F1-2C96F46FBE76}" destId="{60CCDBD8-3BBA-412F-A0B0-FE7823DDF871}" srcOrd="1" destOrd="0" presId="urn:microsoft.com/office/officeart/2009/3/layout/HorizontalOrganizationChart"/>
    <dgm:cxn modelId="{3FBB6A1F-FC76-4795-9092-F4F1457E448B}" type="presParOf" srcId="{04B19D96-DAB9-4995-BE15-FB4F7C924B0B}" destId="{5849C783-1F4C-4536-A83A-6ADFB83350BE}" srcOrd="1" destOrd="0" presId="urn:microsoft.com/office/officeart/2009/3/layout/HorizontalOrganizationChart"/>
    <dgm:cxn modelId="{110A2844-B420-4DE5-94FB-DE884637D933}" type="presParOf" srcId="{04B19D96-DAB9-4995-BE15-FB4F7C924B0B}" destId="{1E469655-92CD-4EFB-BD27-C987D2FA4657}" srcOrd="2" destOrd="0" presId="urn:microsoft.com/office/officeart/2009/3/layout/HorizontalOrganizationChart"/>
    <dgm:cxn modelId="{DEDBE37C-739B-4E10-9D55-72667993D0C7}" type="presParOf" srcId="{0034AB42-0908-4693-9B56-4256B672F07F}" destId="{7CD90DB9-F700-4090-AAC0-4E81FD52B943}" srcOrd="8" destOrd="0" presId="urn:microsoft.com/office/officeart/2009/3/layout/HorizontalOrganizationChart"/>
    <dgm:cxn modelId="{6596ECCD-E92F-42B6-97BD-77DCA7DE2624}" type="presParOf" srcId="{0034AB42-0908-4693-9B56-4256B672F07F}" destId="{A21FF5B0-1423-43F0-8ABA-DED606E4BF04}" srcOrd="9" destOrd="0" presId="urn:microsoft.com/office/officeart/2009/3/layout/HorizontalOrganizationChart"/>
    <dgm:cxn modelId="{4DCC95C5-93FF-471A-A001-0D19EC23D8C6}" type="presParOf" srcId="{A21FF5B0-1423-43F0-8ABA-DED606E4BF04}" destId="{2888CEA4-F894-4C7F-9B8D-AFB3BDE79BEA}" srcOrd="0" destOrd="0" presId="urn:microsoft.com/office/officeart/2009/3/layout/HorizontalOrganizationChart"/>
    <dgm:cxn modelId="{23D2F321-3264-4E5B-9088-1C2EE52FE4D8}" type="presParOf" srcId="{2888CEA4-F894-4C7F-9B8D-AFB3BDE79BEA}" destId="{8BD76FAF-4E50-4B93-9228-6B5BBC845D9F}" srcOrd="0" destOrd="0" presId="urn:microsoft.com/office/officeart/2009/3/layout/HorizontalOrganizationChart"/>
    <dgm:cxn modelId="{F35AB01A-592B-4771-9268-65BA107D9F48}" type="presParOf" srcId="{2888CEA4-F894-4C7F-9B8D-AFB3BDE79BEA}" destId="{C0E850CA-687B-4B36-86EA-15F2E7553B3D}" srcOrd="1" destOrd="0" presId="urn:microsoft.com/office/officeart/2009/3/layout/HorizontalOrganizationChart"/>
    <dgm:cxn modelId="{4356A88D-C8D8-4098-8A73-CD0F8AC10C36}" type="presParOf" srcId="{A21FF5B0-1423-43F0-8ABA-DED606E4BF04}" destId="{42637589-3F5A-4A54-A5EB-4E0CC559B2E2}" srcOrd="1" destOrd="0" presId="urn:microsoft.com/office/officeart/2009/3/layout/HorizontalOrganizationChart"/>
    <dgm:cxn modelId="{5494B546-C5CC-4CE1-A2DA-217F40408A1F}" type="presParOf" srcId="{A21FF5B0-1423-43F0-8ABA-DED606E4BF04}" destId="{1A12479A-D51F-473A-9EF0-AA3D50EA277F}" srcOrd="2" destOrd="0" presId="urn:microsoft.com/office/officeart/2009/3/layout/HorizontalOrganizationChart"/>
    <dgm:cxn modelId="{63B670FC-9BC7-4838-A57C-90B038B7E8A4}" type="presParOf" srcId="{0034AB42-0908-4693-9B56-4256B672F07F}" destId="{196C9283-7558-49B5-98CB-3D8CE3E7118A}" srcOrd="10" destOrd="0" presId="urn:microsoft.com/office/officeart/2009/3/layout/HorizontalOrganizationChart"/>
    <dgm:cxn modelId="{7EB53C78-39B9-41E1-9B3C-C4CF9F8B230C}" type="presParOf" srcId="{0034AB42-0908-4693-9B56-4256B672F07F}" destId="{DC210527-446F-4933-A4E3-1C090F296E39}" srcOrd="11" destOrd="0" presId="urn:microsoft.com/office/officeart/2009/3/layout/HorizontalOrganizationChart"/>
    <dgm:cxn modelId="{A72EF235-0A27-43CD-925A-EEC9DA73EB18}" type="presParOf" srcId="{DC210527-446F-4933-A4E3-1C090F296E39}" destId="{BAF54F08-6DE8-43FB-9CD3-3417FF491BEB}" srcOrd="0" destOrd="0" presId="urn:microsoft.com/office/officeart/2009/3/layout/HorizontalOrganizationChart"/>
    <dgm:cxn modelId="{59C545C8-0664-470E-A6C1-8FA9D42C8A6B}" type="presParOf" srcId="{BAF54F08-6DE8-43FB-9CD3-3417FF491BEB}" destId="{547CFD1A-BD92-4D1C-BF1D-35CFBF4D6F2B}" srcOrd="0" destOrd="0" presId="urn:microsoft.com/office/officeart/2009/3/layout/HorizontalOrganizationChart"/>
    <dgm:cxn modelId="{F974CE5A-81AC-4F0F-B30E-0A3B215E5219}" type="presParOf" srcId="{BAF54F08-6DE8-43FB-9CD3-3417FF491BEB}" destId="{417F5D6B-C520-47F0-BE5F-FA6B40519A99}" srcOrd="1" destOrd="0" presId="urn:microsoft.com/office/officeart/2009/3/layout/HorizontalOrganizationChart"/>
    <dgm:cxn modelId="{E1001EB9-6017-4E90-A0B0-BAE66AD4D556}" type="presParOf" srcId="{DC210527-446F-4933-A4E3-1C090F296E39}" destId="{45DA77A6-EF46-41B5-B41A-BCB4F0E14AD6}" srcOrd="1" destOrd="0" presId="urn:microsoft.com/office/officeart/2009/3/layout/HorizontalOrganizationChart"/>
    <dgm:cxn modelId="{0E0213C7-C110-4002-B3B7-0842CF7B2F02}" type="presParOf" srcId="{DC210527-446F-4933-A4E3-1C090F296E39}" destId="{6DCFD962-9446-4D96-9423-894433E63C1A}" srcOrd="2" destOrd="0" presId="urn:microsoft.com/office/officeart/2009/3/layout/HorizontalOrganizationChart"/>
    <dgm:cxn modelId="{A49D6950-66DB-4F7F-985A-A09A288A21A4}" type="presParOf" srcId="{0034AB42-0908-4693-9B56-4256B672F07F}" destId="{319008AB-64F3-4407-A6A2-5077DF80B914}" srcOrd="12" destOrd="0" presId="urn:microsoft.com/office/officeart/2009/3/layout/HorizontalOrganizationChart"/>
    <dgm:cxn modelId="{FB376E2A-4C41-4362-9812-91180633C3D0}" type="presParOf" srcId="{0034AB42-0908-4693-9B56-4256B672F07F}" destId="{6ACE7BF4-CFF1-4553-B4BF-186270B9FAA4}" srcOrd="13" destOrd="0" presId="urn:microsoft.com/office/officeart/2009/3/layout/HorizontalOrganizationChart"/>
    <dgm:cxn modelId="{5096AF3E-2AA2-4658-8302-6602F2642953}" type="presParOf" srcId="{6ACE7BF4-CFF1-4553-B4BF-186270B9FAA4}" destId="{6BA9F0B2-4AA1-4017-8717-B3FF15A414F9}" srcOrd="0" destOrd="0" presId="urn:microsoft.com/office/officeart/2009/3/layout/HorizontalOrganizationChart"/>
    <dgm:cxn modelId="{F0282DC3-A758-45B0-BAD3-8E71A7BAA550}" type="presParOf" srcId="{6BA9F0B2-4AA1-4017-8717-B3FF15A414F9}" destId="{567D4F1E-61B4-4D8D-9BAE-BB306375F4F7}" srcOrd="0" destOrd="0" presId="urn:microsoft.com/office/officeart/2009/3/layout/HorizontalOrganizationChart"/>
    <dgm:cxn modelId="{603EE628-499F-44D8-A974-089C99A438A4}" type="presParOf" srcId="{6BA9F0B2-4AA1-4017-8717-B3FF15A414F9}" destId="{A5479A7B-B906-488A-BE19-D7F5F245B4AF}" srcOrd="1" destOrd="0" presId="urn:microsoft.com/office/officeart/2009/3/layout/HorizontalOrganizationChart"/>
    <dgm:cxn modelId="{76EE779F-8F47-4F43-B26C-324176E3058A}" type="presParOf" srcId="{6ACE7BF4-CFF1-4553-B4BF-186270B9FAA4}" destId="{99162526-5B1D-4A6C-BB1B-97E6755B4C79}" srcOrd="1" destOrd="0" presId="urn:microsoft.com/office/officeart/2009/3/layout/HorizontalOrganizationChart"/>
    <dgm:cxn modelId="{746A0783-F47D-4D52-A735-441B1124EA06}" type="presParOf" srcId="{6ACE7BF4-CFF1-4553-B4BF-186270B9FAA4}" destId="{1AC21957-A333-4E64-9241-787A24B57767}" srcOrd="2" destOrd="0" presId="urn:microsoft.com/office/officeart/2009/3/layout/HorizontalOrganizationChart"/>
    <dgm:cxn modelId="{572A8DE0-2EC7-4A4F-B877-B17537DCAC92}" type="presParOf" srcId="{0034AB42-0908-4693-9B56-4256B672F07F}" destId="{7364070C-8817-4F5B-8A47-0B9BE604E68C}" srcOrd="14" destOrd="0" presId="urn:microsoft.com/office/officeart/2009/3/layout/HorizontalOrganizationChart"/>
    <dgm:cxn modelId="{CE79CBE6-8A4D-49ED-82D0-35EC4CD60AFD}" type="presParOf" srcId="{0034AB42-0908-4693-9B56-4256B672F07F}" destId="{5F20802F-1B5D-48FD-ABD4-7C434C17BBE7}" srcOrd="15" destOrd="0" presId="urn:microsoft.com/office/officeart/2009/3/layout/HorizontalOrganizationChart"/>
    <dgm:cxn modelId="{263BFAB2-F5EA-4EE7-B970-19C36175E8E5}" type="presParOf" srcId="{5F20802F-1B5D-48FD-ABD4-7C434C17BBE7}" destId="{3FE3CE57-31BC-45B3-86F2-384853C53C9C}" srcOrd="0" destOrd="0" presId="urn:microsoft.com/office/officeart/2009/3/layout/HorizontalOrganizationChart"/>
    <dgm:cxn modelId="{4FDC0EA0-D230-44B4-9DF3-63867F5960F5}" type="presParOf" srcId="{3FE3CE57-31BC-45B3-86F2-384853C53C9C}" destId="{9D5596FE-E459-4ACD-B4B4-D78F06226B09}" srcOrd="0" destOrd="0" presId="urn:microsoft.com/office/officeart/2009/3/layout/HorizontalOrganizationChart"/>
    <dgm:cxn modelId="{0C28D409-D2E8-4F6F-A0A2-59D4047D25C4}" type="presParOf" srcId="{3FE3CE57-31BC-45B3-86F2-384853C53C9C}" destId="{37B231FF-782D-4BA8-9226-B0B9EE39E416}" srcOrd="1" destOrd="0" presId="urn:microsoft.com/office/officeart/2009/3/layout/HorizontalOrganizationChart"/>
    <dgm:cxn modelId="{0A162BE6-03B1-4175-B735-23C9356417F7}" type="presParOf" srcId="{5F20802F-1B5D-48FD-ABD4-7C434C17BBE7}" destId="{CEAF5D99-3808-469C-84E8-08A92625B5AF}" srcOrd="1" destOrd="0" presId="urn:microsoft.com/office/officeart/2009/3/layout/HorizontalOrganizationChart"/>
    <dgm:cxn modelId="{BBEA1811-A7A3-4FCB-A515-F692713E1808}" type="presParOf" srcId="{5F20802F-1B5D-48FD-ABD4-7C434C17BBE7}" destId="{87C6ACA0-1F9A-48A7-B4DC-427012509D6E}" srcOrd="2" destOrd="0" presId="urn:microsoft.com/office/officeart/2009/3/layout/HorizontalOrganizationChart"/>
    <dgm:cxn modelId="{2F8A0F36-7F96-475F-B5C1-D85A9A16FFD3}" type="presParOf" srcId="{0034AB42-0908-4693-9B56-4256B672F07F}" destId="{57480E90-1C4C-4C4A-A026-D9BAA83C191C}" srcOrd="16" destOrd="0" presId="urn:microsoft.com/office/officeart/2009/3/layout/HorizontalOrganizationChart"/>
    <dgm:cxn modelId="{E71729C3-BD5F-43C7-9A62-B375307D7034}" type="presParOf" srcId="{0034AB42-0908-4693-9B56-4256B672F07F}" destId="{69B7D6A2-3087-49C3-AC23-DFF78A6C0CD6}" srcOrd="17" destOrd="0" presId="urn:microsoft.com/office/officeart/2009/3/layout/HorizontalOrganizationChart"/>
    <dgm:cxn modelId="{A12EF922-DE30-415A-BC47-61B22303CCAC}" type="presParOf" srcId="{69B7D6A2-3087-49C3-AC23-DFF78A6C0CD6}" destId="{A309437D-1C5F-4E4B-B232-22F5D8D695E3}" srcOrd="0" destOrd="0" presId="urn:microsoft.com/office/officeart/2009/3/layout/HorizontalOrganizationChart"/>
    <dgm:cxn modelId="{0FEA8F50-4E19-4697-9B56-140DBBF78D2B}" type="presParOf" srcId="{A309437D-1C5F-4E4B-B232-22F5D8D695E3}" destId="{6FB0F370-4D27-45F7-859E-FE642BC1E577}" srcOrd="0" destOrd="0" presId="urn:microsoft.com/office/officeart/2009/3/layout/HorizontalOrganizationChart"/>
    <dgm:cxn modelId="{38FE6411-6812-471E-8EBB-7EED8DBEC92C}" type="presParOf" srcId="{A309437D-1C5F-4E4B-B232-22F5D8D695E3}" destId="{3CF31D66-6AF7-4583-90C5-22F2BD9EFA34}" srcOrd="1" destOrd="0" presId="urn:microsoft.com/office/officeart/2009/3/layout/HorizontalOrganizationChart"/>
    <dgm:cxn modelId="{15418BD8-4FEA-462B-9DBC-49F73B8917DC}" type="presParOf" srcId="{69B7D6A2-3087-49C3-AC23-DFF78A6C0CD6}" destId="{9B5EEC78-EF1D-43F7-8755-8E3AE31989A3}" srcOrd="1" destOrd="0" presId="urn:microsoft.com/office/officeart/2009/3/layout/HorizontalOrganizationChart"/>
    <dgm:cxn modelId="{566844C7-9071-485F-A0E2-8EA687169AC5}" type="presParOf" srcId="{69B7D6A2-3087-49C3-AC23-DFF78A6C0CD6}" destId="{6A3D4ADB-EB7C-48AB-865E-3FCA42C6777E}" srcOrd="2" destOrd="0" presId="urn:microsoft.com/office/officeart/2009/3/layout/HorizontalOrganizationChart"/>
    <dgm:cxn modelId="{9B14C934-F51F-499C-9812-A532A258CC2C}" type="presParOf" srcId="{0034AB42-0908-4693-9B56-4256B672F07F}" destId="{05592CA1-7C84-45E9-8F12-A7BE48D58FFF}" srcOrd="18" destOrd="0" presId="urn:microsoft.com/office/officeart/2009/3/layout/HorizontalOrganizationChart"/>
    <dgm:cxn modelId="{66D6BD3D-1203-4EF3-ABEA-ED29145402B4}" type="presParOf" srcId="{0034AB42-0908-4693-9B56-4256B672F07F}" destId="{57A178ED-9B2D-4941-B531-F22165487EB2}" srcOrd="19" destOrd="0" presId="urn:microsoft.com/office/officeart/2009/3/layout/HorizontalOrganizationChart"/>
    <dgm:cxn modelId="{2C15892F-BD2E-4F40-9251-C7ABBB9DEB25}" type="presParOf" srcId="{57A178ED-9B2D-4941-B531-F22165487EB2}" destId="{DD5842F8-ABD4-40C1-96A8-1B14B7DD4608}" srcOrd="0" destOrd="0" presId="urn:microsoft.com/office/officeart/2009/3/layout/HorizontalOrganizationChart"/>
    <dgm:cxn modelId="{365E2649-D9B1-4B1F-B1EB-796565BD5219}" type="presParOf" srcId="{DD5842F8-ABD4-40C1-96A8-1B14B7DD4608}" destId="{D45FEEC5-2A3C-4CE4-8E28-0E5E824D7500}" srcOrd="0" destOrd="0" presId="urn:microsoft.com/office/officeart/2009/3/layout/HorizontalOrganizationChart"/>
    <dgm:cxn modelId="{2AC7BDCE-20A4-412A-AAB9-1E5128DE16A2}" type="presParOf" srcId="{DD5842F8-ABD4-40C1-96A8-1B14B7DD4608}" destId="{1A588E66-B100-4A4C-BAB0-EA2432519C77}" srcOrd="1" destOrd="0" presId="urn:microsoft.com/office/officeart/2009/3/layout/HorizontalOrganizationChart"/>
    <dgm:cxn modelId="{EA5EE44B-7485-4A09-8B93-E28F5D046CAB}" type="presParOf" srcId="{57A178ED-9B2D-4941-B531-F22165487EB2}" destId="{A688D572-AE77-4B0C-B158-7E21F516D63F}" srcOrd="1" destOrd="0" presId="urn:microsoft.com/office/officeart/2009/3/layout/HorizontalOrganizationChart"/>
    <dgm:cxn modelId="{3EAF22CD-DEB9-4E5B-AAC8-2E69BD46F99A}" type="presParOf" srcId="{57A178ED-9B2D-4941-B531-F22165487EB2}" destId="{F9F8DDFC-A24E-4855-B28D-B25D74F5256C}" srcOrd="2" destOrd="0" presId="urn:microsoft.com/office/officeart/2009/3/layout/HorizontalOrganizationChart"/>
    <dgm:cxn modelId="{BB7E3ECF-B90C-4CD7-BF01-4B2BA08AE3D1}" type="presParOf" srcId="{0034AB42-0908-4693-9B56-4256B672F07F}" destId="{CE356C35-C986-4088-A361-550547DB0B3B}" srcOrd="20" destOrd="0" presId="urn:microsoft.com/office/officeart/2009/3/layout/HorizontalOrganizationChart"/>
    <dgm:cxn modelId="{AA50566A-97DE-46A8-A937-54A82DF0106B}" type="presParOf" srcId="{0034AB42-0908-4693-9B56-4256B672F07F}" destId="{AABC103B-99E1-4E97-96E8-EA605CBADB9F}" srcOrd="21" destOrd="0" presId="urn:microsoft.com/office/officeart/2009/3/layout/HorizontalOrganizationChart"/>
    <dgm:cxn modelId="{F3D9AFF5-0AAB-44BD-8090-17581CD3F98E}" type="presParOf" srcId="{AABC103B-99E1-4E97-96E8-EA605CBADB9F}" destId="{0A7CDA19-4519-4FE0-81E2-56A1FA978516}" srcOrd="0" destOrd="0" presId="urn:microsoft.com/office/officeart/2009/3/layout/HorizontalOrganizationChart"/>
    <dgm:cxn modelId="{FE713415-55E4-4FB0-8552-24352CFDF883}" type="presParOf" srcId="{0A7CDA19-4519-4FE0-81E2-56A1FA978516}" destId="{5071C859-C199-4EC6-B43A-5E2B277DDA30}" srcOrd="0" destOrd="0" presId="urn:microsoft.com/office/officeart/2009/3/layout/HorizontalOrganizationChart"/>
    <dgm:cxn modelId="{0F04A482-0687-4B81-9606-8C97335F32F9}" type="presParOf" srcId="{0A7CDA19-4519-4FE0-81E2-56A1FA978516}" destId="{6BAF9EF1-08C0-4ACD-B84E-CEA1FDD60D28}" srcOrd="1" destOrd="0" presId="urn:microsoft.com/office/officeart/2009/3/layout/HorizontalOrganizationChart"/>
    <dgm:cxn modelId="{AD94AFAB-04CF-4C45-A2EF-6B2DAAA5DC86}" type="presParOf" srcId="{AABC103B-99E1-4E97-96E8-EA605CBADB9F}" destId="{1255C651-0155-4475-A4DE-3C57BB5936E5}" srcOrd="1" destOrd="0" presId="urn:microsoft.com/office/officeart/2009/3/layout/HorizontalOrganizationChart"/>
    <dgm:cxn modelId="{F1B5C74F-C4BC-4EF2-914C-AEF62C55B47B}" type="presParOf" srcId="{AABC103B-99E1-4E97-96E8-EA605CBADB9F}" destId="{174C3A5F-9C28-4E4E-9DC1-95023CBA9B2B}" srcOrd="2" destOrd="0" presId="urn:microsoft.com/office/officeart/2009/3/layout/HorizontalOrganizationChart"/>
    <dgm:cxn modelId="{AF2A7ADC-A66D-4AAB-8A61-7D394392E6C4}" type="presParOf" srcId="{0034AB42-0908-4693-9B56-4256B672F07F}" destId="{4C83A39D-DCAD-4BD1-9F20-DBFC66910520}" srcOrd="22" destOrd="0" presId="urn:microsoft.com/office/officeart/2009/3/layout/HorizontalOrganizationChart"/>
    <dgm:cxn modelId="{77210968-594D-4DA2-9366-15DD5CC4C028}" type="presParOf" srcId="{0034AB42-0908-4693-9B56-4256B672F07F}" destId="{6C295F99-8622-4D28-A6D5-64133D849464}" srcOrd="23" destOrd="0" presId="urn:microsoft.com/office/officeart/2009/3/layout/HorizontalOrganizationChart"/>
    <dgm:cxn modelId="{4DD94E8C-EE77-4315-82F7-D0D1877C5A9B}" type="presParOf" srcId="{6C295F99-8622-4D28-A6D5-64133D849464}" destId="{7C2195CA-EEBA-497E-B1CC-26A7CC1B69C2}" srcOrd="0" destOrd="0" presId="urn:microsoft.com/office/officeart/2009/3/layout/HorizontalOrganizationChart"/>
    <dgm:cxn modelId="{182C8A00-CD26-4F56-B3D1-17FA9C46AB81}" type="presParOf" srcId="{7C2195CA-EEBA-497E-B1CC-26A7CC1B69C2}" destId="{59B67BFC-4CC0-40C9-813C-1A0AA0FD30A6}" srcOrd="0" destOrd="0" presId="urn:microsoft.com/office/officeart/2009/3/layout/HorizontalOrganizationChart"/>
    <dgm:cxn modelId="{F057913B-2DD5-4BBD-A635-8A153DCDE107}" type="presParOf" srcId="{7C2195CA-EEBA-497E-B1CC-26A7CC1B69C2}" destId="{5A460CC2-D082-4F1C-B18C-02C5116455B2}" srcOrd="1" destOrd="0" presId="urn:microsoft.com/office/officeart/2009/3/layout/HorizontalOrganizationChart"/>
    <dgm:cxn modelId="{2C544CC3-56E6-421E-B84E-EF92D69FD0A0}" type="presParOf" srcId="{6C295F99-8622-4D28-A6D5-64133D849464}" destId="{1FCD127D-EE5A-43BD-A792-2CC3BD114E6D}" srcOrd="1" destOrd="0" presId="urn:microsoft.com/office/officeart/2009/3/layout/HorizontalOrganizationChart"/>
    <dgm:cxn modelId="{9B249E7B-30BB-4FC9-A2CE-D123166CA86D}" type="presParOf" srcId="{6C295F99-8622-4D28-A6D5-64133D849464}" destId="{55AD76AC-A863-422A-990A-3B60AAF31BFF}" srcOrd="2" destOrd="0" presId="urn:microsoft.com/office/officeart/2009/3/layout/HorizontalOrganizationChart"/>
    <dgm:cxn modelId="{647BA30E-2F7D-4C02-84D0-B7401460DE77}" type="presParOf" srcId="{9D6E24CB-C95D-4C07-8500-9B310B4AF3A7}" destId="{DCC2367A-8CDC-4E3D-8171-84C75225E620}" srcOrd="2" destOrd="0" presId="urn:microsoft.com/office/officeart/2009/3/layout/HorizontalOrganizationChart"/>
    <dgm:cxn modelId="{B74C968A-A16C-4DC8-B076-EC99D07B103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D9C0A7-0CB7-4A6E-BBFE-05E3C0AE36DF}" type="doc">
      <dgm:prSet loTypeId="urn:microsoft.com/office/officeart/2005/8/layout/hList2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361907-BAF1-4744-9B94-2302A328FE8F}">
      <dgm:prSet phldrT="[Текст]" custT="1"/>
      <dgm:spPr>
        <a:xfrm>
          <a:off x="437578" y="403487"/>
          <a:ext cx="1848870" cy="12345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54,8%</a:t>
          </a:r>
        </a:p>
      </dgm:t>
    </dgm:pt>
    <dgm:pt modelId="{77219AE3-58EB-4627-9397-946DE0EF4C08}" type="parTrans" cxnId="{595FD127-3CE4-4FF4-9D99-6304DF1E8086}">
      <dgm:prSet/>
      <dgm:spPr/>
      <dgm:t>
        <a:bodyPr/>
        <a:lstStyle/>
        <a:p>
          <a:endParaRPr lang="ru-RU"/>
        </a:p>
      </dgm:t>
    </dgm:pt>
    <dgm:pt modelId="{BB30970B-EDAB-4C8B-B942-FABA78CD27BE}" type="sibTrans" cxnId="{595FD127-3CE4-4FF4-9D99-6304DF1E8086}">
      <dgm:prSet/>
      <dgm:spPr/>
      <dgm:t>
        <a:bodyPr/>
        <a:lstStyle/>
        <a:p>
          <a:endParaRPr lang="ru-RU"/>
        </a:p>
      </dgm:t>
    </dgm:pt>
    <dgm:pt modelId="{F14532A9-6457-4BCD-BD2D-5451BEEAB5C4}">
      <dgm:prSet phldrT="[Текст]"/>
      <dgm:spPr>
        <a:xfrm rot="16200000">
          <a:off x="3224728" y="555066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ED3CBC-5C4F-4FE8-B582-6CF42B341AE8}" type="parTrans" cxnId="{34A27FA8-AF3B-441A-82CC-ADF41493A5B5}">
      <dgm:prSet/>
      <dgm:spPr/>
      <dgm:t>
        <a:bodyPr/>
        <a:lstStyle/>
        <a:p>
          <a:endParaRPr lang="ru-RU"/>
        </a:p>
      </dgm:t>
    </dgm:pt>
    <dgm:pt modelId="{2D7350CC-8265-47B3-B164-22F9A03F3DDA}" type="sibTrans" cxnId="{34A27FA8-AF3B-441A-82CC-ADF41493A5B5}">
      <dgm:prSet/>
      <dgm:spPr/>
      <dgm:t>
        <a:bodyPr/>
        <a:lstStyle/>
        <a:p>
          <a:endParaRPr lang="ru-RU"/>
        </a:p>
      </dgm:t>
    </dgm:pt>
    <dgm:pt modelId="{ED5B0A3F-4931-4007-A956-71C988E58F57}">
      <dgm:prSet phldrT="[Текст]" custT="1"/>
      <dgm:spPr>
        <a:xfrm>
          <a:off x="4714473" y="473111"/>
          <a:ext cx="1858620" cy="118900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40,3%</a:t>
          </a:r>
        </a:p>
      </dgm:t>
    </dgm:pt>
    <dgm:pt modelId="{DCDC1240-8E7C-43BB-BE0C-AF3AAD308489}" type="parTrans" cxnId="{1F5689EC-D791-40CE-BC23-9FD5C1468A41}">
      <dgm:prSet/>
      <dgm:spPr/>
      <dgm:t>
        <a:bodyPr/>
        <a:lstStyle/>
        <a:p>
          <a:endParaRPr lang="ru-RU"/>
        </a:p>
      </dgm:t>
    </dgm:pt>
    <dgm:pt modelId="{6EC2C0B3-2D88-457B-A29A-18A375C06238}" type="sibTrans" cxnId="{1F5689EC-D791-40CE-BC23-9FD5C1468A41}">
      <dgm:prSet/>
      <dgm:spPr/>
      <dgm:t>
        <a:bodyPr/>
        <a:lstStyle/>
        <a:p>
          <a:endParaRPr lang="ru-RU"/>
        </a:p>
      </dgm:t>
    </dgm:pt>
    <dgm:pt modelId="{07A9F572-BB0A-4296-8B6F-0C16E01B8DBA}">
      <dgm:prSet phldrT="[Текст]"/>
      <dgm:spPr>
        <a:xfrm rot="5400000" flipH="1">
          <a:off x="1413764" y="641191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F78A21-FDF5-4B11-8C67-A835F622E839}" type="sibTrans" cxnId="{E167D48C-F11B-4E43-A2FE-E333497AAA38}">
      <dgm:prSet/>
      <dgm:spPr/>
      <dgm:t>
        <a:bodyPr/>
        <a:lstStyle/>
        <a:p>
          <a:endParaRPr lang="ru-RU"/>
        </a:p>
      </dgm:t>
    </dgm:pt>
    <dgm:pt modelId="{94CF126C-EBB2-4E4B-B957-2D4FB5C2982E}" type="parTrans" cxnId="{E167D48C-F11B-4E43-A2FE-E333497AAA38}">
      <dgm:prSet/>
      <dgm:spPr/>
      <dgm:t>
        <a:bodyPr/>
        <a:lstStyle/>
        <a:p>
          <a:endParaRPr lang="ru-RU"/>
        </a:p>
      </dgm:t>
    </dgm:pt>
    <dgm:pt modelId="{9C10AD55-6B30-4B08-844A-FE2591368C75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4,9%</a:t>
          </a:r>
        </a:p>
      </dgm:t>
    </dgm:pt>
    <dgm:pt modelId="{F63E7B50-A294-4247-AC2C-FE9D3E18F1D1}" type="sibTrans" cxnId="{B4580B6B-5E66-40DC-9BCF-3B6A77B872EC}">
      <dgm:prSet/>
      <dgm:spPr/>
      <dgm:t>
        <a:bodyPr/>
        <a:lstStyle/>
        <a:p>
          <a:endParaRPr lang="ru-RU"/>
        </a:p>
      </dgm:t>
    </dgm:pt>
    <dgm:pt modelId="{9D9A3580-29E5-4B61-A18E-47F013EF3D05}" type="parTrans" cxnId="{B4580B6B-5E66-40DC-9BCF-3B6A77B872EC}">
      <dgm:prSet/>
      <dgm:spPr/>
      <dgm:t>
        <a:bodyPr/>
        <a:lstStyle/>
        <a:p>
          <a:endParaRPr lang="ru-RU"/>
        </a:p>
      </dgm:t>
    </dgm:pt>
    <dgm:pt modelId="{172EE6FF-2C68-4B1A-BCD7-30F791B943EE}">
      <dgm:prSet phldrT="[Текст]"/>
      <dgm:spPr>
        <a:xfrm rot="16200000">
          <a:off x="5119028" y="572616"/>
          <a:ext cx="147139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CCB0E0-B4E2-4307-B2EB-1FD42D61F25E}" type="sibTrans" cxnId="{008189D9-AE2E-4A3A-A5E1-DC3E984E8CD9}">
      <dgm:prSet/>
      <dgm:spPr/>
      <dgm:t>
        <a:bodyPr/>
        <a:lstStyle/>
        <a:p>
          <a:endParaRPr lang="ru-RU"/>
        </a:p>
      </dgm:t>
    </dgm:pt>
    <dgm:pt modelId="{F0723CF9-FE51-4A70-A987-ACE6A7539562}" type="parTrans" cxnId="{008189D9-AE2E-4A3A-A5E1-DC3E984E8CD9}">
      <dgm:prSet/>
      <dgm:spPr/>
      <dgm:t>
        <a:bodyPr/>
        <a:lstStyle/>
        <a:p>
          <a:endParaRPr lang="ru-RU"/>
        </a:p>
      </dgm:t>
    </dgm:pt>
    <dgm:pt modelId="{DAAA6793-CDB9-4C9C-97B6-E78BD2E636EC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F82A549-0749-4123-99FC-39279DD532CB}" type="parTrans" cxnId="{DA1F9113-4919-4591-AA39-0661B75AD436}">
      <dgm:prSet/>
      <dgm:spPr/>
      <dgm:t>
        <a:bodyPr/>
        <a:lstStyle/>
        <a:p>
          <a:endParaRPr lang="ru-RU"/>
        </a:p>
      </dgm:t>
    </dgm:pt>
    <dgm:pt modelId="{49EB6850-E5DD-45B4-BD85-C8B6EABE0C54}" type="sibTrans" cxnId="{DA1F9113-4919-4591-AA39-0661B75AD436}">
      <dgm:prSet/>
      <dgm:spPr/>
      <dgm:t>
        <a:bodyPr/>
        <a:lstStyle/>
        <a:p>
          <a:endParaRPr lang="ru-RU"/>
        </a:p>
      </dgm:t>
    </dgm:pt>
    <dgm:pt modelId="{E98127BF-995F-4255-BDA4-F7BC206D5F19}" type="pres">
      <dgm:prSet presAssocID="{00D9C0A7-0CB7-4A6E-BBFE-05E3C0AE36DF}" presName="linearFlow" presStyleCnt="0">
        <dgm:presLayoutVars>
          <dgm:dir/>
          <dgm:animLvl val="lvl"/>
          <dgm:resizeHandles/>
        </dgm:presLayoutVars>
      </dgm:prSet>
      <dgm:spPr/>
    </dgm:pt>
    <dgm:pt modelId="{B6B5CAF4-513F-4E8D-9AC8-0D84AD68F643}" type="pres">
      <dgm:prSet presAssocID="{07A9F572-BB0A-4296-8B6F-0C16E01B8DBA}" presName="compositeNode" presStyleCnt="0">
        <dgm:presLayoutVars>
          <dgm:bulletEnabled val="1"/>
        </dgm:presLayoutVars>
      </dgm:prSet>
      <dgm:spPr/>
    </dgm:pt>
    <dgm:pt modelId="{72F661D0-7BDF-4416-96AD-60505DFCA724}" type="pres">
      <dgm:prSet presAssocID="{07A9F572-BB0A-4296-8B6F-0C16E01B8DBA}" presName="image" presStyleLbl="fgImgPlace1" presStyleIdx="0" presStyleCnt="3" custScaleX="166889" custScaleY="166182" custLinFactX="-4019" custLinFactNeighborX="-100000" custLinFactNeighborY="-36731"/>
      <dgm:spPr>
        <a:xfrm>
          <a:off x="398502" y="71724"/>
          <a:ext cx="496055" cy="49395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gm:spPr>
    </dgm:pt>
    <dgm:pt modelId="{C8843E7C-8EC7-4679-87C4-6190657C4E09}" type="pres">
      <dgm:prSet presAssocID="{07A9F572-BB0A-4296-8B6F-0C16E01B8DBA}" presName="childNode" presStyleLbl="node1" presStyleIdx="0" presStyleCnt="3" custScaleX="249754" custScaleY="75806" custLinFactNeighborX="4885" custLinFactNeighborY="-16515">
        <dgm:presLayoutVars>
          <dgm:bulletEnabled val="1"/>
        </dgm:presLayoutVars>
      </dgm:prSet>
      <dgm:spPr>
        <a:prstGeom prst="rect">
          <a:avLst/>
        </a:prstGeom>
      </dgm:spPr>
    </dgm:pt>
    <dgm:pt modelId="{58B5DB0E-FB7A-4770-989E-6477D17B8BAD}" type="pres">
      <dgm:prSet presAssocID="{07A9F572-BB0A-4296-8B6F-0C16E01B8DBA}" presName="parentNode" presStyleLbl="revTx" presStyleIdx="0" presStyleCnt="3" custFlipHor="1" custScaleY="1832" custLinFactX="168244" custLinFactNeighborX="200000" custLinFactNeighborY="-35259">
        <dgm:presLayoutVars>
          <dgm:chMax val="0"/>
          <dgm:bulletEnabled val="1"/>
        </dgm:presLayoutVars>
      </dgm:prSet>
      <dgm:spPr/>
    </dgm:pt>
    <dgm:pt modelId="{5A4720C0-4F41-4EBA-B5A1-1338B434871F}" type="pres">
      <dgm:prSet presAssocID="{5DF78A21-FDF5-4B11-8C67-A835F622E839}" presName="sibTrans" presStyleCnt="0"/>
      <dgm:spPr/>
    </dgm:pt>
    <dgm:pt modelId="{D3489852-5571-4FB6-9789-6260C2B84014}" type="pres">
      <dgm:prSet presAssocID="{F14532A9-6457-4BCD-BD2D-5451BEEAB5C4}" presName="compositeNode" presStyleCnt="0">
        <dgm:presLayoutVars>
          <dgm:bulletEnabled val="1"/>
        </dgm:presLayoutVars>
      </dgm:prSet>
      <dgm:spPr/>
    </dgm:pt>
    <dgm:pt modelId="{D1A23AEE-ED7F-45D0-8A5C-0068C0B63C0F}" type="pres">
      <dgm:prSet presAssocID="{F14532A9-6457-4BCD-BD2D-5451BEEAB5C4}" presName="image" presStyleLbl="fgImgPlace1" presStyleIdx="1" presStyleCnt="3" custScaleX="190974" custScaleY="150014" custLinFactNeighborX="-47660" custLinFactNeighborY="-20104"/>
      <dgm:spPr>
        <a:xfrm>
          <a:off x="2525631" y="121145"/>
          <a:ext cx="567644" cy="445896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gm:spPr>
    </dgm:pt>
    <dgm:pt modelId="{80037981-43F8-4C24-9FE9-E27441BBA785}" type="pres">
      <dgm:prSet presAssocID="{F14532A9-6457-4BCD-BD2D-5451BEEAB5C4}" presName="childNode" presStyleLbl="node1" presStyleIdx="1" presStyleCnt="3" custScaleX="235373" custScaleY="76143" custLinFactNeighborX="25393" custLinFactNeighborY="-14175">
        <dgm:presLayoutVars>
          <dgm:bulletEnabled val="1"/>
        </dgm:presLayoutVars>
      </dgm:prSet>
      <dgm:spPr/>
    </dgm:pt>
    <dgm:pt modelId="{FB4B5CC9-9C66-44A3-98B5-A27757AEE598}" type="pres">
      <dgm:prSet presAssocID="{F14532A9-6457-4BCD-BD2D-5451BEEAB5C4}" presName="parentNode" presStyleLbl="revTx" presStyleIdx="1" presStyleCnt="3" custFlipHor="0" custScaleY="1832" custLinFactX="100000" custLinFactNeighborX="144141" custLinFactNeighborY="-39072">
        <dgm:presLayoutVars>
          <dgm:chMax val="0"/>
          <dgm:bulletEnabled val="1"/>
        </dgm:presLayoutVars>
      </dgm:prSet>
      <dgm:spPr/>
    </dgm:pt>
    <dgm:pt modelId="{E27D03E3-0880-4371-8D43-2D30DD8A0583}" type="pres">
      <dgm:prSet presAssocID="{2D7350CC-8265-47B3-B164-22F9A03F3DDA}" presName="sibTrans" presStyleCnt="0"/>
      <dgm:spPr/>
    </dgm:pt>
    <dgm:pt modelId="{84C9F518-B84C-4CBB-B329-EBB9DD3D48FF}" type="pres">
      <dgm:prSet presAssocID="{172EE6FF-2C68-4B1A-BCD7-30F791B943EE}" presName="compositeNode" presStyleCnt="0">
        <dgm:presLayoutVars>
          <dgm:bulletEnabled val="1"/>
        </dgm:presLayoutVars>
      </dgm:prSet>
      <dgm:spPr/>
    </dgm:pt>
    <dgm:pt modelId="{EB0B5E77-6635-460A-9E8F-91760A43800E}" type="pres">
      <dgm:prSet presAssocID="{172EE6FF-2C68-4B1A-BCD7-30F791B943EE}" presName="image" presStyleLbl="fgImgPlace1" presStyleIdx="2" presStyleCnt="3" custScaleX="156298" custScaleY="146438" custLinFactNeighborX="-13597" custLinFactNeighborY="-7712"/>
      <dgm:spPr>
        <a:xfrm>
          <a:off x="4678692" y="157979"/>
          <a:ext cx="464574" cy="43526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gm:spPr>
    </dgm:pt>
    <dgm:pt modelId="{E8C6E6BA-DC3D-49E2-A6FF-664ECD629F6E}" type="pres">
      <dgm:prSet presAssocID="{172EE6FF-2C68-4B1A-BCD7-30F791B943EE}" presName="childNode" presStyleLbl="node1" presStyleIdx="2" presStyleCnt="3" custScaleX="251071" custScaleY="73010" custLinFactNeighborX="43531" custLinFactNeighborY="-11836">
        <dgm:presLayoutVars>
          <dgm:bulletEnabled val="1"/>
        </dgm:presLayoutVars>
      </dgm:prSet>
      <dgm:spPr/>
    </dgm:pt>
    <dgm:pt modelId="{B408A116-4EEA-4A46-9D1E-AD9427B81240}" type="pres">
      <dgm:prSet presAssocID="{172EE6FF-2C68-4B1A-BCD7-30F791B943EE}" presName="parentNode" presStyleLbl="revTx" presStyleIdx="2" presStyleCnt="3" custScaleY="9035" custLinFactX="100000" custLinFactNeighborX="112297" custLinFactNeighborY="-37668">
        <dgm:presLayoutVars>
          <dgm:chMax val="0"/>
          <dgm:bulletEnabled val="1"/>
        </dgm:presLayoutVars>
      </dgm:prSet>
      <dgm:spPr/>
    </dgm:pt>
  </dgm:ptLst>
  <dgm:cxnLst>
    <dgm:cxn modelId="{E04E540B-664A-48D0-8352-9851C425AC9C}" type="presOf" srcId="{9C10AD55-6B30-4B08-844A-FE2591368C75}" destId="{80037981-43F8-4C24-9FE9-E27441BBA785}" srcOrd="0" destOrd="0" presId="urn:microsoft.com/office/officeart/2005/8/layout/hList2"/>
    <dgm:cxn modelId="{5F6CAB11-083F-435C-B0A6-7B9A5ECB3E44}" type="presOf" srcId="{DAAA6793-CDB9-4C9C-97B6-E78BD2E636EC}" destId="{80037981-43F8-4C24-9FE9-E27441BBA785}" srcOrd="0" destOrd="1" presId="urn:microsoft.com/office/officeart/2005/8/layout/hList2"/>
    <dgm:cxn modelId="{DA1F9113-4919-4591-AA39-0661B75AD436}" srcId="{F14532A9-6457-4BCD-BD2D-5451BEEAB5C4}" destId="{DAAA6793-CDB9-4C9C-97B6-E78BD2E636EC}" srcOrd="1" destOrd="0" parTransId="{9F82A549-0749-4123-99FC-39279DD532CB}" sibTransId="{49EB6850-E5DD-45B4-BD85-C8B6EABE0C54}"/>
    <dgm:cxn modelId="{B8AD8516-E5F2-454E-8101-3A70DF36448C}" type="presOf" srcId="{0B361907-BAF1-4744-9B94-2302A328FE8F}" destId="{C8843E7C-8EC7-4679-87C4-6190657C4E09}" srcOrd="0" destOrd="0" presId="urn:microsoft.com/office/officeart/2005/8/layout/hList2"/>
    <dgm:cxn modelId="{31AD1419-1E69-4FD3-AF0C-D627725B2803}" type="presOf" srcId="{ED5B0A3F-4931-4007-A956-71C988E58F57}" destId="{E8C6E6BA-DC3D-49E2-A6FF-664ECD629F6E}" srcOrd="0" destOrd="0" presId="urn:microsoft.com/office/officeart/2005/8/layout/hList2"/>
    <dgm:cxn modelId="{5AF7B21B-F431-489E-B265-94034ED8CB55}" type="presOf" srcId="{172EE6FF-2C68-4B1A-BCD7-30F791B943EE}" destId="{B408A116-4EEA-4A46-9D1E-AD9427B81240}" srcOrd="0" destOrd="0" presId="urn:microsoft.com/office/officeart/2005/8/layout/hList2"/>
    <dgm:cxn modelId="{00291B20-7C36-4921-9697-4E9A2DD66940}" type="presOf" srcId="{F14532A9-6457-4BCD-BD2D-5451BEEAB5C4}" destId="{FB4B5CC9-9C66-44A3-98B5-A27757AEE598}" srcOrd="0" destOrd="0" presId="urn:microsoft.com/office/officeart/2005/8/layout/hList2"/>
    <dgm:cxn modelId="{595FD127-3CE4-4FF4-9D99-6304DF1E8086}" srcId="{07A9F572-BB0A-4296-8B6F-0C16E01B8DBA}" destId="{0B361907-BAF1-4744-9B94-2302A328FE8F}" srcOrd="0" destOrd="0" parTransId="{77219AE3-58EB-4627-9397-946DE0EF4C08}" sibTransId="{BB30970B-EDAB-4C8B-B942-FABA78CD27BE}"/>
    <dgm:cxn modelId="{B4580B6B-5E66-40DC-9BCF-3B6A77B872EC}" srcId="{F14532A9-6457-4BCD-BD2D-5451BEEAB5C4}" destId="{9C10AD55-6B30-4B08-844A-FE2591368C75}" srcOrd="0" destOrd="0" parTransId="{9D9A3580-29E5-4B61-A18E-47F013EF3D05}" sibTransId="{F63E7B50-A294-4247-AC2C-FE9D3E18F1D1}"/>
    <dgm:cxn modelId="{59320C4D-BB94-46E1-8D07-3D91974B6960}" type="presOf" srcId="{07A9F572-BB0A-4296-8B6F-0C16E01B8DBA}" destId="{58B5DB0E-FB7A-4770-989E-6477D17B8BAD}" srcOrd="0" destOrd="0" presId="urn:microsoft.com/office/officeart/2005/8/layout/hList2"/>
    <dgm:cxn modelId="{1C991B71-C019-4EB6-9377-1FDD4E29742B}" type="presOf" srcId="{00D9C0A7-0CB7-4A6E-BBFE-05E3C0AE36DF}" destId="{E98127BF-995F-4255-BDA4-F7BC206D5F19}" srcOrd="0" destOrd="0" presId="urn:microsoft.com/office/officeart/2005/8/layout/hList2"/>
    <dgm:cxn modelId="{E167D48C-F11B-4E43-A2FE-E333497AAA38}" srcId="{00D9C0A7-0CB7-4A6E-BBFE-05E3C0AE36DF}" destId="{07A9F572-BB0A-4296-8B6F-0C16E01B8DBA}" srcOrd="0" destOrd="0" parTransId="{94CF126C-EBB2-4E4B-B957-2D4FB5C2982E}" sibTransId="{5DF78A21-FDF5-4B11-8C67-A835F622E839}"/>
    <dgm:cxn modelId="{34A27FA8-AF3B-441A-82CC-ADF41493A5B5}" srcId="{00D9C0A7-0CB7-4A6E-BBFE-05E3C0AE36DF}" destId="{F14532A9-6457-4BCD-BD2D-5451BEEAB5C4}" srcOrd="1" destOrd="0" parTransId="{0BED3CBC-5C4F-4FE8-B582-6CF42B341AE8}" sibTransId="{2D7350CC-8265-47B3-B164-22F9A03F3DDA}"/>
    <dgm:cxn modelId="{008189D9-AE2E-4A3A-A5E1-DC3E984E8CD9}" srcId="{00D9C0A7-0CB7-4A6E-BBFE-05E3C0AE36DF}" destId="{172EE6FF-2C68-4B1A-BCD7-30F791B943EE}" srcOrd="2" destOrd="0" parTransId="{F0723CF9-FE51-4A70-A987-ACE6A7539562}" sibTransId="{4BCCB0E0-B4E2-4307-B2EB-1FD42D61F25E}"/>
    <dgm:cxn modelId="{1F5689EC-D791-40CE-BC23-9FD5C1468A41}" srcId="{172EE6FF-2C68-4B1A-BCD7-30F791B943EE}" destId="{ED5B0A3F-4931-4007-A956-71C988E58F57}" srcOrd="0" destOrd="0" parTransId="{DCDC1240-8E7C-43BB-BE0C-AF3AAD308489}" sibTransId="{6EC2C0B3-2D88-457B-A29A-18A375C06238}"/>
    <dgm:cxn modelId="{3C412708-61E4-4DA3-A333-85B07216EF96}" type="presParOf" srcId="{E98127BF-995F-4255-BDA4-F7BC206D5F19}" destId="{B6B5CAF4-513F-4E8D-9AC8-0D84AD68F643}" srcOrd="0" destOrd="0" presId="urn:microsoft.com/office/officeart/2005/8/layout/hList2"/>
    <dgm:cxn modelId="{B0B84032-E6B6-4F27-951F-C24BCEBF90B5}" type="presParOf" srcId="{B6B5CAF4-513F-4E8D-9AC8-0D84AD68F643}" destId="{72F661D0-7BDF-4416-96AD-60505DFCA724}" srcOrd="0" destOrd="0" presId="urn:microsoft.com/office/officeart/2005/8/layout/hList2"/>
    <dgm:cxn modelId="{333BDBBC-B282-4596-8E90-6D1D466DF253}" type="presParOf" srcId="{B6B5CAF4-513F-4E8D-9AC8-0D84AD68F643}" destId="{C8843E7C-8EC7-4679-87C4-6190657C4E09}" srcOrd="1" destOrd="0" presId="urn:microsoft.com/office/officeart/2005/8/layout/hList2"/>
    <dgm:cxn modelId="{908EE692-FDCB-4C48-B678-DF531A96ED6A}" type="presParOf" srcId="{B6B5CAF4-513F-4E8D-9AC8-0D84AD68F643}" destId="{58B5DB0E-FB7A-4770-989E-6477D17B8BAD}" srcOrd="2" destOrd="0" presId="urn:microsoft.com/office/officeart/2005/8/layout/hList2"/>
    <dgm:cxn modelId="{751A6E65-0198-4E4B-9974-4B8F9F10AB55}" type="presParOf" srcId="{E98127BF-995F-4255-BDA4-F7BC206D5F19}" destId="{5A4720C0-4F41-4EBA-B5A1-1338B434871F}" srcOrd="1" destOrd="0" presId="urn:microsoft.com/office/officeart/2005/8/layout/hList2"/>
    <dgm:cxn modelId="{58C601CB-E476-4AE1-8B48-7FF131938273}" type="presParOf" srcId="{E98127BF-995F-4255-BDA4-F7BC206D5F19}" destId="{D3489852-5571-4FB6-9789-6260C2B84014}" srcOrd="2" destOrd="0" presId="urn:microsoft.com/office/officeart/2005/8/layout/hList2"/>
    <dgm:cxn modelId="{6BD4246C-A134-4A81-9DCE-70688F02CD72}" type="presParOf" srcId="{D3489852-5571-4FB6-9789-6260C2B84014}" destId="{D1A23AEE-ED7F-45D0-8A5C-0068C0B63C0F}" srcOrd="0" destOrd="0" presId="urn:microsoft.com/office/officeart/2005/8/layout/hList2"/>
    <dgm:cxn modelId="{08EA73E9-7C48-435F-B67A-2A66ABDEEDF2}" type="presParOf" srcId="{D3489852-5571-4FB6-9789-6260C2B84014}" destId="{80037981-43F8-4C24-9FE9-E27441BBA785}" srcOrd="1" destOrd="0" presId="urn:microsoft.com/office/officeart/2005/8/layout/hList2"/>
    <dgm:cxn modelId="{41255804-AA74-4C6C-B531-820524E02EE2}" type="presParOf" srcId="{D3489852-5571-4FB6-9789-6260C2B84014}" destId="{FB4B5CC9-9C66-44A3-98B5-A27757AEE598}" srcOrd="2" destOrd="0" presId="urn:microsoft.com/office/officeart/2005/8/layout/hList2"/>
    <dgm:cxn modelId="{73CF24C4-698D-4F53-9561-CAEEC7A112E4}" type="presParOf" srcId="{E98127BF-995F-4255-BDA4-F7BC206D5F19}" destId="{E27D03E3-0880-4371-8D43-2D30DD8A0583}" srcOrd="3" destOrd="0" presId="urn:microsoft.com/office/officeart/2005/8/layout/hList2"/>
    <dgm:cxn modelId="{6DC240F4-6486-4699-A754-7B3710B2556C}" type="presParOf" srcId="{E98127BF-995F-4255-BDA4-F7BC206D5F19}" destId="{84C9F518-B84C-4CBB-B329-EBB9DD3D48FF}" srcOrd="4" destOrd="0" presId="urn:microsoft.com/office/officeart/2005/8/layout/hList2"/>
    <dgm:cxn modelId="{78182B68-8FCC-4702-BA63-49AEE8F59F84}" type="presParOf" srcId="{84C9F518-B84C-4CBB-B329-EBB9DD3D48FF}" destId="{EB0B5E77-6635-460A-9E8F-91760A43800E}" srcOrd="0" destOrd="0" presId="urn:microsoft.com/office/officeart/2005/8/layout/hList2"/>
    <dgm:cxn modelId="{C9AB48F0-1A5C-466B-942F-7A78C3696D72}" type="presParOf" srcId="{84C9F518-B84C-4CBB-B329-EBB9DD3D48FF}" destId="{E8C6E6BA-DC3D-49E2-A6FF-664ECD629F6E}" srcOrd="1" destOrd="0" presId="urn:microsoft.com/office/officeart/2005/8/layout/hList2"/>
    <dgm:cxn modelId="{5CE5547B-573C-4DFB-918C-F0EABC5B6564}" type="presParOf" srcId="{84C9F518-B84C-4CBB-B329-EBB9DD3D48FF}" destId="{B408A116-4EEA-4A46-9D1E-AD9427B8124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96B159-B3BD-438C-BC0C-E2C8D373238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AC2871-6D11-43C6-B0B0-22052ED3EA12}">
      <dgm:prSet phldrT="[Текст]" custT="1"/>
      <dgm:spPr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>
          <a:solidFill>
            <a:srgbClr val="CCCC00"/>
          </a:solidFill>
        </a:ln>
      </dgm:spPr>
      <dgm:t>
        <a:bodyPr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>
            <a:spcAft>
              <a:spcPct val="35000"/>
            </a:spcAft>
          </a:pPr>
          <a:endParaRPr lang="ru-RU" sz="10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149AD7-0CA7-4314-9C58-40FF89DA38F2}" type="parTrans" cxnId="{0ADFD341-4756-4F0B-BC87-14C9CEB30850}">
      <dgm:prSet/>
      <dgm:spPr/>
      <dgm:t>
        <a:bodyPr/>
        <a:lstStyle/>
        <a:p>
          <a:endParaRPr lang="ru-RU"/>
        </a:p>
      </dgm:t>
    </dgm:pt>
    <dgm:pt modelId="{481A1D45-AEC0-41D8-8313-5280644A0D07}" type="sibTrans" cxnId="{0ADFD341-4756-4F0B-BC87-14C9CEB30850}">
      <dgm:prSet/>
      <dgm:spPr/>
      <dgm:t>
        <a:bodyPr/>
        <a:lstStyle/>
        <a:p>
          <a:endParaRPr lang="ru-RU"/>
        </a:p>
      </dgm:t>
    </dgm:pt>
    <dgm:pt modelId="{DB3446C2-F289-487B-8FA3-16F9F44517A2}">
      <dgm:prSet phldrT="[Текст]" custT="1"/>
      <dgm:spPr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gm:t>
    </dgm:pt>
    <dgm:pt modelId="{8E1A47F1-4BF0-4FFC-B044-A773F747CEC9}" type="parTrans" cxnId="{20DCC57F-18D9-4FA2-98DF-FB7A737376A8}">
      <dgm:prSet/>
      <dgm:spPr/>
      <dgm:t>
        <a:bodyPr/>
        <a:lstStyle/>
        <a:p>
          <a:endParaRPr lang="ru-RU"/>
        </a:p>
      </dgm:t>
    </dgm:pt>
    <dgm:pt modelId="{E6D1F684-445C-4ABC-A046-C648F88B119A}" type="sibTrans" cxnId="{20DCC57F-18D9-4FA2-98DF-FB7A737376A8}">
      <dgm:prSet/>
      <dgm:spPr/>
      <dgm:t>
        <a:bodyPr/>
        <a:lstStyle/>
        <a:p>
          <a:endParaRPr lang="ru-RU"/>
        </a:p>
      </dgm:t>
    </dgm:pt>
    <dgm:pt modelId="{77E576F4-6D83-49A7-B854-1715416B9B02}">
      <dgm:prSet custT="1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gm:t>
    </dgm:pt>
    <dgm:pt modelId="{E62DFF9B-9683-4B03-8C89-D76EE43622E3}" type="parTrans" cxnId="{0B044B8A-58F6-4F7F-BFC9-E156C8A3D875}">
      <dgm:prSet/>
      <dgm:spPr/>
      <dgm:t>
        <a:bodyPr/>
        <a:lstStyle/>
        <a:p>
          <a:endParaRPr lang="ru-RU"/>
        </a:p>
      </dgm:t>
    </dgm:pt>
    <dgm:pt modelId="{2A807107-88D4-4DA9-8073-31A24D167A66}" type="sibTrans" cxnId="{0B044B8A-58F6-4F7F-BFC9-E156C8A3D875}">
      <dgm:prSet/>
      <dgm:spPr/>
      <dgm:t>
        <a:bodyPr/>
        <a:lstStyle/>
        <a:p>
          <a:endParaRPr lang="ru-RU"/>
        </a:p>
      </dgm:t>
    </dgm:pt>
    <dgm:pt modelId="{C36C7DFC-1195-4E00-9323-43121C67C769}">
      <dgm:prSet custT="1"/>
      <dgm:spPr>
        <a:blipFill rotWithShape="0">
          <a:blip xmlns:r="http://schemas.openxmlformats.org/officeDocument/2006/relationships" r:embed="rId5"/>
          <a:srcRect/>
          <a:stretch>
            <a:fillRect l="-18000" r="-18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E2CCD5F2-2251-4F0C-B348-BA57A33365CA}" type="parTrans" cxnId="{6D08D82B-5ED8-4459-B0D2-DE66439B7C94}">
      <dgm:prSet/>
      <dgm:spPr/>
      <dgm:t>
        <a:bodyPr/>
        <a:lstStyle/>
        <a:p>
          <a:endParaRPr lang="ru-RU"/>
        </a:p>
      </dgm:t>
    </dgm:pt>
    <dgm:pt modelId="{3E3729BF-9E83-4350-A9B6-EF6319B76ECB}" type="sibTrans" cxnId="{6D08D82B-5ED8-4459-B0D2-DE66439B7C94}">
      <dgm:prSet/>
      <dgm:spPr/>
      <dgm:t>
        <a:bodyPr/>
        <a:lstStyle/>
        <a:p>
          <a:endParaRPr lang="ru-RU"/>
        </a:p>
      </dgm:t>
    </dgm:pt>
    <dgm:pt modelId="{F1149A38-C8D3-42EB-99FB-B74CB0748AE1}">
      <dgm:prSet custT="1"/>
      <dgm:spPr>
        <a:blipFill rotWithShape="0">
          <a:blip xmlns:r="http://schemas.openxmlformats.org/officeDocument/2006/relationships" r:embed="rId6"/>
          <a:srcRect/>
          <a:stretch>
            <a:fillRect l="-21000" r="-21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gm:t>
    </dgm:pt>
    <dgm:pt modelId="{032586D9-DD4B-4604-8C17-70E529D7E99B}" type="sibTrans" cxnId="{C31CC6C6-693E-4857-8BB2-9910ED619589}">
      <dgm:prSet/>
      <dgm:spPr/>
      <dgm:t>
        <a:bodyPr/>
        <a:lstStyle/>
        <a:p>
          <a:endParaRPr lang="ru-RU"/>
        </a:p>
      </dgm:t>
    </dgm:pt>
    <dgm:pt modelId="{A1ADE318-4687-4795-A881-61B6FB1231B8}" type="parTrans" cxnId="{C31CC6C6-693E-4857-8BB2-9910ED619589}">
      <dgm:prSet/>
      <dgm:spPr/>
      <dgm:t>
        <a:bodyPr/>
        <a:lstStyle/>
        <a:p>
          <a:endParaRPr lang="ru-RU"/>
        </a:p>
      </dgm:t>
    </dgm:pt>
    <dgm:pt modelId="{45A8AE1C-FCBE-4F10-BB23-13FD762CBF5A}">
      <dgm:prSet custT="1"/>
      <dgm:spPr>
        <a:blipFill rotWithShape="0">
          <a:blip xmlns:r="http://schemas.openxmlformats.org/officeDocument/2006/relationships" r:embed="rId7"/>
          <a:srcRect/>
          <a:stretch>
            <a:fillRect l="-4000" r="-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B7188A22-3A90-47EE-B9C3-A8F7F53DDDB4}" type="parTrans" cxnId="{3E072341-9FB4-4C67-8EEC-45DCD49ED1AD}">
      <dgm:prSet/>
      <dgm:spPr/>
      <dgm:t>
        <a:bodyPr/>
        <a:lstStyle/>
        <a:p>
          <a:endParaRPr lang="ru-RU"/>
        </a:p>
      </dgm:t>
    </dgm:pt>
    <dgm:pt modelId="{DC96FFDC-ECF9-4E27-AB9E-FEF9B34FFFDB}" type="sibTrans" cxnId="{3E072341-9FB4-4C67-8EEC-45DCD49ED1AD}">
      <dgm:prSet/>
      <dgm:spPr/>
      <dgm:t>
        <a:bodyPr/>
        <a:lstStyle/>
        <a:p>
          <a:endParaRPr lang="ru-RU"/>
        </a:p>
      </dgm:t>
    </dgm:pt>
    <dgm:pt modelId="{BE14486D-E181-4AF0-BB5B-BF10ECBB842E}">
      <dgm:prSet custT="1"/>
      <dgm:spPr>
        <a:blipFill rotWithShape="0">
          <a:blip xmlns:r="http://schemas.openxmlformats.org/officeDocument/2006/relationships" r:embed="rId8"/>
          <a:srcRect/>
          <a:stretch>
            <a:fillRect l="-15000" r="-15000"/>
          </a:stretch>
        </a:blipFill>
        <a:ln>
          <a:solidFill>
            <a:srgbClr val="CCCC00"/>
          </a:solidFill>
        </a:ln>
      </dgm:spPr>
      <dgm:t>
        <a:bodyPr/>
        <a:lstStyle/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683A31B-B72E-4F8E-96E3-EEC3EE023806}" type="parTrans" cxnId="{7BFE7A14-1DA8-46BD-B013-29C6B83B559D}">
      <dgm:prSet/>
      <dgm:spPr/>
      <dgm:t>
        <a:bodyPr/>
        <a:lstStyle/>
        <a:p>
          <a:endParaRPr lang="ru-RU"/>
        </a:p>
      </dgm:t>
    </dgm:pt>
    <dgm:pt modelId="{D946733F-8C64-4ED8-BAF8-CD549979DA20}" type="sibTrans" cxnId="{7BFE7A14-1DA8-46BD-B013-29C6B83B559D}">
      <dgm:prSet/>
      <dgm:spPr/>
      <dgm:t>
        <a:bodyPr/>
        <a:lstStyle/>
        <a:p>
          <a:endParaRPr lang="ru-RU"/>
        </a:p>
      </dgm:t>
    </dgm:pt>
    <dgm:pt modelId="{E27755EA-3EC1-4269-8350-35684C547684}">
      <dgm:prSet custT="1"/>
      <dgm:spPr>
        <a:blipFill rotWithShape="0">
          <a:blip xmlns:r="http://schemas.openxmlformats.org/officeDocument/2006/relationships" r:embed="rId9"/>
          <a:srcRect/>
          <a:stretch>
            <a:fillRect t="-2000" b="-2000"/>
          </a:stretch>
        </a:blipFill>
        <a:ln>
          <a:solidFill>
            <a:srgbClr val="CCCC00"/>
          </a:solidFill>
        </a:ln>
        <a:scene3d>
          <a:camera prst="orthographicFront">
            <a:rot lat="0" lon="300000" rev="0"/>
          </a:camera>
          <a:lightRig rig="threePt" dir="t"/>
        </a:scene3d>
      </dgm:spPr>
      <dgm:t>
        <a:bodyPr vert="horz" anchor="b" anchorCtr="0">
          <a:flatTx/>
        </a:bodyPr>
        <a:lstStyle/>
        <a:p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gm:t>
    </dgm:pt>
    <dgm:pt modelId="{9485D228-334F-42F3-8119-5A2D3EA00304}" type="sibTrans" cxnId="{1073B7B6-2CEF-41CE-BE73-874CD6E058CF}">
      <dgm:prSet/>
      <dgm:spPr/>
      <dgm:t>
        <a:bodyPr/>
        <a:lstStyle/>
        <a:p>
          <a:endParaRPr lang="ru-RU"/>
        </a:p>
      </dgm:t>
    </dgm:pt>
    <dgm:pt modelId="{D890972E-9798-441C-9F10-1DEA12576B9C}" type="parTrans" cxnId="{1073B7B6-2CEF-41CE-BE73-874CD6E058CF}">
      <dgm:prSet/>
      <dgm:spPr/>
      <dgm:t>
        <a:bodyPr/>
        <a:lstStyle/>
        <a:p>
          <a:endParaRPr lang="ru-RU"/>
        </a:p>
      </dgm:t>
    </dgm:pt>
    <dgm:pt modelId="{1DBF4E4E-A387-4B23-BC06-122DAEBE6A15}">
      <dgm:prSet phldrT="[Текст]" custT="1"/>
      <dgm:spPr>
        <a:blipFill rotWithShape="0">
          <a:blip xmlns:r="http://schemas.openxmlformats.org/officeDocument/2006/relationships" r:embed="rId10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>
          <a:solidFill>
            <a:srgbClr val="CCCC00"/>
          </a:solidFill>
        </a:ln>
        <a:effectLst>
          <a:glow rad="127000">
            <a:schemeClr val="bg1"/>
          </a:glow>
        </a:effectLst>
      </dgm:spPr>
      <dgm:t>
        <a:bodyPr/>
        <a:lstStyle/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0F5CD7B-3D0E-435A-8B82-2DEF75A1414D}" type="sibTrans" cxnId="{D1CB7F1E-36EB-496D-BE7A-A86118A51602}">
      <dgm:prSet/>
      <dgm:spPr/>
      <dgm:t>
        <a:bodyPr/>
        <a:lstStyle/>
        <a:p>
          <a:endParaRPr lang="ru-RU"/>
        </a:p>
      </dgm:t>
    </dgm:pt>
    <dgm:pt modelId="{66560D71-80D7-487F-88BE-2C93370B4B96}" type="parTrans" cxnId="{D1CB7F1E-36EB-496D-BE7A-A86118A51602}">
      <dgm:prSet/>
      <dgm:spPr/>
      <dgm:t>
        <a:bodyPr/>
        <a:lstStyle/>
        <a:p>
          <a:endParaRPr lang="ru-RU"/>
        </a:p>
      </dgm:t>
    </dgm:pt>
    <dgm:pt modelId="{C6088EEA-87A1-4C94-8A47-E776B886F4A7}">
      <dgm:prSet custT="1"/>
      <dgm:spPr>
        <a:blipFill rotWithShape="0">
          <a:blip xmlns:r="http://schemas.openxmlformats.org/officeDocument/2006/relationships" r:embed="rId12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3365B5CC-A29E-421E-9822-A8490107EB07}" type="sibTrans" cxnId="{1C51D798-E00B-4932-81DA-DFB015FD0930}">
      <dgm:prSet/>
      <dgm:spPr/>
      <dgm:t>
        <a:bodyPr/>
        <a:lstStyle/>
        <a:p>
          <a:endParaRPr lang="ru-RU"/>
        </a:p>
      </dgm:t>
    </dgm:pt>
    <dgm:pt modelId="{C29F5349-7A88-47D9-AF18-038F9D6FB596}" type="parTrans" cxnId="{1C51D798-E00B-4932-81DA-DFB015FD0930}">
      <dgm:prSet/>
      <dgm:spPr/>
      <dgm:t>
        <a:bodyPr/>
        <a:lstStyle/>
        <a:p>
          <a:endParaRPr lang="ru-RU"/>
        </a:p>
      </dgm:t>
    </dgm:pt>
    <dgm:pt modelId="{220703ED-24BE-496D-BB0E-B9A42DEF08BD}" type="pres">
      <dgm:prSet presAssocID="{B296B159-B3BD-438C-BC0C-E2C8D3732384}" presName="compositeShape" presStyleCnt="0">
        <dgm:presLayoutVars>
          <dgm:dir/>
          <dgm:resizeHandles/>
        </dgm:presLayoutVars>
      </dgm:prSet>
      <dgm:spPr/>
    </dgm:pt>
    <dgm:pt modelId="{E2F5AA5F-4468-4571-A823-E70D014AD5CD}" type="pres">
      <dgm:prSet presAssocID="{B296B159-B3BD-438C-BC0C-E2C8D3732384}" presName="pyramid" presStyleLbl="node1" presStyleIdx="0" presStyleCnt="1" custScaleX="79628" custScaleY="100000" custLinFactNeighborX="-35606" custLinFactNeighborY="-1741"/>
      <dgm:spPr>
        <a:prstGeom prst="rightArrowCallout">
          <a:avLst/>
        </a:prstGeom>
        <a:solidFill>
          <a:srgbClr val="CCCC00"/>
        </a:solidFill>
        <a:ln>
          <a:solidFill>
            <a:srgbClr val="CCCC00"/>
          </a:solidFill>
        </a:ln>
      </dgm:spPr>
    </dgm:pt>
    <dgm:pt modelId="{457793F9-8320-410C-8657-08AD2B8A12AB}" type="pres">
      <dgm:prSet presAssocID="{B296B159-B3BD-438C-BC0C-E2C8D3732384}" presName="theList" presStyleCnt="0"/>
      <dgm:spPr/>
    </dgm:pt>
    <dgm:pt modelId="{9888B98B-6E0E-497E-9EAC-7D7D6458FEB9}" type="pres">
      <dgm:prSet presAssocID="{1DAC2871-6D11-43C6-B0B0-22052ED3EA12}" presName="aNode" presStyleLbl="fgAcc1" presStyleIdx="0" presStyleCnt="10" custScaleX="102789" custScaleY="2000000" custLinFactY="-1885854" custLinFactNeighborX="45993" custLinFactNeighborY="-1900000">
        <dgm:presLayoutVars>
          <dgm:bulletEnabled val="1"/>
        </dgm:presLayoutVars>
      </dgm:prSet>
      <dgm:spPr/>
    </dgm:pt>
    <dgm:pt modelId="{A423754A-416D-49F7-A8F9-A9AECAAE166A}" type="pres">
      <dgm:prSet presAssocID="{1DAC2871-6D11-43C6-B0B0-22052ED3EA12}" presName="aSpace" presStyleCnt="0"/>
      <dgm:spPr/>
    </dgm:pt>
    <dgm:pt modelId="{24987781-1F0C-4A4D-8BF2-34197803B908}" type="pres">
      <dgm:prSet presAssocID="{1DBF4E4E-A387-4B23-BC06-122DAEBE6A15}" presName="aNode" presStyleLbl="fgAcc1" presStyleIdx="1" presStyleCnt="10" custScaleX="102795" custScaleY="2000000" custLinFactY="-1458190" custLinFactNeighborX="45989" custLinFactNeighborY="-1500000">
        <dgm:presLayoutVars>
          <dgm:bulletEnabled val="1"/>
        </dgm:presLayoutVars>
      </dgm:prSet>
      <dgm:spPr/>
    </dgm:pt>
    <dgm:pt modelId="{7E0F8CBB-D044-4592-9E53-539B6BC0A6E7}" type="pres">
      <dgm:prSet presAssocID="{1DBF4E4E-A387-4B23-BC06-122DAEBE6A15}" presName="aSpace" presStyleCnt="0"/>
      <dgm:spPr/>
    </dgm:pt>
    <dgm:pt modelId="{13916DF0-0BEF-4FB9-AAE5-E3898312F21A}" type="pres">
      <dgm:prSet presAssocID="{F1149A38-C8D3-42EB-99FB-B74CB0748AE1}" presName="aNode" presStyleLbl="fgAcc1" presStyleIdx="2" presStyleCnt="10" custScaleX="102920" custScaleY="2000000" custLinFactY="-1113119" custLinFactNeighborX="45927" custLinFactNeighborY="-1200000">
        <dgm:presLayoutVars>
          <dgm:bulletEnabled val="1"/>
        </dgm:presLayoutVars>
      </dgm:prSet>
      <dgm:spPr/>
    </dgm:pt>
    <dgm:pt modelId="{E582254C-E0EF-434C-885E-970D817C8750}" type="pres">
      <dgm:prSet presAssocID="{F1149A38-C8D3-42EB-99FB-B74CB0748AE1}" presName="aSpace" presStyleCnt="0"/>
      <dgm:spPr/>
    </dgm:pt>
    <dgm:pt modelId="{C392CD13-1E5F-4F9B-88DC-DA414F0C6388}" type="pres">
      <dgm:prSet presAssocID="{77E576F4-6D83-49A7-B854-1715416B9B02}" presName="aNode" presStyleLbl="fgAcc1" presStyleIdx="3" presStyleCnt="10" custScaleX="102373" custScaleY="2000000" custLinFactY="-752618" custLinFactNeighborX="46200" custLinFactNeighborY="-800000">
        <dgm:presLayoutVars>
          <dgm:bulletEnabled val="1"/>
        </dgm:presLayoutVars>
      </dgm:prSet>
      <dgm:spPr/>
    </dgm:pt>
    <dgm:pt modelId="{CA343DEA-D522-42EE-8827-B837FD0A0885}" type="pres">
      <dgm:prSet presAssocID="{77E576F4-6D83-49A7-B854-1715416B9B02}" presName="aSpace" presStyleCnt="0"/>
      <dgm:spPr/>
    </dgm:pt>
    <dgm:pt modelId="{5A7E706A-98BB-4E23-A0DA-7BB276A49943}" type="pres">
      <dgm:prSet presAssocID="{DB3446C2-F289-487B-8FA3-16F9F44517A2}" presName="aNode" presStyleLbl="fgAcc1" presStyleIdx="4" presStyleCnt="10" custScaleX="101749" custScaleY="2000000" custLinFactY="-245680" custLinFactNeighborX="46512" custLinFactNeighborY="-300000">
        <dgm:presLayoutVars>
          <dgm:bulletEnabled val="1"/>
        </dgm:presLayoutVars>
      </dgm:prSet>
      <dgm:spPr/>
    </dgm:pt>
    <dgm:pt modelId="{9FD000A9-648B-4C7F-AF4B-315C313555FA}" type="pres">
      <dgm:prSet presAssocID="{DB3446C2-F289-487B-8FA3-16F9F44517A2}" presName="aSpace" presStyleCnt="0"/>
      <dgm:spPr/>
    </dgm:pt>
    <dgm:pt modelId="{6D3CB09F-99B2-4A2E-815A-EE73B35CAD7A}" type="pres">
      <dgm:prSet presAssocID="{45A8AE1C-FCBE-4F10-BB23-13FD762CBF5A}" presName="aNode" presStyleLbl="fgAcc1" presStyleIdx="5" presStyleCnt="10" custFlipVert="0" custScaleX="102586" custScaleY="2000000" custLinFactY="2381805" custLinFactNeighborX="46094" custLinFactNeighborY="2400000">
        <dgm:presLayoutVars>
          <dgm:bulletEnabled val="1"/>
        </dgm:presLayoutVars>
      </dgm:prSet>
      <dgm:spPr/>
    </dgm:pt>
    <dgm:pt modelId="{2FBD5BF3-A0AF-4113-8FAE-1A00A7A92DCE}" type="pres">
      <dgm:prSet presAssocID="{45A8AE1C-FCBE-4F10-BB23-13FD762CBF5A}" presName="aSpace" presStyleCnt="0"/>
      <dgm:spPr/>
    </dgm:pt>
    <dgm:pt modelId="{A792AC38-F456-44AB-8B4A-7F04AFDBB21E}" type="pres">
      <dgm:prSet presAssocID="{C6088EEA-87A1-4C94-8A47-E776B886F4A7}" presName="aNode" presStyleLbl="fgAcc1" presStyleIdx="6" presStyleCnt="10" custScaleX="102993" custScaleY="1997127" custLinFactY="2759603" custLinFactNeighborX="45891" custLinFactNeighborY="2800000">
        <dgm:presLayoutVars>
          <dgm:bulletEnabled val="1"/>
        </dgm:presLayoutVars>
      </dgm:prSet>
      <dgm:spPr/>
    </dgm:pt>
    <dgm:pt modelId="{D4C4E959-2A8D-4925-A841-C35557990FF3}" type="pres">
      <dgm:prSet presAssocID="{C6088EEA-87A1-4C94-8A47-E776B886F4A7}" presName="aSpace" presStyleCnt="0"/>
      <dgm:spPr/>
    </dgm:pt>
    <dgm:pt modelId="{231DC219-DD3E-490B-8474-34D9129C773A}" type="pres">
      <dgm:prSet presAssocID="{E27755EA-3EC1-4269-8350-35684C547684}" presName="aNode" presStyleLbl="fgAcc1" presStyleIdx="7" presStyleCnt="10" custFlipVert="0" custFlipHor="0" custScaleX="104601" custScaleY="2000000" custLinFactY="-3421929" custLinFactNeighborX="45087" custLinFactNeighborY="-3500000">
        <dgm:presLayoutVars>
          <dgm:bulletEnabled val="1"/>
        </dgm:presLayoutVars>
      </dgm:prSet>
      <dgm:spPr/>
    </dgm:pt>
    <dgm:pt modelId="{52D77CDA-BA7D-46C6-98BF-8E543651B243}" type="pres">
      <dgm:prSet presAssocID="{E27755EA-3EC1-4269-8350-35684C547684}" presName="aSpace" presStyleCnt="0"/>
      <dgm:spPr/>
    </dgm:pt>
    <dgm:pt modelId="{FD4A93BC-067A-4982-BABD-A410E8729B91}" type="pres">
      <dgm:prSet presAssocID="{BE14486D-E181-4AF0-BB5B-BF10ECBB842E}" presName="aNode" presStyleLbl="fgAcc1" presStyleIdx="8" presStyleCnt="10" custFlipVert="0" custScaleX="103519" custScaleY="2000000" custLinFactY="1329546" custLinFactNeighborX="45627" custLinFactNeighborY="1400000">
        <dgm:presLayoutVars>
          <dgm:bulletEnabled val="1"/>
        </dgm:presLayoutVars>
      </dgm:prSet>
      <dgm:spPr/>
    </dgm:pt>
    <dgm:pt modelId="{C4AA1A1C-F8A5-442D-8CB7-D660513623F6}" type="pres">
      <dgm:prSet presAssocID="{BE14486D-E181-4AF0-BB5B-BF10ECBB842E}" presName="aSpace" presStyleCnt="0"/>
      <dgm:spPr/>
    </dgm:pt>
    <dgm:pt modelId="{F5CC93E3-8693-4DF7-9156-0F3651CFD902}" type="pres">
      <dgm:prSet presAssocID="{C36C7DFC-1195-4E00-9323-43121C67C769}" presName="aNode" presStyleLbl="fgAcc1" presStyleIdx="9" presStyleCnt="10" custFlipVert="0" custScaleX="106079" custScaleY="2000000" custLinFactY="1715630" custLinFactNeighborX="44348" custLinFactNeighborY="1800000">
        <dgm:presLayoutVars>
          <dgm:bulletEnabled val="1"/>
        </dgm:presLayoutVars>
      </dgm:prSet>
      <dgm:spPr/>
    </dgm:pt>
    <dgm:pt modelId="{5116E246-1193-4EE3-B7B1-A1E5EA776337}" type="pres">
      <dgm:prSet presAssocID="{C36C7DFC-1195-4E00-9323-43121C67C769}" presName="aSpace" presStyleCnt="0"/>
      <dgm:spPr/>
    </dgm:pt>
  </dgm:ptLst>
  <dgm:cxnLst>
    <dgm:cxn modelId="{9E1E070A-7C28-4CAF-A703-BCAC42EAE1BA}" type="presOf" srcId="{77E576F4-6D83-49A7-B854-1715416B9B02}" destId="{C392CD13-1E5F-4F9B-88DC-DA414F0C6388}" srcOrd="0" destOrd="0" presId="urn:microsoft.com/office/officeart/2005/8/layout/pyramid2"/>
    <dgm:cxn modelId="{DC7ACD0F-F59F-441D-BE68-BADF29A31056}" type="presOf" srcId="{E27755EA-3EC1-4269-8350-35684C547684}" destId="{231DC219-DD3E-490B-8474-34D9129C773A}" srcOrd="0" destOrd="0" presId="urn:microsoft.com/office/officeart/2005/8/layout/pyramid2"/>
    <dgm:cxn modelId="{7BFE7A14-1DA8-46BD-B013-29C6B83B559D}" srcId="{B296B159-B3BD-438C-BC0C-E2C8D3732384}" destId="{BE14486D-E181-4AF0-BB5B-BF10ECBB842E}" srcOrd="8" destOrd="0" parTransId="{7683A31B-B72E-4F8E-96E3-EEC3EE023806}" sibTransId="{D946733F-8C64-4ED8-BAF8-CD549979DA20}"/>
    <dgm:cxn modelId="{D1CB7F1E-36EB-496D-BE7A-A86118A51602}" srcId="{B296B159-B3BD-438C-BC0C-E2C8D3732384}" destId="{1DBF4E4E-A387-4B23-BC06-122DAEBE6A15}" srcOrd="1" destOrd="0" parTransId="{66560D71-80D7-487F-88BE-2C93370B4B96}" sibTransId="{60F5CD7B-3D0E-435A-8B82-2DEF75A1414D}"/>
    <dgm:cxn modelId="{6D08D82B-5ED8-4459-B0D2-DE66439B7C94}" srcId="{B296B159-B3BD-438C-BC0C-E2C8D3732384}" destId="{C36C7DFC-1195-4E00-9323-43121C67C769}" srcOrd="9" destOrd="0" parTransId="{E2CCD5F2-2251-4F0C-B348-BA57A33365CA}" sibTransId="{3E3729BF-9E83-4350-A9B6-EF6319B76ECB}"/>
    <dgm:cxn modelId="{3E072341-9FB4-4C67-8EEC-45DCD49ED1AD}" srcId="{B296B159-B3BD-438C-BC0C-E2C8D3732384}" destId="{45A8AE1C-FCBE-4F10-BB23-13FD762CBF5A}" srcOrd="5" destOrd="0" parTransId="{B7188A22-3A90-47EE-B9C3-A8F7F53DDDB4}" sibTransId="{DC96FFDC-ECF9-4E27-AB9E-FEF9B34FFFDB}"/>
    <dgm:cxn modelId="{0ADFD341-4756-4F0B-BC87-14C9CEB30850}" srcId="{B296B159-B3BD-438C-BC0C-E2C8D3732384}" destId="{1DAC2871-6D11-43C6-B0B0-22052ED3EA12}" srcOrd="0" destOrd="0" parTransId="{3A149AD7-0CA7-4314-9C58-40FF89DA38F2}" sibTransId="{481A1D45-AEC0-41D8-8313-5280644A0D07}"/>
    <dgm:cxn modelId="{5623747C-5B01-4C71-8CB0-513D6236191B}" type="presOf" srcId="{BE14486D-E181-4AF0-BB5B-BF10ECBB842E}" destId="{FD4A93BC-067A-4982-BABD-A410E8729B91}" srcOrd="0" destOrd="0" presId="urn:microsoft.com/office/officeart/2005/8/layout/pyramid2"/>
    <dgm:cxn modelId="{20DCC57F-18D9-4FA2-98DF-FB7A737376A8}" srcId="{B296B159-B3BD-438C-BC0C-E2C8D3732384}" destId="{DB3446C2-F289-487B-8FA3-16F9F44517A2}" srcOrd="4" destOrd="0" parTransId="{8E1A47F1-4BF0-4FFC-B044-A773F747CEC9}" sibTransId="{E6D1F684-445C-4ABC-A046-C648F88B119A}"/>
    <dgm:cxn modelId="{0B044B8A-58F6-4F7F-BFC9-E156C8A3D875}" srcId="{B296B159-B3BD-438C-BC0C-E2C8D3732384}" destId="{77E576F4-6D83-49A7-B854-1715416B9B02}" srcOrd="3" destOrd="0" parTransId="{E62DFF9B-9683-4B03-8C89-D76EE43622E3}" sibTransId="{2A807107-88D4-4DA9-8073-31A24D167A66}"/>
    <dgm:cxn modelId="{1B434298-C6B0-4553-8335-158DBE0A439B}" type="presOf" srcId="{B296B159-B3BD-438C-BC0C-E2C8D3732384}" destId="{220703ED-24BE-496D-BB0E-B9A42DEF08BD}" srcOrd="0" destOrd="0" presId="urn:microsoft.com/office/officeart/2005/8/layout/pyramid2"/>
    <dgm:cxn modelId="{1C51D798-E00B-4932-81DA-DFB015FD0930}" srcId="{B296B159-B3BD-438C-BC0C-E2C8D3732384}" destId="{C6088EEA-87A1-4C94-8A47-E776B886F4A7}" srcOrd="6" destOrd="0" parTransId="{C29F5349-7A88-47D9-AF18-038F9D6FB596}" sibTransId="{3365B5CC-A29E-421E-9822-A8490107EB07}"/>
    <dgm:cxn modelId="{B4B1139F-B314-4A88-A6D2-0F45BC591C38}" type="presOf" srcId="{45A8AE1C-FCBE-4F10-BB23-13FD762CBF5A}" destId="{6D3CB09F-99B2-4A2E-815A-EE73B35CAD7A}" srcOrd="0" destOrd="0" presId="urn:microsoft.com/office/officeart/2005/8/layout/pyramid2"/>
    <dgm:cxn modelId="{E2B843AA-43BE-4103-97B7-224DDF19DE34}" type="presOf" srcId="{C6088EEA-87A1-4C94-8A47-E776B886F4A7}" destId="{A792AC38-F456-44AB-8B4A-7F04AFDBB21E}" srcOrd="0" destOrd="0" presId="urn:microsoft.com/office/officeart/2005/8/layout/pyramid2"/>
    <dgm:cxn modelId="{0E08C2AE-DD39-4B8A-88CC-EFD9508F82C3}" type="presOf" srcId="{F1149A38-C8D3-42EB-99FB-B74CB0748AE1}" destId="{13916DF0-0BEF-4FB9-AAE5-E3898312F21A}" srcOrd="0" destOrd="0" presId="urn:microsoft.com/office/officeart/2005/8/layout/pyramid2"/>
    <dgm:cxn modelId="{1073B7B6-2CEF-41CE-BE73-874CD6E058CF}" srcId="{B296B159-B3BD-438C-BC0C-E2C8D3732384}" destId="{E27755EA-3EC1-4269-8350-35684C547684}" srcOrd="7" destOrd="0" parTransId="{D890972E-9798-441C-9F10-1DEA12576B9C}" sibTransId="{9485D228-334F-42F3-8119-5A2D3EA00304}"/>
    <dgm:cxn modelId="{C31CC6C6-693E-4857-8BB2-9910ED619589}" srcId="{B296B159-B3BD-438C-BC0C-E2C8D3732384}" destId="{F1149A38-C8D3-42EB-99FB-B74CB0748AE1}" srcOrd="2" destOrd="0" parTransId="{A1ADE318-4687-4795-A881-61B6FB1231B8}" sibTransId="{032586D9-DD4B-4604-8C17-70E529D7E99B}"/>
    <dgm:cxn modelId="{28AD4FD3-4470-4809-A648-8F1071419959}" type="presOf" srcId="{DB3446C2-F289-487B-8FA3-16F9F44517A2}" destId="{5A7E706A-98BB-4E23-A0DA-7BB276A49943}" srcOrd="0" destOrd="0" presId="urn:microsoft.com/office/officeart/2005/8/layout/pyramid2"/>
    <dgm:cxn modelId="{E86462D6-1845-4A4B-BE0B-252C19EA1C42}" type="presOf" srcId="{C36C7DFC-1195-4E00-9323-43121C67C769}" destId="{F5CC93E3-8693-4DF7-9156-0F3651CFD902}" srcOrd="0" destOrd="0" presId="urn:microsoft.com/office/officeart/2005/8/layout/pyramid2"/>
    <dgm:cxn modelId="{CF57D4ED-B10A-4041-950A-127ABD27C1B4}" type="presOf" srcId="{1DAC2871-6D11-43C6-B0B0-22052ED3EA12}" destId="{9888B98B-6E0E-497E-9EAC-7D7D6458FEB9}" srcOrd="0" destOrd="0" presId="urn:microsoft.com/office/officeart/2005/8/layout/pyramid2"/>
    <dgm:cxn modelId="{AE25A7F5-AFA4-4C35-A015-1DB5F02AE1C2}" type="presOf" srcId="{1DBF4E4E-A387-4B23-BC06-122DAEBE6A15}" destId="{24987781-1F0C-4A4D-8BF2-34197803B908}" srcOrd="0" destOrd="0" presId="urn:microsoft.com/office/officeart/2005/8/layout/pyramid2"/>
    <dgm:cxn modelId="{4983E2A5-16DA-475E-AC94-AA6B820E7C95}" type="presParOf" srcId="{220703ED-24BE-496D-BB0E-B9A42DEF08BD}" destId="{E2F5AA5F-4468-4571-A823-E70D014AD5CD}" srcOrd="0" destOrd="0" presId="urn:microsoft.com/office/officeart/2005/8/layout/pyramid2"/>
    <dgm:cxn modelId="{ED38713B-6D3D-41ED-9AD6-3CA3205F81DE}" type="presParOf" srcId="{220703ED-24BE-496D-BB0E-B9A42DEF08BD}" destId="{457793F9-8320-410C-8657-08AD2B8A12AB}" srcOrd="1" destOrd="0" presId="urn:microsoft.com/office/officeart/2005/8/layout/pyramid2"/>
    <dgm:cxn modelId="{EA07F81B-52F7-420C-887E-627CE28F9210}" type="presParOf" srcId="{457793F9-8320-410C-8657-08AD2B8A12AB}" destId="{9888B98B-6E0E-497E-9EAC-7D7D6458FEB9}" srcOrd="0" destOrd="0" presId="urn:microsoft.com/office/officeart/2005/8/layout/pyramid2"/>
    <dgm:cxn modelId="{771B59A5-3823-4FE5-92F4-AB55EF9FD79B}" type="presParOf" srcId="{457793F9-8320-410C-8657-08AD2B8A12AB}" destId="{A423754A-416D-49F7-A8F9-A9AECAAE166A}" srcOrd="1" destOrd="0" presId="urn:microsoft.com/office/officeart/2005/8/layout/pyramid2"/>
    <dgm:cxn modelId="{A29BBA27-3C9B-45EA-819C-31FF782BCFB2}" type="presParOf" srcId="{457793F9-8320-410C-8657-08AD2B8A12AB}" destId="{24987781-1F0C-4A4D-8BF2-34197803B908}" srcOrd="2" destOrd="0" presId="urn:microsoft.com/office/officeart/2005/8/layout/pyramid2"/>
    <dgm:cxn modelId="{67ABD113-7145-4308-926A-00E607360060}" type="presParOf" srcId="{457793F9-8320-410C-8657-08AD2B8A12AB}" destId="{7E0F8CBB-D044-4592-9E53-539B6BC0A6E7}" srcOrd="3" destOrd="0" presId="urn:microsoft.com/office/officeart/2005/8/layout/pyramid2"/>
    <dgm:cxn modelId="{5D17C874-6CAE-4009-B755-C16F35F61A22}" type="presParOf" srcId="{457793F9-8320-410C-8657-08AD2B8A12AB}" destId="{13916DF0-0BEF-4FB9-AAE5-E3898312F21A}" srcOrd="4" destOrd="0" presId="urn:microsoft.com/office/officeart/2005/8/layout/pyramid2"/>
    <dgm:cxn modelId="{9896746F-6154-43A6-B3BF-236ED7A526D6}" type="presParOf" srcId="{457793F9-8320-410C-8657-08AD2B8A12AB}" destId="{E582254C-E0EF-434C-885E-970D817C8750}" srcOrd="5" destOrd="0" presId="urn:microsoft.com/office/officeart/2005/8/layout/pyramid2"/>
    <dgm:cxn modelId="{F6450CAF-B924-4328-A988-06F20AE167EA}" type="presParOf" srcId="{457793F9-8320-410C-8657-08AD2B8A12AB}" destId="{C392CD13-1E5F-4F9B-88DC-DA414F0C6388}" srcOrd="6" destOrd="0" presId="urn:microsoft.com/office/officeart/2005/8/layout/pyramid2"/>
    <dgm:cxn modelId="{FB2A6660-7091-44E4-A972-CA0C7402F2C5}" type="presParOf" srcId="{457793F9-8320-410C-8657-08AD2B8A12AB}" destId="{CA343DEA-D522-42EE-8827-B837FD0A0885}" srcOrd="7" destOrd="0" presId="urn:microsoft.com/office/officeart/2005/8/layout/pyramid2"/>
    <dgm:cxn modelId="{76E1DF3C-E967-48C1-B151-52B2CB65D4F6}" type="presParOf" srcId="{457793F9-8320-410C-8657-08AD2B8A12AB}" destId="{5A7E706A-98BB-4E23-A0DA-7BB276A49943}" srcOrd="8" destOrd="0" presId="urn:microsoft.com/office/officeart/2005/8/layout/pyramid2"/>
    <dgm:cxn modelId="{EA2732F1-710D-43E6-BB85-EF48C76F113C}" type="presParOf" srcId="{457793F9-8320-410C-8657-08AD2B8A12AB}" destId="{9FD000A9-648B-4C7F-AF4B-315C313555FA}" srcOrd="9" destOrd="0" presId="urn:microsoft.com/office/officeart/2005/8/layout/pyramid2"/>
    <dgm:cxn modelId="{9F57454B-A687-4B15-8FD9-0F609857B1E1}" type="presParOf" srcId="{457793F9-8320-410C-8657-08AD2B8A12AB}" destId="{6D3CB09F-99B2-4A2E-815A-EE73B35CAD7A}" srcOrd="10" destOrd="0" presId="urn:microsoft.com/office/officeart/2005/8/layout/pyramid2"/>
    <dgm:cxn modelId="{E32ED769-74FA-4D41-BF5A-2F76FFDD9E55}" type="presParOf" srcId="{457793F9-8320-410C-8657-08AD2B8A12AB}" destId="{2FBD5BF3-A0AF-4113-8FAE-1A00A7A92DCE}" srcOrd="11" destOrd="0" presId="urn:microsoft.com/office/officeart/2005/8/layout/pyramid2"/>
    <dgm:cxn modelId="{E312EAEE-4E3F-4FAA-AB7F-DB5D4467FA1B}" type="presParOf" srcId="{457793F9-8320-410C-8657-08AD2B8A12AB}" destId="{A792AC38-F456-44AB-8B4A-7F04AFDBB21E}" srcOrd="12" destOrd="0" presId="urn:microsoft.com/office/officeart/2005/8/layout/pyramid2"/>
    <dgm:cxn modelId="{680E480D-4699-42CC-B646-A9B4D94BB419}" type="presParOf" srcId="{457793F9-8320-410C-8657-08AD2B8A12AB}" destId="{D4C4E959-2A8D-4925-A841-C35557990FF3}" srcOrd="13" destOrd="0" presId="urn:microsoft.com/office/officeart/2005/8/layout/pyramid2"/>
    <dgm:cxn modelId="{011B3B75-7E53-4C6F-A64A-687280A968E6}" type="presParOf" srcId="{457793F9-8320-410C-8657-08AD2B8A12AB}" destId="{231DC219-DD3E-490B-8474-34D9129C773A}" srcOrd="14" destOrd="0" presId="urn:microsoft.com/office/officeart/2005/8/layout/pyramid2"/>
    <dgm:cxn modelId="{F6CE48D8-C7CB-4666-9E80-82111DA6BD80}" type="presParOf" srcId="{457793F9-8320-410C-8657-08AD2B8A12AB}" destId="{52D77CDA-BA7D-46C6-98BF-8E543651B243}" srcOrd="15" destOrd="0" presId="urn:microsoft.com/office/officeart/2005/8/layout/pyramid2"/>
    <dgm:cxn modelId="{FDDD51CB-DAC8-447D-A6CC-3119418408FA}" type="presParOf" srcId="{457793F9-8320-410C-8657-08AD2B8A12AB}" destId="{FD4A93BC-067A-4982-BABD-A410E8729B91}" srcOrd="16" destOrd="0" presId="urn:microsoft.com/office/officeart/2005/8/layout/pyramid2"/>
    <dgm:cxn modelId="{81E326C0-7EA9-4BFC-B10B-0BBB4B0284EE}" type="presParOf" srcId="{457793F9-8320-410C-8657-08AD2B8A12AB}" destId="{C4AA1A1C-F8A5-442D-8CB7-D660513623F6}" srcOrd="17" destOrd="0" presId="urn:microsoft.com/office/officeart/2005/8/layout/pyramid2"/>
    <dgm:cxn modelId="{439673A0-EB43-413D-92D3-31D50AE9EC78}" type="presParOf" srcId="{457793F9-8320-410C-8657-08AD2B8A12AB}" destId="{F5CC93E3-8693-4DF7-9156-0F3651CFD902}" srcOrd="18" destOrd="0" presId="urn:microsoft.com/office/officeart/2005/8/layout/pyramid2"/>
    <dgm:cxn modelId="{43F8EF51-3DBE-4CC9-87F8-90E253B03896}" type="presParOf" srcId="{457793F9-8320-410C-8657-08AD2B8A12AB}" destId="{5116E246-1193-4EE3-B7B1-A1E5EA776337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0D2AFA-3352-4E83-B443-B3E46675D62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2AD618AA-F1C3-4A13-B25A-28BFD36B486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"Аграрный бизнес" на 2021-2025 годы - 2 714,2 тыс. рублей</a:t>
          </a:r>
          <a:endParaRPr lang="ru-RU" sz="1400">
            <a:solidFill>
              <a:schemeClr val="tx1"/>
            </a:solidFill>
          </a:endParaRPr>
        </a:p>
      </dgm:t>
    </dgm:pt>
    <dgm:pt modelId="{1FD23DE5-8E26-44CF-BDBB-67D891455B17}" type="par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BA34DD2-2CEB-428F-95DC-5A2E0DFD1EF2}" type="sib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1D31A7A-B58B-49E2-9E14-4B83FF46849C}">
      <dgm:prSet phldrT="[Текст]" custT="1"/>
      <dgm:spPr/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</a:t>
          </a:r>
          <a:r>
            <a:rPr lang="ru-RU" sz="1400" b="1" i="1"/>
            <a:t> </a:t>
          </a:r>
          <a:r>
            <a:rPr lang="ru-RU" sz="1400" b="1" i="1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- 2 438,5 тыс. рублей</a:t>
          </a:r>
          <a:endParaRPr lang="ru-RU" sz="1400">
            <a:solidFill>
              <a:schemeClr val="tx1"/>
            </a:solidFill>
          </a:endParaRPr>
        </a:p>
      </dgm:t>
    </dgm:pt>
    <dgm:pt modelId="{69F2AECC-70CC-4322-AF76-0FD9835C233B}" type="par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EA566F1E-034C-4DDE-B7C1-C47060B12C4F}" type="sib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7D4E96EC-53E3-47C9-8D27-C27D82B82260}">
      <dgm:prSet phldrT="[Текст]" custT="1"/>
      <dgm:spPr>
        <a:solidFill>
          <a:srgbClr val="CC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"Транспортный комплекс" на 2021-2025 годы 1 702,0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BF49B802-EE56-460B-B709-0105B7A74864}" type="par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9B691A78-B3CA-452D-AB59-847C28FCBDDB}" type="sib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0B2E1186-7D6C-4B97-B0D2-A107CC6B2A27}">
      <dgm:prSet phldrT="[Текст]" custT="1"/>
      <dgm:spPr>
        <a:solidFill>
          <a:srgbClr val="00B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"Социальная защита" на 2021-2025 годы - 2 579,5 тыс. рублей</a:t>
          </a:r>
          <a:endParaRPr lang="ru-RU" sz="1400">
            <a:solidFill>
              <a:schemeClr val="tx1"/>
            </a:solidFill>
          </a:endParaRPr>
        </a:p>
      </dgm:t>
    </dgm:pt>
    <dgm:pt modelId="{025AB9C2-5B95-4C54-A420-C87A4490EBE0}" type="par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64176A5F-4AA4-4E4D-B835-D9FE2A383860}" type="sib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903905EE-0B44-439D-9B91-B019B128706A}">
      <dgm:prSet phldrT="[Текст]" custT="1"/>
      <dgm:spPr>
        <a:solidFill>
          <a:schemeClr val="bg2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- 24,5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9C16421B-1050-4532-AB08-C1E6648300D4}" type="par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E60269F7-FCB9-4D87-8A63-B30D1DFC5DB5}" type="sib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C1358B74-6464-470F-853F-79D4064CD347}">
      <dgm:prSet phldrT="[Текст]" custT="1"/>
      <dgm:spPr>
        <a:solidFill>
          <a:srgbClr val="66FF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- 13,6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A9694E3-9A31-4CCB-8072-AC04CB4455D1}" type="par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46A3A351-4E8F-44DA-9CA4-8A37251343F4}" type="sib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1DC900AF-F1FA-4214-A894-BBEE4DE51098}">
      <dgm:prSet phldrT="[Текст]" custT="1"/>
      <dgm:spPr>
        <a:solidFill>
          <a:srgbClr val="FFCC99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"Строительство жилья" на 2021-2025 годы - 35,9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7113FA75-2946-4306-BD24-F720AA39CCFC}" type="par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52ECAE3D-3714-4A7F-A589-7E8E9E2E6C72}" type="sib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A1F0E008-AFC2-459A-9C64-70369E0006F4}">
      <dgm:prSet phldrT="[Текст]" custT="1"/>
      <dgm:spPr>
        <a:solidFill>
          <a:srgbClr val="FF66CC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- 10 226,2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F6E6A5E5-1471-422D-8148-22FA0C60BB74}" type="par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4EE61959-84E0-4CD8-B61C-890DBB476A41}" type="sib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F94B2FFA-56D8-4DE9-8B3F-21F04F433B3C}">
      <dgm:prSet phldrT="[Текст]" custT="1"/>
      <dgm:spPr>
        <a:solidFill>
          <a:srgbClr val="CCFF33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- 3 310,9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462B9CF5-BD63-4700-B398-B6F510745420}" type="par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404C4E2D-0960-469E-8BF5-B5CB554FF36B}" type="sib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9EB51341-7D8F-4925-A9BC-EFF0A67AB769}">
      <dgm:prSet phldrT="[Текст]" custT="1"/>
      <dgm:spPr>
        <a:solidFill>
          <a:srgbClr val="FFC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"Культура Беларуси" на 2021-2025 годы 6 17</a:t>
          </a:r>
          <a:r>
            <a:rPr lang="en-US" sz="1400" b="1" i="1">
              <a:solidFill>
                <a:sysClr val="windowText" lastClr="000000"/>
              </a:solidFill>
            </a:rPr>
            <a:t>1</a:t>
          </a:r>
          <a:r>
            <a:rPr lang="ru-RU" sz="1400" b="1" i="1">
              <a:solidFill>
                <a:sysClr val="windowText" lastClr="000000"/>
              </a:solidFill>
            </a:rPr>
            <a:t>,3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B56454C-260F-42A6-AC41-AB66ED58C653}" type="par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C4E8734E-FCFA-47BB-825D-67A761308477}" type="sib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B41095C1-484D-4DE3-8DA8-B227B1252A32}">
      <dgm:prSet phldrT="[Текст]" custT="1"/>
      <dgm:spPr>
        <a:solidFill>
          <a:srgbClr val="FF66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- 43 741,2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5B20264F-79C9-4390-8AD3-66764F715DB7}" type="par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AC54CF2B-8EF0-43E7-A851-16E091C7143D}" type="sib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999878E1-A738-43E6-A4B2-F618E5196C01}">
      <dgm:prSet phldrT="[Текст]" custT="1"/>
      <dgm:spPr>
        <a:solidFill>
          <a:srgbClr val="7C35B1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"Беларусь гостеприимная" на 2021-2025 годы - 16,8 тыс. рублей</a:t>
          </a:r>
          <a:endParaRPr lang="ru-RU" sz="1400">
            <a:solidFill>
              <a:schemeClr val="tx1"/>
            </a:solidFill>
          </a:endParaRPr>
        </a:p>
      </dgm:t>
    </dgm:pt>
    <dgm:pt modelId="{9315265D-BDB5-487A-A12F-2DCFD68A98A1}" type="par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5B11029-18DE-44FB-9FC8-FE97D21D36B3}" type="sib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9B07022-203B-47F7-AC22-A16A97A35899}">
      <dgm:prSet phldrT="[Текст]" custT="1"/>
      <dgm:spPr>
        <a:solidFill>
          <a:srgbClr val="33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- 3,8 тыс. рублей</a:t>
          </a:r>
          <a:endParaRPr lang="ru-RU" sz="1400">
            <a:solidFill>
              <a:schemeClr val="tx1"/>
            </a:solidFill>
          </a:endParaRPr>
        </a:p>
      </dgm:t>
    </dgm:pt>
    <dgm:pt modelId="{F8F5DB1F-F743-4CB9-A5CD-0172EB2FA9F5}" type="par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28DFC10D-A46D-48ED-A702-457B501EB31F}" type="sib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48ADE698-D5CA-4A31-817E-5F9EA9234023}">
      <dgm:prSet phldrT="[Текст]" custT="1"/>
      <dgm:spPr>
        <a:solidFill>
          <a:srgbClr val="92D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- 13,2 тыс. рублей</a:t>
          </a:r>
          <a:endParaRPr lang="ru-RU" sz="1400">
            <a:solidFill>
              <a:schemeClr val="tx1"/>
            </a:solidFill>
          </a:endParaRPr>
        </a:p>
      </dgm:t>
    </dgm:pt>
    <dgm:pt modelId="{99E11E94-9976-48EE-8EC9-671EE1627F48}" type="par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2122DB86-7470-483A-B492-602EF9632A90}" type="sib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EEB9351B-37B3-4B98-A5C5-9E336D8C57A2}">
      <dgm:prSet phldrT="[Текст]" custT="1"/>
      <dgm:spPr>
        <a:solidFill>
          <a:srgbClr val="FF0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- 27 242,4 тыс. рублей</a:t>
          </a:r>
          <a:endParaRPr lang="ru-RU" sz="1400">
            <a:solidFill>
              <a:schemeClr val="tx1"/>
            </a:solidFill>
          </a:endParaRPr>
        </a:p>
      </dgm:t>
    </dgm:pt>
    <dgm:pt modelId="{4E8F4011-9D6B-4B23-B8A4-87ECBD2E8292}" type="par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E6494D14-137B-4C5B-8DDE-A339561CD092}" type="sib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3C9293A9-A65D-46CC-9592-42FACA3411DB}" type="pres">
      <dgm:prSet presAssocID="{340D2AFA-3352-4E83-B443-B3E46675D624}" presName="linearFlow" presStyleCnt="0">
        <dgm:presLayoutVars>
          <dgm:dir/>
          <dgm:resizeHandles val="exact"/>
        </dgm:presLayoutVars>
      </dgm:prSet>
      <dgm:spPr/>
    </dgm:pt>
    <dgm:pt modelId="{2F12CE70-2F3E-46EF-B547-1F473E348506}" type="pres">
      <dgm:prSet presAssocID="{2AD618AA-F1C3-4A13-B25A-28BFD36B4860}" presName="composite" presStyleCnt="0"/>
      <dgm:spPr/>
    </dgm:pt>
    <dgm:pt modelId="{73FA769B-77E9-4804-AC6D-626FF37D1B6A}" type="pres">
      <dgm:prSet presAssocID="{2AD618AA-F1C3-4A13-B25A-28BFD36B4860}" presName="imgShp" presStyleLbl="fgImgPlace1" presStyleIdx="0" presStyleCnt="15" custScaleX="540564" custScaleY="390632" custLinFactX="-145346" custLinFactNeighborX="-200000" custLinFactNeighborY="34728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CBB266AB-DEC9-4167-9B86-CEAB1ED5E8DF}" type="pres">
      <dgm:prSet presAssocID="{2AD618AA-F1C3-4A13-B25A-28BFD36B4860}" presName="txShp" presStyleLbl="node1" presStyleIdx="0" presStyleCnt="15" custScaleX="126718" custScaleY="393472" custLinFactNeighborX="10912" custLinFactNeighborY="-2985">
        <dgm:presLayoutVars>
          <dgm:bulletEnabled val="1"/>
        </dgm:presLayoutVars>
      </dgm:prSet>
      <dgm:spPr/>
    </dgm:pt>
    <dgm:pt modelId="{17E473B2-8B5A-47A7-90CD-09C580D4B0B2}" type="pres">
      <dgm:prSet presAssocID="{1BA34DD2-2CEB-428F-95DC-5A2E0DFD1EF2}" presName="spacing" presStyleCnt="0"/>
      <dgm:spPr/>
    </dgm:pt>
    <dgm:pt modelId="{17CA69D2-AF3B-47F4-BBC6-B0FE32825926}" type="pres">
      <dgm:prSet presAssocID="{11D31A7A-B58B-49E2-9E14-4B83FF46849C}" presName="composite" presStyleCnt="0"/>
      <dgm:spPr/>
    </dgm:pt>
    <dgm:pt modelId="{FD3FC856-54E1-4731-86E9-2DD7740F2B70}" type="pres">
      <dgm:prSet presAssocID="{11D31A7A-B58B-49E2-9E14-4B83FF46849C}" presName="imgShp" presStyleLbl="fgImgPlace1" presStyleIdx="1" presStyleCnt="15" custScaleX="523670" custScaleY="381866" custLinFactX="-140419" custLinFactNeighborX="-200000" custLinFactNeighborY="-1407"/>
      <dgm:spPr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  <dgm:pt modelId="{A81FA386-37E5-4796-A242-B25266CD7D21}" type="pres">
      <dgm:prSet presAssocID="{11D31A7A-B58B-49E2-9E14-4B83FF46849C}" presName="txShp" presStyleLbl="node1" presStyleIdx="1" presStyleCnt="15" custScaleX="126804" custScaleY="447817" custLinFactNeighborX="10789" custLinFactNeighborY="-20906">
        <dgm:presLayoutVars>
          <dgm:bulletEnabled val="1"/>
        </dgm:presLayoutVars>
      </dgm:prSet>
      <dgm:spPr/>
    </dgm:pt>
    <dgm:pt modelId="{8907CF84-CD38-41D8-A8AF-7AEF26911A04}" type="pres">
      <dgm:prSet presAssocID="{EA566F1E-034C-4DDE-B7C1-C47060B12C4F}" presName="spacing" presStyleCnt="0"/>
      <dgm:spPr/>
    </dgm:pt>
    <dgm:pt modelId="{B67266AE-C74B-4637-8E5C-9E2F28EBB95A}" type="pres">
      <dgm:prSet presAssocID="{0B2E1186-7D6C-4B97-B0D2-A107CC6B2A27}" presName="composite" presStyleCnt="0"/>
      <dgm:spPr/>
    </dgm:pt>
    <dgm:pt modelId="{F77FD0EA-B70B-474E-BD09-F842729F5CDF}" type="pres">
      <dgm:prSet presAssocID="{0B2E1186-7D6C-4B97-B0D2-A107CC6B2A27}" presName="imgShp" presStyleLbl="fgImgPlace1" presStyleIdx="2" presStyleCnt="15" custScaleX="532442" custScaleY="382159" custLinFactX="-128685" custLinFactNeighborX="-200000" custLinFactNeighborY="-28740"/>
      <dgm:spPr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>
          <a:solidFill>
            <a:srgbClr val="00B050"/>
          </a:solidFill>
        </a:ln>
      </dgm:spPr>
    </dgm:pt>
    <dgm:pt modelId="{EAD553EF-AECB-4ED2-9E7A-6BB0B26ADAB2}" type="pres">
      <dgm:prSet presAssocID="{0B2E1186-7D6C-4B97-B0D2-A107CC6B2A27}" presName="txShp" presStyleLbl="node1" presStyleIdx="2" presStyleCnt="15" custScaleX="126140" custScaleY="371433" custLinFactNeighborX="11121" custLinFactNeighborY="-44420">
        <dgm:presLayoutVars>
          <dgm:bulletEnabled val="1"/>
        </dgm:presLayoutVars>
      </dgm:prSet>
      <dgm:spPr/>
    </dgm:pt>
    <dgm:pt modelId="{E564DAB1-B918-4CF8-8EC5-59C128937C3A}" type="pres">
      <dgm:prSet presAssocID="{64176A5F-4AA4-4E4D-B835-D9FE2A383860}" presName="spacing" presStyleCnt="0"/>
      <dgm:spPr/>
    </dgm:pt>
    <dgm:pt modelId="{E5F91690-C248-4B08-BDBD-4CD9B0609B52}" type="pres">
      <dgm:prSet presAssocID="{EEB9351B-37B3-4B98-A5C5-9E336D8C57A2}" presName="composite" presStyleCnt="0"/>
      <dgm:spPr/>
    </dgm:pt>
    <dgm:pt modelId="{607689AC-FD61-46AC-B815-B5264B31CA3E}" type="pres">
      <dgm:prSet presAssocID="{EEB9351B-37B3-4B98-A5C5-9E336D8C57A2}" presName="imgShp" presStyleLbl="fgImgPlace1" presStyleIdx="3" presStyleCnt="15" custScaleX="548380" custScaleY="389527" custLinFactX="-114906" custLinFactNeighborX="-200000" custLinFactNeighborY="-34941"/>
      <dgm:spPr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>
          <a:solidFill>
            <a:srgbClr val="FF0000"/>
          </a:solidFill>
        </a:ln>
      </dgm:spPr>
    </dgm:pt>
    <dgm:pt modelId="{E3668B4B-5EE9-4273-A4D2-341504B8988A}" type="pres">
      <dgm:prSet presAssocID="{EEB9351B-37B3-4B98-A5C5-9E336D8C57A2}" presName="txShp" presStyleLbl="node1" presStyleIdx="3" presStyleCnt="15" custScaleX="125476" custScaleY="390870" custLinFactNeighborX="11121" custLinFactNeighborY="-62641">
        <dgm:presLayoutVars>
          <dgm:bulletEnabled val="1"/>
        </dgm:presLayoutVars>
      </dgm:prSet>
      <dgm:spPr/>
    </dgm:pt>
    <dgm:pt modelId="{A8B8E740-9B57-4488-8D7A-C1557719E76F}" type="pres">
      <dgm:prSet presAssocID="{E6494D14-137B-4C5B-8DDE-A339561CD092}" presName="spacing" presStyleCnt="0"/>
      <dgm:spPr/>
    </dgm:pt>
    <dgm:pt modelId="{375C57B9-F5F4-4535-9A4C-234E63C3210E}" type="pres">
      <dgm:prSet presAssocID="{48ADE698-D5CA-4A31-817E-5F9EA9234023}" presName="composite" presStyleCnt="0"/>
      <dgm:spPr/>
    </dgm:pt>
    <dgm:pt modelId="{155992A1-DDCB-4AF5-8F45-83A3C53CA421}" type="pres">
      <dgm:prSet presAssocID="{48ADE698-D5CA-4A31-817E-5F9EA9234023}" presName="imgShp" presStyleLbl="fgImgPlace1" presStyleIdx="4" presStyleCnt="15" custScaleX="534639" custScaleY="393641" custLinFactX="-108533" custLinFactNeighborX="-200000" custLinFactNeighborY="-56756"/>
      <dgm:spPr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>
          <a:solidFill>
            <a:srgbClr val="00B050"/>
          </a:solidFill>
        </a:ln>
      </dgm:spPr>
    </dgm:pt>
    <dgm:pt modelId="{DC5EAEB5-2F7B-41ED-A3D0-DBC09F5A2565}" type="pres">
      <dgm:prSet presAssocID="{48ADE698-D5CA-4A31-817E-5F9EA9234023}" presName="txShp" presStyleLbl="node1" presStyleIdx="4" presStyleCnt="15" custScaleX="125518" custScaleY="413267" custLinFactNeighborX="11447" custLinFactNeighborY="-77914">
        <dgm:presLayoutVars>
          <dgm:bulletEnabled val="1"/>
        </dgm:presLayoutVars>
      </dgm:prSet>
      <dgm:spPr/>
    </dgm:pt>
    <dgm:pt modelId="{C3985962-B8C4-4DAA-847A-F4CFA2FCB80F}" type="pres">
      <dgm:prSet presAssocID="{2122DB86-7470-483A-B492-602EF9632A90}" presName="spacing" presStyleCnt="0"/>
      <dgm:spPr/>
    </dgm:pt>
    <dgm:pt modelId="{0772D094-FB66-4982-9D45-28B591E4BFF8}" type="pres">
      <dgm:prSet presAssocID="{69B07022-203B-47F7-AC22-A16A97A35899}" presName="composite" presStyleCnt="0"/>
      <dgm:spPr/>
    </dgm:pt>
    <dgm:pt modelId="{E85E6CE0-29B0-46DD-AF8E-3FB779269EC0}" type="pres">
      <dgm:prSet presAssocID="{69B07022-203B-47F7-AC22-A16A97A35899}" presName="imgShp" presStyleLbl="fgImgPlace1" presStyleIdx="5" presStyleCnt="15" custScaleX="530897" custScaleY="373064" custLinFactX="-119504" custLinFactNeighborX="-200000" custLinFactNeighborY="-85778"/>
      <dgm:spPr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>
          <a:solidFill>
            <a:srgbClr val="3399FF"/>
          </a:solidFill>
        </a:ln>
      </dgm:spPr>
    </dgm:pt>
    <dgm:pt modelId="{BB74E4A4-44B5-413B-A0E9-7EB8C982B768}" type="pres">
      <dgm:prSet presAssocID="{69B07022-203B-47F7-AC22-A16A97A35899}" presName="txShp" presStyleLbl="node1" presStyleIdx="5" presStyleCnt="15" custScaleX="125808" custScaleY="374092" custLinFactNeighborX="11287" custLinFactNeighborY="-91144">
        <dgm:presLayoutVars>
          <dgm:bulletEnabled val="1"/>
        </dgm:presLayoutVars>
      </dgm:prSet>
      <dgm:spPr/>
    </dgm:pt>
    <dgm:pt modelId="{0A926D40-D657-4F94-8F2C-B983EA19039D}" type="pres">
      <dgm:prSet presAssocID="{28DFC10D-A46D-48ED-A702-457B501EB31F}" presName="spacing" presStyleCnt="0"/>
      <dgm:spPr/>
    </dgm:pt>
    <dgm:pt modelId="{7704CCCE-5CEB-46DC-9337-3F61056E2758}" type="pres">
      <dgm:prSet presAssocID="{999878E1-A738-43E6-A4B2-F618E5196C01}" presName="composite" presStyleCnt="0"/>
      <dgm:spPr/>
    </dgm:pt>
    <dgm:pt modelId="{F4C06DD0-D87B-440F-84FD-1B06C883D7D4}" type="pres">
      <dgm:prSet presAssocID="{999878E1-A738-43E6-A4B2-F618E5196C01}" presName="imgShp" presStyleLbl="fgImgPlace1" presStyleIdx="6" presStyleCnt="15" custScaleX="532983" custScaleY="383206" custLinFactX="-112328" custLinFactNeighborX="-200000" custLinFactNeighborY="-94159"/>
      <dgm:spPr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>
          <a:solidFill>
            <a:srgbClr val="7C35B1"/>
          </a:solidFill>
        </a:ln>
      </dgm:spPr>
    </dgm:pt>
    <dgm:pt modelId="{27779D91-42D2-492D-85B3-33C269F2F085}" type="pres">
      <dgm:prSet presAssocID="{999878E1-A738-43E6-A4B2-F618E5196C01}" presName="txShp" presStyleLbl="node1" presStyleIdx="6" presStyleCnt="15" custScaleX="125808" custScaleY="380572" custLinFactY="-11774" custLinFactNeighborX="11287" custLinFactNeighborY="-100000">
        <dgm:presLayoutVars>
          <dgm:bulletEnabled val="1"/>
        </dgm:presLayoutVars>
      </dgm:prSet>
      <dgm:spPr/>
    </dgm:pt>
    <dgm:pt modelId="{EDD5A37E-91FF-4930-9A40-5E43F9A8FB4D}" type="pres">
      <dgm:prSet presAssocID="{65B11029-18DE-44FB-9FC8-FE97D21D36B3}" presName="spacing" presStyleCnt="0"/>
      <dgm:spPr/>
    </dgm:pt>
    <dgm:pt modelId="{A3CD2208-43AC-43A6-B11B-7437034609A5}" type="pres">
      <dgm:prSet presAssocID="{B41095C1-484D-4DE3-8DA8-B227B1252A32}" presName="composite" presStyleCnt="0"/>
      <dgm:spPr/>
    </dgm:pt>
    <dgm:pt modelId="{BED8EC70-427F-4EF8-BC01-33EFC212CDD2}" type="pres">
      <dgm:prSet presAssocID="{B41095C1-484D-4DE3-8DA8-B227B1252A32}" presName="imgShp" presStyleLbl="fgImgPlace1" presStyleIdx="7" presStyleCnt="15" custScaleX="535656" custScaleY="381432" custLinFactX="-100000" custLinFactY="-6780" custLinFactNeighborX="-197798" custLinFactNeighborY="-100000"/>
      <dgm:spPr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>
          <a:solidFill>
            <a:srgbClr val="FF6600"/>
          </a:solidFill>
        </a:ln>
      </dgm:spPr>
    </dgm:pt>
    <dgm:pt modelId="{B6418D65-3FC6-45E6-BA32-423300C99E98}" type="pres">
      <dgm:prSet presAssocID="{B41095C1-484D-4DE3-8DA8-B227B1252A32}" presName="txShp" presStyleLbl="node1" presStyleIdx="7" presStyleCnt="15" custScaleX="124814" custScaleY="395386" custLinFactY="-36771" custLinFactNeighborX="11620" custLinFactNeighborY="-100000">
        <dgm:presLayoutVars>
          <dgm:bulletEnabled val="1"/>
        </dgm:presLayoutVars>
      </dgm:prSet>
      <dgm:spPr/>
    </dgm:pt>
    <dgm:pt modelId="{67124FF7-B4B1-4026-9C17-07B3C2584DA3}" type="pres">
      <dgm:prSet presAssocID="{AC54CF2B-8EF0-43E7-A851-16E091C7143D}" presName="spacing" presStyleCnt="0"/>
      <dgm:spPr/>
    </dgm:pt>
    <dgm:pt modelId="{5B494172-C363-4ADE-93C3-EC42A3D8D4B2}" type="pres">
      <dgm:prSet presAssocID="{9EB51341-7D8F-4925-A9BC-EFF0A67AB769}" presName="composite" presStyleCnt="0"/>
      <dgm:spPr/>
    </dgm:pt>
    <dgm:pt modelId="{F26BC6E9-3D0B-475B-A80B-8CE8EA782548}" type="pres">
      <dgm:prSet presAssocID="{9EB51341-7D8F-4925-A9BC-EFF0A67AB769}" presName="imgShp" presStyleLbl="fgImgPlace1" presStyleIdx="8" presStyleCnt="15" custScaleX="544233" custScaleY="384572" custLinFactX="-100000" custLinFactY="-27377" custLinFactNeighborX="-192944" custLinFactNeighborY="-100000"/>
      <dgm:spPr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>
          <a:solidFill>
            <a:srgbClr val="FFC000"/>
          </a:solidFill>
        </a:ln>
      </dgm:spPr>
    </dgm:pt>
    <dgm:pt modelId="{9BA134E5-20D1-440C-BA2E-CA3BC9F8FB47}" type="pres">
      <dgm:prSet presAssocID="{9EB51341-7D8F-4925-A9BC-EFF0A67AB769}" presName="txShp" presStyleLbl="node1" presStyleIdx="8" presStyleCnt="15" custScaleX="124812" custScaleY="378536" custLinFactY="-87483" custLinFactNeighborX="11786" custLinFactNeighborY="-100000">
        <dgm:presLayoutVars>
          <dgm:bulletEnabled val="1"/>
        </dgm:presLayoutVars>
      </dgm:prSet>
      <dgm:spPr/>
    </dgm:pt>
    <dgm:pt modelId="{5D3C53CC-0D53-4B2F-9565-C21C2E23666E}" type="pres">
      <dgm:prSet presAssocID="{C4E8734E-FCFA-47BB-825D-67A761308477}" presName="spacing" presStyleCnt="0"/>
      <dgm:spPr/>
    </dgm:pt>
    <dgm:pt modelId="{FB5661EF-572E-4617-8FAC-3C41340CB47A}" type="pres">
      <dgm:prSet presAssocID="{F94B2FFA-56D8-4DE9-8B3F-21F04F433B3C}" presName="composite" presStyleCnt="0"/>
      <dgm:spPr/>
    </dgm:pt>
    <dgm:pt modelId="{2A0866A7-7F71-48C8-91C8-2845B2CCFA35}" type="pres">
      <dgm:prSet presAssocID="{F94B2FFA-56D8-4DE9-8B3F-21F04F433B3C}" presName="imgShp" presStyleLbl="fgImgPlace1" presStyleIdx="9" presStyleCnt="15" custScaleX="544414" custScaleY="365101" custLinFactX="-100000" custLinFactY="-47783" custLinFactNeighborX="-193085" custLinFactNeighborY="-100000"/>
      <dgm:spPr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>
          <a:solidFill>
            <a:srgbClr val="CCFF33"/>
          </a:solidFill>
        </a:ln>
      </dgm:spPr>
    </dgm:pt>
    <dgm:pt modelId="{7115488F-FC87-4708-A12F-9C6F6A3E6516}" type="pres">
      <dgm:prSet presAssocID="{F94B2FFA-56D8-4DE9-8B3F-21F04F433B3C}" presName="txShp" presStyleLbl="node1" presStyleIdx="9" presStyleCnt="15" custScaleX="124842" custScaleY="380812" custLinFactY="-93775" custLinFactNeighborX="11287" custLinFactNeighborY="-100000">
        <dgm:presLayoutVars>
          <dgm:bulletEnabled val="1"/>
        </dgm:presLayoutVars>
      </dgm:prSet>
      <dgm:spPr/>
    </dgm:pt>
    <dgm:pt modelId="{F0DA11D6-F35C-4E23-8575-DE54C5433C39}" type="pres">
      <dgm:prSet presAssocID="{404C4E2D-0960-469E-8BF5-B5CB554FF36B}" presName="spacing" presStyleCnt="0"/>
      <dgm:spPr/>
    </dgm:pt>
    <dgm:pt modelId="{9E2B5411-385A-446B-AA53-F4A1A81F8196}" type="pres">
      <dgm:prSet presAssocID="{A1F0E008-AFC2-459A-9C64-70369E0006F4}" presName="composite" presStyleCnt="0"/>
      <dgm:spPr/>
    </dgm:pt>
    <dgm:pt modelId="{506B7282-CC5A-4650-B17B-17C597B38BCA}" type="pres">
      <dgm:prSet presAssocID="{A1F0E008-AFC2-459A-9C64-70369E0006F4}" presName="imgShp" presStyleLbl="fgImgPlace1" presStyleIdx="10" presStyleCnt="15" custScaleX="540945" custScaleY="363265" custLinFactX="-103967" custLinFactY="-79084" custLinFactNeighborX="-200000" custLinFactNeighborY="-100000"/>
      <dgm:spPr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>
          <a:solidFill>
            <a:srgbClr val="FF66CC"/>
          </a:solidFill>
        </a:ln>
      </dgm:spPr>
    </dgm:pt>
    <dgm:pt modelId="{FF974171-93DE-4998-B09B-1DBA545FC9D8}" type="pres">
      <dgm:prSet presAssocID="{A1F0E008-AFC2-459A-9C64-70369E0006F4}" presName="txShp" presStyleLbl="node1" presStyleIdx="10" presStyleCnt="15" custScaleX="124480" custScaleY="379947" custLinFactY="-100000" custLinFactNeighborX="11453" custLinFactNeighborY="-103334">
        <dgm:presLayoutVars>
          <dgm:bulletEnabled val="1"/>
        </dgm:presLayoutVars>
      </dgm:prSet>
      <dgm:spPr/>
    </dgm:pt>
    <dgm:pt modelId="{F37619D6-9FF8-499A-B5CD-B98CC4191319}" type="pres">
      <dgm:prSet presAssocID="{4EE61959-84E0-4CD8-B61C-890DBB476A41}" presName="spacing" presStyleCnt="0"/>
      <dgm:spPr/>
    </dgm:pt>
    <dgm:pt modelId="{D6D4FC42-72FB-45F1-B8B5-AB2A9C104C37}" type="pres">
      <dgm:prSet presAssocID="{1DC900AF-F1FA-4214-A894-BBEE4DE51098}" presName="composite" presStyleCnt="0"/>
      <dgm:spPr/>
    </dgm:pt>
    <dgm:pt modelId="{0F2AA435-1D4F-46F1-9AB3-96574623EF96}" type="pres">
      <dgm:prSet presAssocID="{1DC900AF-F1FA-4214-A894-BBEE4DE51098}" presName="imgShp" presStyleLbl="fgImgPlace1" presStyleIdx="11" presStyleCnt="15" custScaleX="570629" custScaleY="382112" custLinFactX="-103273" custLinFactY="-94199" custLinFactNeighborX="-200000" custLinFactNeighborY="-100000"/>
      <dgm:spPr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>
          <a:solidFill>
            <a:srgbClr val="FFCC99"/>
          </a:solidFill>
        </a:ln>
      </dgm:spPr>
    </dgm:pt>
    <dgm:pt modelId="{F1B750A3-9816-4BC9-B35C-9D5C31461951}" type="pres">
      <dgm:prSet presAssocID="{1DC900AF-F1FA-4214-A894-BBEE4DE51098}" presName="txShp" presStyleLbl="node1" presStyleIdx="11" presStyleCnt="15" custScaleX="124148" custScaleY="350258" custLinFactY="-100000" custLinFactNeighborX="11785" custLinFactNeighborY="-137238">
        <dgm:presLayoutVars>
          <dgm:bulletEnabled val="1"/>
        </dgm:presLayoutVars>
      </dgm:prSet>
      <dgm:spPr/>
    </dgm:pt>
    <dgm:pt modelId="{0C733DE5-54CD-4C64-89E1-3BD51097B3C6}" type="pres">
      <dgm:prSet presAssocID="{52ECAE3D-3714-4A7F-A589-7E8E9E2E6C72}" presName="spacing" presStyleCnt="0"/>
      <dgm:spPr/>
    </dgm:pt>
    <dgm:pt modelId="{CFD26837-D48C-48A7-BD0E-A831CBD29333}" type="pres">
      <dgm:prSet presAssocID="{C1358B74-6464-470F-853F-79D4064CD347}" presName="composite" presStyleCnt="0"/>
      <dgm:spPr/>
    </dgm:pt>
    <dgm:pt modelId="{D64CB6F6-EC06-48D8-AC00-9117917BD2F2}" type="pres">
      <dgm:prSet presAssocID="{C1358B74-6464-470F-853F-79D4064CD347}" presName="imgShp" presStyleLbl="fgImgPlace1" presStyleIdx="12" presStyleCnt="15" custScaleX="573524" custScaleY="377790" custLinFactX="-100000" custLinFactY="-100000" custLinFactNeighborX="-198024" custLinFactNeighborY="-143825"/>
      <dgm:spPr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>
          <a:solidFill>
            <a:srgbClr val="66FFFF"/>
          </a:solidFill>
        </a:ln>
      </dgm:spPr>
    </dgm:pt>
    <dgm:pt modelId="{C6A4554D-92F0-4F7B-AF02-C89D9B59A10B}" type="pres">
      <dgm:prSet presAssocID="{C1358B74-6464-470F-853F-79D4064CD347}" presName="txShp" presStyleLbl="node1" presStyleIdx="12" presStyleCnt="15" custScaleX="124480" custScaleY="451396" custLinFactY="-100000" custLinFactNeighborX="11951" custLinFactNeighborY="-163339">
        <dgm:presLayoutVars>
          <dgm:bulletEnabled val="1"/>
        </dgm:presLayoutVars>
      </dgm:prSet>
      <dgm:spPr/>
    </dgm:pt>
    <dgm:pt modelId="{658D3F14-E5DA-44D9-8FD6-035A72834CDD}" type="pres">
      <dgm:prSet presAssocID="{46A3A351-4E8F-44DA-9CA4-8A37251343F4}" presName="spacing" presStyleCnt="0"/>
      <dgm:spPr/>
    </dgm:pt>
    <dgm:pt modelId="{3DEAB2D2-E131-4F15-9232-FCA04367FD5E}" type="pres">
      <dgm:prSet presAssocID="{903905EE-0B44-439D-9B91-B019B128706A}" presName="composite" presStyleCnt="0"/>
      <dgm:spPr/>
    </dgm:pt>
    <dgm:pt modelId="{9E02E481-9209-43C9-90F8-9E03EA4F0C86}" type="pres">
      <dgm:prSet presAssocID="{903905EE-0B44-439D-9B91-B019B128706A}" presName="imgShp" presStyleLbl="fgImgPlace1" presStyleIdx="13" presStyleCnt="15" custScaleX="554144" custScaleY="397382" custLinFactX="-100000" custLinFactY="-100000" custLinFactNeighborX="-188968" custLinFactNeighborY="-186247"/>
      <dgm:spPr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>
          <a:solidFill>
            <a:schemeClr val="bg2">
              <a:lumMod val="75000"/>
            </a:schemeClr>
          </a:solidFill>
        </a:ln>
      </dgm:spPr>
    </dgm:pt>
    <dgm:pt modelId="{0EF95CE6-9183-477C-9ACD-8374D756D51D}" type="pres">
      <dgm:prSet presAssocID="{903905EE-0B44-439D-9B91-B019B128706A}" presName="txShp" presStyleLbl="node1" presStyleIdx="13" presStyleCnt="15" custScaleX="124178" custScaleY="391036" custLinFactY="-100000" custLinFactNeighborX="11785" custLinFactNeighborY="-188803">
        <dgm:presLayoutVars>
          <dgm:bulletEnabled val="1"/>
        </dgm:presLayoutVars>
      </dgm:prSet>
      <dgm:spPr/>
    </dgm:pt>
    <dgm:pt modelId="{6C8C9EB2-7635-4EC1-90BE-CD2C6EDE0E48}" type="pres">
      <dgm:prSet presAssocID="{E60269F7-FCB9-4D87-8A63-B30D1DFC5DB5}" presName="spacing" presStyleCnt="0"/>
      <dgm:spPr/>
    </dgm:pt>
    <dgm:pt modelId="{595A0056-0F40-4A50-90D0-708DCB0418D6}" type="pres">
      <dgm:prSet presAssocID="{7D4E96EC-53E3-47C9-8D27-C27D82B82260}" presName="composite" presStyleCnt="0"/>
      <dgm:spPr/>
    </dgm:pt>
    <dgm:pt modelId="{10735270-CC0D-4F3A-8606-D538F8331DCE}" type="pres">
      <dgm:prSet presAssocID="{7D4E96EC-53E3-47C9-8D27-C27D82B82260}" presName="imgShp" presStyleLbl="fgImgPlace1" presStyleIdx="14" presStyleCnt="15" custScaleX="587721" custScaleY="395975" custLinFactX="-100000" custLinFactY="-100000" custLinFactNeighborX="-194704" custLinFactNeighborY="-184919"/>
      <dgm:spPr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>
          <a:solidFill>
            <a:srgbClr val="CC99FF"/>
          </a:solidFill>
        </a:ln>
      </dgm:spPr>
    </dgm:pt>
    <dgm:pt modelId="{E9842CA7-B6AC-4CFF-963B-A258DC095C27}" type="pres">
      <dgm:prSet presAssocID="{7D4E96EC-53E3-47C9-8D27-C27D82B82260}" presName="txShp" presStyleLbl="node1" presStyleIdx="14" presStyleCnt="15" custScaleX="123818" custScaleY="387210" custLinFactY="-111461" custLinFactNeighborX="11952" custLinFactNeighborY="-200000">
        <dgm:presLayoutVars>
          <dgm:bulletEnabled val="1"/>
        </dgm:presLayoutVars>
      </dgm:prSet>
      <dgm:spPr/>
    </dgm:pt>
  </dgm:ptLst>
  <dgm:cxnLst>
    <dgm:cxn modelId="{AABAB607-8D09-4C3A-BAC5-94E200EBB817}" srcId="{340D2AFA-3352-4E83-B443-B3E46675D624}" destId="{9EB51341-7D8F-4925-A9BC-EFF0A67AB769}" srcOrd="8" destOrd="0" parTransId="{DB56454C-260F-42A6-AC41-AB66ED58C653}" sibTransId="{C4E8734E-FCFA-47BB-825D-67A761308477}"/>
    <dgm:cxn modelId="{26C64E13-295B-4213-A464-62CD07B76C3F}" type="presOf" srcId="{EEB9351B-37B3-4B98-A5C5-9E336D8C57A2}" destId="{E3668B4B-5EE9-4273-A4D2-341504B8988A}" srcOrd="0" destOrd="0" presId="urn:microsoft.com/office/officeart/2005/8/layout/vList3"/>
    <dgm:cxn modelId="{2604121C-C5A5-4DE3-AD51-570B1AA705DD}" srcId="{340D2AFA-3352-4E83-B443-B3E46675D624}" destId="{EEB9351B-37B3-4B98-A5C5-9E336D8C57A2}" srcOrd="3" destOrd="0" parTransId="{4E8F4011-9D6B-4B23-B8A4-87ECBD2E8292}" sibTransId="{E6494D14-137B-4C5B-8DDE-A339561CD092}"/>
    <dgm:cxn modelId="{D764601D-9905-4EEC-8E98-537DFEDA6120}" type="presOf" srcId="{11D31A7A-B58B-49E2-9E14-4B83FF46849C}" destId="{A81FA386-37E5-4796-A242-B25266CD7D21}" srcOrd="0" destOrd="0" presId="urn:microsoft.com/office/officeart/2005/8/layout/vList3"/>
    <dgm:cxn modelId="{43D40E32-98C8-4427-A3A6-CC89F88B5949}" srcId="{340D2AFA-3352-4E83-B443-B3E46675D624}" destId="{F94B2FFA-56D8-4DE9-8B3F-21F04F433B3C}" srcOrd="9" destOrd="0" parTransId="{462B9CF5-BD63-4700-B398-B6F510745420}" sibTransId="{404C4E2D-0960-469E-8BF5-B5CB554FF36B}"/>
    <dgm:cxn modelId="{3248EA37-D6B0-44BE-826C-C2125864430F}" srcId="{340D2AFA-3352-4E83-B443-B3E46675D624}" destId="{48ADE698-D5CA-4A31-817E-5F9EA9234023}" srcOrd="4" destOrd="0" parTransId="{99E11E94-9976-48EE-8EC9-671EE1627F48}" sibTransId="{2122DB86-7470-483A-B492-602EF9632A90}"/>
    <dgm:cxn modelId="{27FBF339-1365-4170-9C9E-8E734AB26D96}" srcId="{340D2AFA-3352-4E83-B443-B3E46675D624}" destId="{11D31A7A-B58B-49E2-9E14-4B83FF46849C}" srcOrd="1" destOrd="0" parTransId="{69F2AECC-70CC-4322-AF76-0FD9835C233B}" sibTransId="{EA566F1E-034C-4DDE-B7C1-C47060B12C4F}"/>
    <dgm:cxn modelId="{517BBF5B-08D6-49DC-A6DA-A2180D51DE22}" type="presOf" srcId="{F94B2FFA-56D8-4DE9-8B3F-21F04F433B3C}" destId="{7115488F-FC87-4708-A12F-9C6F6A3E6516}" srcOrd="0" destOrd="0" presId="urn:microsoft.com/office/officeart/2005/8/layout/vList3"/>
    <dgm:cxn modelId="{1150FD41-3E53-4F21-8838-8A85D0A0D477}" srcId="{340D2AFA-3352-4E83-B443-B3E46675D624}" destId="{B41095C1-484D-4DE3-8DA8-B227B1252A32}" srcOrd="7" destOrd="0" parTransId="{5B20264F-79C9-4390-8AD3-66764F715DB7}" sibTransId="{AC54CF2B-8EF0-43E7-A851-16E091C7143D}"/>
    <dgm:cxn modelId="{37B0F765-420C-488E-AD54-6E01E01DAE84}" srcId="{340D2AFA-3352-4E83-B443-B3E46675D624}" destId="{2AD618AA-F1C3-4A13-B25A-28BFD36B4860}" srcOrd="0" destOrd="0" parTransId="{1FD23DE5-8E26-44CF-BDBB-67D891455B17}" sibTransId="{1BA34DD2-2CEB-428F-95DC-5A2E0DFD1EF2}"/>
    <dgm:cxn modelId="{18BBA24D-F2A8-48CD-BC81-767899C5EDE7}" srcId="{340D2AFA-3352-4E83-B443-B3E46675D624}" destId="{7D4E96EC-53E3-47C9-8D27-C27D82B82260}" srcOrd="14" destOrd="0" parTransId="{BF49B802-EE56-460B-B709-0105B7A74864}" sibTransId="{9B691A78-B3CA-452D-AB59-847C28FCBDDB}"/>
    <dgm:cxn modelId="{1239A36E-58A2-4427-8F37-97A455C25CF5}" type="presOf" srcId="{B41095C1-484D-4DE3-8DA8-B227B1252A32}" destId="{B6418D65-3FC6-45E6-BA32-423300C99E98}" srcOrd="0" destOrd="0" presId="urn:microsoft.com/office/officeart/2005/8/layout/vList3"/>
    <dgm:cxn modelId="{5CDC5553-DC89-4FA9-B985-7884007E7DA9}" type="presOf" srcId="{2AD618AA-F1C3-4A13-B25A-28BFD36B4860}" destId="{CBB266AB-DEC9-4167-9B86-CEAB1ED5E8DF}" srcOrd="0" destOrd="0" presId="urn:microsoft.com/office/officeart/2005/8/layout/vList3"/>
    <dgm:cxn modelId="{B4CCA177-3697-4A7E-BC62-952CA13F8741}" srcId="{340D2AFA-3352-4E83-B443-B3E46675D624}" destId="{903905EE-0B44-439D-9B91-B019B128706A}" srcOrd="13" destOrd="0" parTransId="{9C16421B-1050-4532-AB08-C1E6648300D4}" sibTransId="{E60269F7-FCB9-4D87-8A63-B30D1DFC5DB5}"/>
    <dgm:cxn modelId="{5D91B457-0B24-45AD-800D-9D8E71359F48}" srcId="{340D2AFA-3352-4E83-B443-B3E46675D624}" destId="{999878E1-A738-43E6-A4B2-F618E5196C01}" srcOrd="6" destOrd="0" parTransId="{9315265D-BDB5-487A-A12F-2DCFD68A98A1}" sibTransId="{65B11029-18DE-44FB-9FC8-FE97D21D36B3}"/>
    <dgm:cxn modelId="{80CE0F59-6585-4213-B4EE-1A2B16D3C672}" srcId="{340D2AFA-3352-4E83-B443-B3E46675D624}" destId="{1DC900AF-F1FA-4214-A894-BBEE4DE51098}" srcOrd="11" destOrd="0" parTransId="{7113FA75-2946-4306-BD24-F720AA39CCFC}" sibTransId="{52ECAE3D-3714-4A7F-A589-7E8E9E2E6C72}"/>
    <dgm:cxn modelId="{26E84359-A690-4374-A795-F2B354BC9430}" type="presOf" srcId="{999878E1-A738-43E6-A4B2-F618E5196C01}" destId="{27779D91-42D2-492D-85B3-33C269F2F085}" srcOrd="0" destOrd="0" presId="urn:microsoft.com/office/officeart/2005/8/layout/vList3"/>
    <dgm:cxn modelId="{4A2CAF85-B14C-4D29-B104-2D4537A1C5A8}" type="presOf" srcId="{0B2E1186-7D6C-4B97-B0D2-A107CC6B2A27}" destId="{EAD553EF-AECB-4ED2-9E7A-6BB0B26ADAB2}" srcOrd="0" destOrd="0" presId="urn:microsoft.com/office/officeart/2005/8/layout/vList3"/>
    <dgm:cxn modelId="{C67BC08F-19CE-416A-A86C-91F3CB7BA0A2}" srcId="{340D2AFA-3352-4E83-B443-B3E46675D624}" destId="{69B07022-203B-47F7-AC22-A16A97A35899}" srcOrd="5" destOrd="0" parTransId="{F8F5DB1F-F743-4CB9-A5CD-0172EB2FA9F5}" sibTransId="{28DFC10D-A46D-48ED-A702-457B501EB31F}"/>
    <dgm:cxn modelId="{CD8DE194-8179-4C55-A3A0-55D957796ABC}" type="presOf" srcId="{9EB51341-7D8F-4925-A9BC-EFF0A67AB769}" destId="{9BA134E5-20D1-440C-BA2E-CA3BC9F8FB47}" srcOrd="0" destOrd="0" presId="urn:microsoft.com/office/officeart/2005/8/layout/vList3"/>
    <dgm:cxn modelId="{25375599-3DB0-4B2D-B20F-91C25CAA29EA}" type="presOf" srcId="{340D2AFA-3352-4E83-B443-B3E46675D624}" destId="{3C9293A9-A65D-46CC-9592-42FACA3411DB}" srcOrd="0" destOrd="0" presId="urn:microsoft.com/office/officeart/2005/8/layout/vList3"/>
    <dgm:cxn modelId="{DD3F209D-7EB4-41CB-8A07-0B33811DCE97}" type="presOf" srcId="{903905EE-0B44-439D-9B91-B019B128706A}" destId="{0EF95CE6-9183-477C-9ACD-8374D756D51D}" srcOrd="0" destOrd="0" presId="urn:microsoft.com/office/officeart/2005/8/layout/vList3"/>
    <dgm:cxn modelId="{4C98A9A0-2EA1-4FFE-91D6-1931BAD09650}" type="presOf" srcId="{69B07022-203B-47F7-AC22-A16A97A35899}" destId="{BB74E4A4-44B5-413B-A0E9-7EB8C982B768}" srcOrd="0" destOrd="0" presId="urn:microsoft.com/office/officeart/2005/8/layout/vList3"/>
    <dgm:cxn modelId="{DB3609A9-2C0A-451C-843B-137FE6D5D697}" srcId="{340D2AFA-3352-4E83-B443-B3E46675D624}" destId="{A1F0E008-AFC2-459A-9C64-70369E0006F4}" srcOrd="10" destOrd="0" parTransId="{F6E6A5E5-1471-422D-8148-22FA0C60BB74}" sibTransId="{4EE61959-84E0-4CD8-B61C-890DBB476A41}"/>
    <dgm:cxn modelId="{A3A81BC7-99C3-4456-BD28-C9548ABB0522}" type="presOf" srcId="{1DC900AF-F1FA-4214-A894-BBEE4DE51098}" destId="{F1B750A3-9816-4BC9-B35C-9D5C31461951}" srcOrd="0" destOrd="0" presId="urn:microsoft.com/office/officeart/2005/8/layout/vList3"/>
    <dgm:cxn modelId="{2E7CA9D4-BB0C-47B8-BB92-4227C74971C4}" srcId="{340D2AFA-3352-4E83-B443-B3E46675D624}" destId="{0B2E1186-7D6C-4B97-B0D2-A107CC6B2A27}" srcOrd="2" destOrd="0" parTransId="{025AB9C2-5B95-4C54-A420-C87A4490EBE0}" sibTransId="{64176A5F-4AA4-4E4D-B835-D9FE2A383860}"/>
    <dgm:cxn modelId="{7310D6D7-1131-48CC-A62D-CE5A19749D4A}" type="presOf" srcId="{7D4E96EC-53E3-47C9-8D27-C27D82B82260}" destId="{E9842CA7-B6AC-4CFF-963B-A258DC095C27}" srcOrd="0" destOrd="0" presId="urn:microsoft.com/office/officeart/2005/8/layout/vList3"/>
    <dgm:cxn modelId="{7B00F8DA-61DF-4C9F-A6BC-6EAB3F1BB89E}" type="presOf" srcId="{A1F0E008-AFC2-459A-9C64-70369E0006F4}" destId="{FF974171-93DE-4998-B09B-1DBA545FC9D8}" srcOrd="0" destOrd="0" presId="urn:microsoft.com/office/officeart/2005/8/layout/vList3"/>
    <dgm:cxn modelId="{ECC50BE4-50D3-4F02-A9CE-CA1FD47B58AF}" type="presOf" srcId="{C1358B74-6464-470F-853F-79D4064CD347}" destId="{C6A4554D-92F0-4F7B-AF02-C89D9B59A10B}" srcOrd="0" destOrd="0" presId="urn:microsoft.com/office/officeart/2005/8/layout/vList3"/>
    <dgm:cxn modelId="{FCE55EE5-0DDE-4936-9524-00CFAC022B4E}" type="presOf" srcId="{48ADE698-D5CA-4A31-817E-5F9EA9234023}" destId="{DC5EAEB5-2F7B-41ED-A3D0-DBC09F5A2565}" srcOrd="0" destOrd="0" presId="urn:microsoft.com/office/officeart/2005/8/layout/vList3"/>
    <dgm:cxn modelId="{896865FC-5A73-4313-8CDA-A38222FB88F3}" srcId="{340D2AFA-3352-4E83-B443-B3E46675D624}" destId="{C1358B74-6464-470F-853F-79D4064CD347}" srcOrd="12" destOrd="0" parTransId="{DA9694E3-9A31-4CCB-8072-AC04CB4455D1}" sibTransId="{46A3A351-4E8F-44DA-9CA4-8A37251343F4}"/>
    <dgm:cxn modelId="{774EC4CE-8E1C-4A63-A9DA-CF072A52CE47}" type="presParOf" srcId="{3C9293A9-A65D-46CC-9592-42FACA3411DB}" destId="{2F12CE70-2F3E-46EF-B547-1F473E348506}" srcOrd="0" destOrd="0" presId="urn:microsoft.com/office/officeart/2005/8/layout/vList3"/>
    <dgm:cxn modelId="{1F69DB1B-AE73-4F4E-B959-F94C74F1E909}" type="presParOf" srcId="{2F12CE70-2F3E-46EF-B547-1F473E348506}" destId="{73FA769B-77E9-4804-AC6D-626FF37D1B6A}" srcOrd="0" destOrd="0" presId="urn:microsoft.com/office/officeart/2005/8/layout/vList3"/>
    <dgm:cxn modelId="{54F697D1-6F5F-4E5A-AAAB-1142FF19A3B6}" type="presParOf" srcId="{2F12CE70-2F3E-46EF-B547-1F473E348506}" destId="{CBB266AB-DEC9-4167-9B86-CEAB1ED5E8DF}" srcOrd="1" destOrd="0" presId="urn:microsoft.com/office/officeart/2005/8/layout/vList3"/>
    <dgm:cxn modelId="{7AF5F5A7-D495-48F8-AB8F-8D60BE41668E}" type="presParOf" srcId="{3C9293A9-A65D-46CC-9592-42FACA3411DB}" destId="{17E473B2-8B5A-47A7-90CD-09C580D4B0B2}" srcOrd="1" destOrd="0" presId="urn:microsoft.com/office/officeart/2005/8/layout/vList3"/>
    <dgm:cxn modelId="{13A2C4F1-E640-4953-A6A0-57C589051043}" type="presParOf" srcId="{3C9293A9-A65D-46CC-9592-42FACA3411DB}" destId="{17CA69D2-AF3B-47F4-BBC6-B0FE32825926}" srcOrd="2" destOrd="0" presId="urn:microsoft.com/office/officeart/2005/8/layout/vList3"/>
    <dgm:cxn modelId="{BAD7F819-CD46-4D91-AC9E-E79752879D73}" type="presParOf" srcId="{17CA69D2-AF3B-47F4-BBC6-B0FE32825926}" destId="{FD3FC856-54E1-4731-86E9-2DD7740F2B70}" srcOrd="0" destOrd="0" presId="urn:microsoft.com/office/officeart/2005/8/layout/vList3"/>
    <dgm:cxn modelId="{E499D1C5-1B15-4E69-B977-C5BEB42BC42B}" type="presParOf" srcId="{17CA69D2-AF3B-47F4-BBC6-B0FE32825926}" destId="{A81FA386-37E5-4796-A242-B25266CD7D21}" srcOrd="1" destOrd="0" presId="urn:microsoft.com/office/officeart/2005/8/layout/vList3"/>
    <dgm:cxn modelId="{422E61D8-0FBF-4CA1-8D1C-6F13E3084C15}" type="presParOf" srcId="{3C9293A9-A65D-46CC-9592-42FACA3411DB}" destId="{8907CF84-CD38-41D8-A8AF-7AEF26911A04}" srcOrd="3" destOrd="0" presId="urn:microsoft.com/office/officeart/2005/8/layout/vList3"/>
    <dgm:cxn modelId="{3C4EC736-E1C4-4683-8969-AD78086AD28D}" type="presParOf" srcId="{3C9293A9-A65D-46CC-9592-42FACA3411DB}" destId="{B67266AE-C74B-4637-8E5C-9E2F28EBB95A}" srcOrd="4" destOrd="0" presId="urn:microsoft.com/office/officeart/2005/8/layout/vList3"/>
    <dgm:cxn modelId="{BAFDCCAF-9703-4E60-BBF7-9E6812E65FF4}" type="presParOf" srcId="{B67266AE-C74B-4637-8E5C-9E2F28EBB95A}" destId="{F77FD0EA-B70B-474E-BD09-F842729F5CDF}" srcOrd="0" destOrd="0" presId="urn:microsoft.com/office/officeart/2005/8/layout/vList3"/>
    <dgm:cxn modelId="{FF3B7054-EAA6-4AB8-8F30-FD4F1B727DA9}" type="presParOf" srcId="{B67266AE-C74B-4637-8E5C-9E2F28EBB95A}" destId="{EAD553EF-AECB-4ED2-9E7A-6BB0B26ADAB2}" srcOrd="1" destOrd="0" presId="urn:microsoft.com/office/officeart/2005/8/layout/vList3"/>
    <dgm:cxn modelId="{3C24B83C-B1B9-44EC-9685-E4260F939D2D}" type="presParOf" srcId="{3C9293A9-A65D-46CC-9592-42FACA3411DB}" destId="{E564DAB1-B918-4CF8-8EC5-59C128937C3A}" srcOrd="5" destOrd="0" presId="urn:microsoft.com/office/officeart/2005/8/layout/vList3"/>
    <dgm:cxn modelId="{83BBD964-EB6F-4FEE-B2E3-1215813D3561}" type="presParOf" srcId="{3C9293A9-A65D-46CC-9592-42FACA3411DB}" destId="{E5F91690-C248-4B08-BDBD-4CD9B0609B52}" srcOrd="6" destOrd="0" presId="urn:microsoft.com/office/officeart/2005/8/layout/vList3"/>
    <dgm:cxn modelId="{73FE4DCD-F547-435A-9FDD-58D4F6FE8F28}" type="presParOf" srcId="{E5F91690-C248-4B08-BDBD-4CD9B0609B52}" destId="{607689AC-FD61-46AC-B815-B5264B31CA3E}" srcOrd="0" destOrd="0" presId="urn:microsoft.com/office/officeart/2005/8/layout/vList3"/>
    <dgm:cxn modelId="{D8097612-CE79-4543-9419-6F42E710D023}" type="presParOf" srcId="{E5F91690-C248-4B08-BDBD-4CD9B0609B52}" destId="{E3668B4B-5EE9-4273-A4D2-341504B8988A}" srcOrd="1" destOrd="0" presId="urn:microsoft.com/office/officeart/2005/8/layout/vList3"/>
    <dgm:cxn modelId="{CBEF6D40-E10C-40B6-94CA-D457DBB673A8}" type="presParOf" srcId="{3C9293A9-A65D-46CC-9592-42FACA3411DB}" destId="{A8B8E740-9B57-4488-8D7A-C1557719E76F}" srcOrd="7" destOrd="0" presId="urn:microsoft.com/office/officeart/2005/8/layout/vList3"/>
    <dgm:cxn modelId="{FE28AC3E-8599-446D-9E16-34FEC14F55C2}" type="presParOf" srcId="{3C9293A9-A65D-46CC-9592-42FACA3411DB}" destId="{375C57B9-F5F4-4535-9A4C-234E63C3210E}" srcOrd="8" destOrd="0" presId="urn:microsoft.com/office/officeart/2005/8/layout/vList3"/>
    <dgm:cxn modelId="{8E6262BC-5F66-4746-B564-1B8B2A42FD52}" type="presParOf" srcId="{375C57B9-F5F4-4535-9A4C-234E63C3210E}" destId="{155992A1-DDCB-4AF5-8F45-83A3C53CA421}" srcOrd="0" destOrd="0" presId="urn:microsoft.com/office/officeart/2005/8/layout/vList3"/>
    <dgm:cxn modelId="{18B17250-3099-4C6B-B9C4-0A25867F0F20}" type="presParOf" srcId="{375C57B9-F5F4-4535-9A4C-234E63C3210E}" destId="{DC5EAEB5-2F7B-41ED-A3D0-DBC09F5A2565}" srcOrd="1" destOrd="0" presId="urn:microsoft.com/office/officeart/2005/8/layout/vList3"/>
    <dgm:cxn modelId="{D33EA1AC-3505-49F2-9725-56E37AD145ED}" type="presParOf" srcId="{3C9293A9-A65D-46CC-9592-42FACA3411DB}" destId="{C3985962-B8C4-4DAA-847A-F4CFA2FCB80F}" srcOrd="9" destOrd="0" presId="urn:microsoft.com/office/officeart/2005/8/layout/vList3"/>
    <dgm:cxn modelId="{4F6685DB-C690-4DED-956F-4D81295FE935}" type="presParOf" srcId="{3C9293A9-A65D-46CC-9592-42FACA3411DB}" destId="{0772D094-FB66-4982-9D45-28B591E4BFF8}" srcOrd="10" destOrd="0" presId="urn:microsoft.com/office/officeart/2005/8/layout/vList3"/>
    <dgm:cxn modelId="{55D1C581-B278-4F0B-A526-4D04092E5CEC}" type="presParOf" srcId="{0772D094-FB66-4982-9D45-28B591E4BFF8}" destId="{E85E6CE0-29B0-46DD-AF8E-3FB779269EC0}" srcOrd="0" destOrd="0" presId="urn:microsoft.com/office/officeart/2005/8/layout/vList3"/>
    <dgm:cxn modelId="{03E979D7-0D68-4D83-8E3F-44E569B5F901}" type="presParOf" srcId="{0772D094-FB66-4982-9D45-28B591E4BFF8}" destId="{BB74E4A4-44B5-413B-A0E9-7EB8C982B768}" srcOrd="1" destOrd="0" presId="urn:microsoft.com/office/officeart/2005/8/layout/vList3"/>
    <dgm:cxn modelId="{0E91FBE8-1631-4855-A7E4-7BED072CE34D}" type="presParOf" srcId="{3C9293A9-A65D-46CC-9592-42FACA3411DB}" destId="{0A926D40-D657-4F94-8F2C-B983EA19039D}" srcOrd="11" destOrd="0" presId="urn:microsoft.com/office/officeart/2005/8/layout/vList3"/>
    <dgm:cxn modelId="{A6DB7C42-71F1-41D0-9369-B5DB5A236A99}" type="presParOf" srcId="{3C9293A9-A65D-46CC-9592-42FACA3411DB}" destId="{7704CCCE-5CEB-46DC-9337-3F61056E2758}" srcOrd="12" destOrd="0" presId="urn:microsoft.com/office/officeart/2005/8/layout/vList3"/>
    <dgm:cxn modelId="{05B345C9-6759-4271-ABA7-E5CFAD910A4F}" type="presParOf" srcId="{7704CCCE-5CEB-46DC-9337-3F61056E2758}" destId="{F4C06DD0-D87B-440F-84FD-1B06C883D7D4}" srcOrd="0" destOrd="0" presId="urn:microsoft.com/office/officeart/2005/8/layout/vList3"/>
    <dgm:cxn modelId="{993E9C3A-9358-4D1F-A594-54F4ABA06FDE}" type="presParOf" srcId="{7704CCCE-5CEB-46DC-9337-3F61056E2758}" destId="{27779D91-42D2-492D-85B3-33C269F2F085}" srcOrd="1" destOrd="0" presId="urn:microsoft.com/office/officeart/2005/8/layout/vList3"/>
    <dgm:cxn modelId="{68CE7C87-9563-4122-ADBD-1057B17908FD}" type="presParOf" srcId="{3C9293A9-A65D-46CC-9592-42FACA3411DB}" destId="{EDD5A37E-91FF-4930-9A40-5E43F9A8FB4D}" srcOrd="13" destOrd="0" presId="urn:microsoft.com/office/officeart/2005/8/layout/vList3"/>
    <dgm:cxn modelId="{D097EB70-B684-46DC-836F-074708216BCD}" type="presParOf" srcId="{3C9293A9-A65D-46CC-9592-42FACA3411DB}" destId="{A3CD2208-43AC-43A6-B11B-7437034609A5}" srcOrd="14" destOrd="0" presId="urn:microsoft.com/office/officeart/2005/8/layout/vList3"/>
    <dgm:cxn modelId="{DF694BB3-BC11-45FA-95BF-F7B0294271EC}" type="presParOf" srcId="{A3CD2208-43AC-43A6-B11B-7437034609A5}" destId="{BED8EC70-427F-4EF8-BC01-33EFC212CDD2}" srcOrd="0" destOrd="0" presId="urn:microsoft.com/office/officeart/2005/8/layout/vList3"/>
    <dgm:cxn modelId="{D3CA73C2-9273-4B1D-BA7D-7BA0181C3D39}" type="presParOf" srcId="{A3CD2208-43AC-43A6-B11B-7437034609A5}" destId="{B6418D65-3FC6-45E6-BA32-423300C99E98}" srcOrd="1" destOrd="0" presId="urn:microsoft.com/office/officeart/2005/8/layout/vList3"/>
    <dgm:cxn modelId="{8B014DD3-AD30-44D8-917E-A222EBB65598}" type="presParOf" srcId="{3C9293A9-A65D-46CC-9592-42FACA3411DB}" destId="{67124FF7-B4B1-4026-9C17-07B3C2584DA3}" srcOrd="15" destOrd="0" presId="urn:microsoft.com/office/officeart/2005/8/layout/vList3"/>
    <dgm:cxn modelId="{6048D6C7-14D1-42EB-A0A5-BBD9B3E4A838}" type="presParOf" srcId="{3C9293A9-A65D-46CC-9592-42FACA3411DB}" destId="{5B494172-C363-4ADE-93C3-EC42A3D8D4B2}" srcOrd="16" destOrd="0" presId="urn:microsoft.com/office/officeart/2005/8/layout/vList3"/>
    <dgm:cxn modelId="{71CCADBF-22EF-42F9-96B6-C35ACAEBE9E8}" type="presParOf" srcId="{5B494172-C363-4ADE-93C3-EC42A3D8D4B2}" destId="{F26BC6E9-3D0B-475B-A80B-8CE8EA782548}" srcOrd="0" destOrd="0" presId="urn:microsoft.com/office/officeart/2005/8/layout/vList3"/>
    <dgm:cxn modelId="{CB157FAA-4A53-4F96-AA42-1AE200738CAB}" type="presParOf" srcId="{5B494172-C363-4ADE-93C3-EC42A3D8D4B2}" destId="{9BA134E5-20D1-440C-BA2E-CA3BC9F8FB47}" srcOrd="1" destOrd="0" presId="urn:microsoft.com/office/officeart/2005/8/layout/vList3"/>
    <dgm:cxn modelId="{8AA2D85F-E448-47BE-B025-0E8F53173869}" type="presParOf" srcId="{3C9293A9-A65D-46CC-9592-42FACA3411DB}" destId="{5D3C53CC-0D53-4B2F-9565-C21C2E23666E}" srcOrd="17" destOrd="0" presId="urn:microsoft.com/office/officeart/2005/8/layout/vList3"/>
    <dgm:cxn modelId="{39DFD684-7DF0-4437-92C7-4670C2076F51}" type="presParOf" srcId="{3C9293A9-A65D-46CC-9592-42FACA3411DB}" destId="{FB5661EF-572E-4617-8FAC-3C41340CB47A}" srcOrd="18" destOrd="0" presId="urn:microsoft.com/office/officeart/2005/8/layout/vList3"/>
    <dgm:cxn modelId="{48A09941-C752-4122-AC24-167ABF6D6238}" type="presParOf" srcId="{FB5661EF-572E-4617-8FAC-3C41340CB47A}" destId="{2A0866A7-7F71-48C8-91C8-2845B2CCFA35}" srcOrd="0" destOrd="0" presId="urn:microsoft.com/office/officeart/2005/8/layout/vList3"/>
    <dgm:cxn modelId="{445D4854-4FCD-4B4E-BD13-E8B7662A991B}" type="presParOf" srcId="{FB5661EF-572E-4617-8FAC-3C41340CB47A}" destId="{7115488F-FC87-4708-A12F-9C6F6A3E6516}" srcOrd="1" destOrd="0" presId="urn:microsoft.com/office/officeart/2005/8/layout/vList3"/>
    <dgm:cxn modelId="{9835E81D-C641-449B-AF17-CDED00818AD4}" type="presParOf" srcId="{3C9293A9-A65D-46CC-9592-42FACA3411DB}" destId="{F0DA11D6-F35C-4E23-8575-DE54C5433C39}" srcOrd="19" destOrd="0" presId="urn:microsoft.com/office/officeart/2005/8/layout/vList3"/>
    <dgm:cxn modelId="{84A7A2B4-D523-4ADD-A4F0-CD8FAF129B05}" type="presParOf" srcId="{3C9293A9-A65D-46CC-9592-42FACA3411DB}" destId="{9E2B5411-385A-446B-AA53-F4A1A81F8196}" srcOrd="20" destOrd="0" presId="urn:microsoft.com/office/officeart/2005/8/layout/vList3"/>
    <dgm:cxn modelId="{9ACBBB29-2F88-45DD-AD17-C7680E2C0D40}" type="presParOf" srcId="{9E2B5411-385A-446B-AA53-F4A1A81F8196}" destId="{506B7282-CC5A-4650-B17B-17C597B38BCA}" srcOrd="0" destOrd="0" presId="urn:microsoft.com/office/officeart/2005/8/layout/vList3"/>
    <dgm:cxn modelId="{52FFDED9-5F5A-4A70-BF56-996491DE7B37}" type="presParOf" srcId="{9E2B5411-385A-446B-AA53-F4A1A81F8196}" destId="{FF974171-93DE-4998-B09B-1DBA545FC9D8}" srcOrd="1" destOrd="0" presId="urn:microsoft.com/office/officeart/2005/8/layout/vList3"/>
    <dgm:cxn modelId="{228A0154-0EB6-4147-A393-850164F78464}" type="presParOf" srcId="{3C9293A9-A65D-46CC-9592-42FACA3411DB}" destId="{F37619D6-9FF8-499A-B5CD-B98CC4191319}" srcOrd="21" destOrd="0" presId="urn:microsoft.com/office/officeart/2005/8/layout/vList3"/>
    <dgm:cxn modelId="{2F165626-9EAC-4466-B5C7-94FE4C359937}" type="presParOf" srcId="{3C9293A9-A65D-46CC-9592-42FACA3411DB}" destId="{D6D4FC42-72FB-45F1-B8B5-AB2A9C104C37}" srcOrd="22" destOrd="0" presId="urn:microsoft.com/office/officeart/2005/8/layout/vList3"/>
    <dgm:cxn modelId="{0FF21961-0D73-42AF-8176-CC1E86362564}" type="presParOf" srcId="{D6D4FC42-72FB-45F1-B8B5-AB2A9C104C37}" destId="{0F2AA435-1D4F-46F1-9AB3-96574623EF96}" srcOrd="0" destOrd="0" presId="urn:microsoft.com/office/officeart/2005/8/layout/vList3"/>
    <dgm:cxn modelId="{4B050C31-B47F-4854-BD96-E741C86B393D}" type="presParOf" srcId="{D6D4FC42-72FB-45F1-B8B5-AB2A9C104C37}" destId="{F1B750A3-9816-4BC9-B35C-9D5C31461951}" srcOrd="1" destOrd="0" presId="urn:microsoft.com/office/officeart/2005/8/layout/vList3"/>
    <dgm:cxn modelId="{C4DDCCB9-7FD3-42FC-94B6-2B1AFF48BF76}" type="presParOf" srcId="{3C9293A9-A65D-46CC-9592-42FACA3411DB}" destId="{0C733DE5-54CD-4C64-89E1-3BD51097B3C6}" srcOrd="23" destOrd="0" presId="urn:microsoft.com/office/officeart/2005/8/layout/vList3"/>
    <dgm:cxn modelId="{40C225F4-F75A-452B-9D48-13BD03409D12}" type="presParOf" srcId="{3C9293A9-A65D-46CC-9592-42FACA3411DB}" destId="{CFD26837-D48C-48A7-BD0E-A831CBD29333}" srcOrd="24" destOrd="0" presId="urn:microsoft.com/office/officeart/2005/8/layout/vList3"/>
    <dgm:cxn modelId="{E0E02642-0EE7-4288-A709-E785DE0521A1}" type="presParOf" srcId="{CFD26837-D48C-48A7-BD0E-A831CBD29333}" destId="{D64CB6F6-EC06-48D8-AC00-9117917BD2F2}" srcOrd="0" destOrd="0" presId="urn:microsoft.com/office/officeart/2005/8/layout/vList3"/>
    <dgm:cxn modelId="{55FC454C-054A-43FD-B9C0-43194E089337}" type="presParOf" srcId="{CFD26837-D48C-48A7-BD0E-A831CBD29333}" destId="{C6A4554D-92F0-4F7B-AF02-C89D9B59A10B}" srcOrd="1" destOrd="0" presId="urn:microsoft.com/office/officeart/2005/8/layout/vList3"/>
    <dgm:cxn modelId="{DF4A7DCB-1DC3-440F-90AF-E92F5E16498F}" type="presParOf" srcId="{3C9293A9-A65D-46CC-9592-42FACA3411DB}" destId="{658D3F14-E5DA-44D9-8FD6-035A72834CDD}" srcOrd="25" destOrd="0" presId="urn:microsoft.com/office/officeart/2005/8/layout/vList3"/>
    <dgm:cxn modelId="{6120D59B-66C1-482A-B902-2397766C505C}" type="presParOf" srcId="{3C9293A9-A65D-46CC-9592-42FACA3411DB}" destId="{3DEAB2D2-E131-4F15-9232-FCA04367FD5E}" srcOrd="26" destOrd="0" presId="urn:microsoft.com/office/officeart/2005/8/layout/vList3"/>
    <dgm:cxn modelId="{5BA5317F-EB99-417E-9F77-3469487C036F}" type="presParOf" srcId="{3DEAB2D2-E131-4F15-9232-FCA04367FD5E}" destId="{9E02E481-9209-43C9-90F8-9E03EA4F0C86}" srcOrd="0" destOrd="0" presId="urn:microsoft.com/office/officeart/2005/8/layout/vList3"/>
    <dgm:cxn modelId="{4E6A5074-D30E-419F-B8D2-6A4189F22BB4}" type="presParOf" srcId="{3DEAB2D2-E131-4F15-9232-FCA04367FD5E}" destId="{0EF95CE6-9183-477C-9ACD-8374D756D51D}" srcOrd="1" destOrd="0" presId="urn:microsoft.com/office/officeart/2005/8/layout/vList3"/>
    <dgm:cxn modelId="{FFF85338-9881-4AFE-9035-77131759F405}" type="presParOf" srcId="{3C9293A9-A65D-46CC-9592-42FACA3411DB}" destId="{6C8C9EB2-7635-4EC1-90BE-CD2C6EDE0E48}" srcOrd="27" destOrd="0" presId="urn:microsoft.com/office/officeart/2005/8/layout/vList3"/>
    <dgm:cxn modelId="{DA6A391D-4967-40DD-85D0-96DDD337749E}" type="presParOf" srcId="{3C9293A9-A65D-46CC-9592-42FACA3411DB}" destId="{595A0056-0F40-4A50-90D0-708DCB0418D6}" srcOrd="28" destOrd="0" presId="urn:microsoft.com/office/officeart/2005/8/layout/vList3"/>
    <dgm:cxn modelId="{94A6A0ED-B1A7-4DBE-B402-E8DA3C2CA425}" type="presParOf" srcId="{595A0056-0F40-4A50-90D0-708DCB0418D6}" destId="{10735270-CC0D-4F3A-8606-D538F8331DCE}" srcOrd="0" destOrd="0" presId="urn:microsoft.com/office/officeart/2005/8/layout/vList3"/>
    <dgm:cxn modelId="{7672FB2E-BC84-449F-8C71-CBD615AE99B5}" type="presParOf" srcId="{595A0056-0F40-4A50-90D0-708DCB0418D6}" destId="{E9842CA7-B6AC-4CFF-963B-A258DC095C2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2D0D900-D332-483A-885F-87F693E032C0}" type="doc">
      <dgm:prSet loTypeId="urn:microsoft.com/office/officeart/2005/8/layout/pyramid1" loCatId="pyramid" qsTypeId="urn:microsoft.com/office/officeart/2005/8/quickstyle/simple3" qsCatId="simple" csTypeId="urn:microsoft.com/office/officeart/2005/8/colors/colorful1" csCatId="colorful" phldr="1"/>
      <dgm:spPr/>
    </dgm:pt>
    <dgm:pt modelId="{6E1BB33B-42D2-458E-AB52-7F2BB92506A6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gm:t>
    </dgm:pt>
    <dgm:pt modelId="{8DAA5D47-9018-436F-9FE5-9A77E1332326}" type="parTrans" cxnId="{6455CD26-44B1-4529-B70F-B0207A4ACAEA}">
      <dgm:prSet/>
      <dgm:spPr/>
      <dgm:t>
        <a:bodyPr/>
        <a:lstStyle/>
        <a:p>
          <a:endParaRPr lang="ru-RU"/>
        </a:p>
      </dgm:t>
    </dgm:pt>
    <dgm:pt modelId="{B5BE3799-0064-4D8F-9E8D-686A44121F07}" type="sibTrans" cxnId="{6455CD26-44B1-4529-B70F-B0207A4ACAEA}">
      <dgm:prSet/>
      <dgm:spPr/>
      <dgm:t>
        <a:bodyPr/>
        <a:lstStyle/>
        <a:p>
          <a:endParaRPr lang="ru-RU"/>
        </a:p>
      </dgm:t>
    </dgm:pt>
    <dgm:pt modelId="{2CEE66DF-22B4-436B-8D20-F246876DF8D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gm:t>
    </dgm:pt>
    <dgm:pt modelId="{518625A4-6E35-4AC7-99FC-0A741182C056}" type="parTrans" cxnId="{2BD31122-B3EB-4E33-B8BD-28072289C4C8}">
      <dgm:prSet/>
      <dgm:spPr/>
      <dgm:t>
        <a:bodyPr/>
        <a:lstStyle/>
        <a:p>
          <a:endParaRPr lang="ru-RU"/>
        </a:p>
      </dgm:t>
    </dgm:pt>
    <dgm:pt modelId="{5266C921-1EC4-4F46-9E1C-C7055C99C09A}" type="sibTrans" cxnId="{2BD31122-B3EB-4E33-B8BD-28072289C4C8}">
      <dgm:prSet/>
      <dgm:spPr/>
      <dgm:t>
        <a:bodyPr/>
        <a:lstStyle/>
        <a:p>
          <a:endParaRPr lang="ru-RU"/>
        </a:p>
      </dgm:t>
    </dgm:pt>
    <dgm:pt modelId="{4071EF42-5EB1-4919-91FE-87CEEB4918A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3,0%</a:t>
          </a:r>
        </a:p>
      </dgm:t>
    </dgm:pt>
    <dgm:pt modelId="{E0EE08A3-8620-419D-9438-3C107EBBE3F0}" type="parTrans" cxnId="{E6A9C39E-E77A-4084-9DDC-E371621593AB}">
      <dgm:prSet/>
      <dgm:spPr/>
      <dgm:t>
        <a:bodyPr/>
        <a:lstStyle/>
        <a:p>
          <a:endParaRPr lang="ru-RU"/>
        </a:p>
      </dgm:t>
    </dgm:pt>
    <dgm:pt modelId="{15A7E8D0-189D-47A4-830D-1D7EC59B18D7}" type="sibTrans" cxnId="{E6A9C39E-E77A-4084-9DDC-E371621593AB}">
      <dgm:prSet/>
      <dgm:spPr/>
      <dgm:t>
        <a:bodyPr/>
        <a:lstStyle/>
        <a:p>
          <a:endParaRPr lang="ru-RU"/>
        </a:p>
      </dgm:t>
    </dgm:pt>
    <dgm:pt modelId="{51A28E80-7464-4D3D-8E79-B92B975801BF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24,9%</a:t>
          </a:r>
        </a:p>
      </dgm:t>
    </dgm:pt>
    <dgm:pt modelId="{F661E67E-C135-4865-A315-A241B92E2B17}" type="parTrans" cxnId="{F5F04719-DD40-41EC-8880-72173543D494}">
      <dgm:prSet/>
      <dgm:spPr/>
      <dgm:t>
        <a:bodyPr/>
        <a:lstStyle/>
        <a:p>
          <a:endParaRPr lang="ru-RU"/>
        </a:p>
      </dgm:t>
    </dgm:pt>
    <dgm:pt modelId="{347DEEA2-5E33-46FF-8860-818306ED636C}" type="sibTrans" cxnId="{F5F04719-DD40-41EC-8880-72173543D494}">
      <dgm:prSet/>
      <dgm:spPr/>
      <dgm:t>
        <a:bodyPr/>
        <a:lstStyle/>
        <a:p>
          <a:endParaRPr lang="ru-RU"/>
        </a:p>
      </dgm:t>
    </dgm:pt>
    <dgm:pt modelId="{27A6D55A-F61D-4896-81EA-CB7ACE5F8F1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9,5%</a:t>
          </a:r>
        </a:p>
      </dgm:t>
    </dgm:pt>
    <dgm:pt modelId="{39F2A098-2ECC-4323-8998-740288093DDE}" type="parTrans" cxnId="{A85FE8A0-BB11-4BF0-A526-1250B07071CE}">
      <dgm:prSet/>
      <dgm:spPr/>
      <dgm:t>
        <a:bodyPr/>
        <a:lstStyle/>
        <a:p>
          <a:endParaRPr lang="ru-RU"/>
        </a:p>
      </dgm:t>
    </dgm:pt>
    <dgm:pt modelId="{DC19D446-7A5D-4F2D-BDE2-748F2C728088}" type="sibTrans" cxnId="{A85FE8A0-BB11-4BF0-A526-1250B07071CE}">
      <dgm:prSet/>
      <dgm:spPr/>
      <dgm:t>
        <a:bodyPr/>
        <a:lstStyle/>
        <a:p>
          <a:endParaRPr lang="ru-RU"/>
        </a:p>
      </dgm:t>
    </dgm:pt>
    <dgm:pt modelId="{C9B12276-42E3-4402-AF53-F1BF7836DA4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9,0%</a:t>
          </a:r>
        </a:p>
      </dgm:t>
    </dgm:pt>
    <dgm:pt modelId="{3A0591F6-657A-4087-93E6-77D8430BFF0E}" type="parTrans" cxnId="{2B8CC639-FBC3-480B-88AD-D840774A18FB}">
      <dgm:prSet/>
      <dgm:spPr/>
      <dgm:t>
        <a:bodyPr/>
        <a:lstStyle/>
        <a:p>
          <a:endParaRPr lang="ru-RU"/>
        </a:p>
      </dgm:t>
    </dgm:pt>
    <dgm:pt modelId="{6CBEE2FA-862E-472F-A6FB-BA752133852D}" type="sibTrans" cxnId="{2B8CC639-FBC3-480B-88AD-D840774A18FB}">
      <dgm:prSet/>
      <dgm:spPr/>
      <dgm:t>
        <a:bodyPr/>
        <a:lstStyle/>
        <a:p>
          <a:endParaRPr lang="ru-RU"/>
        </a:p>
      </dgm:t>
    </dgm:pt>
    <dgm:pt modelId="{AF51B8A0-0BCA-4459-8B43-3ED44AC7E25B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5,6%</a:t>
          </a:r>
        </a:p>
      </dgm:t>
    </dgm:pt>
    <dgm:pt modelId="{F13CAFC2-20A2-42CA-9335-BE5468FFA039}" type="parTrans" cxnId="{DBA7C821-9804-4E4E-8AA2-ACF59F8FE5C5}">
      <dgm:prSet/>
      <dgm:spPr/>
      <dgm:t>
        <a:bodyPr/>
        <a:lstStyle/>
        <a:p>
          <a:endParaRPr lang="ru-RU"/>
        </a:p>
      </dgm:t>
    </dgm:pt>
    <dgm:pt modelId="{A77859FE-BF25-4EA8-994D-E474DDA3B8D0}" type="sibTrans" cxnId="{DBA7C821-9804-4E4E-8AA2-ACF59F8FE5C5}">
      <dgm:prSet/>
      <dgm:spPr/>
      <dgm:t>
        <a:bodyPr/>
        <a:lstStyle/>
        <a:p>
          <a:endParaRPr lang="ru-RU"/>
        </a:p>
      </dgm:t>
    </dgm:pt>
    <dgm:pt modelId="{F645451C-F9DC-4C1E-958E-54FB7856FF3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4,9%</a:t>
          </a:r>
        </a:p>
      </dgm:t>
    </dgm:pt>
    <dgm:pt modelId="{3206758D-FBE2-4DD6-8B8C-1386B85CFA81}" type="parTrans" cxnId="{FE8B4D18-215F-4C4D-9D0A-FF274AA28D38}">
      <dgm:prSet/>
      <dgm:spPr/>
      <dgm:t>
        <a:bodyPr/>
        <a:lstStyle/>
        <a:p>
          <a:endParaRPr lang="ru-RU"/>
        </a:p>
      </dgm:t>
    </dgm:pt>
    <dgm:pt modelId="{924BE584-7907-4C84-BD73-8AF1D1E6E130}" type="sibTrans" cxnId="{FE8B4D18-215F-4C4D-9D0A-FF274AA28D38}">
      <dgm:prSet/>
      <dgm:spPr/>
      <dgm:t>
        <a:bodyPr/>
        <a:lstStyle/>
        <a:p>
          <a:endParaRPr lang="ru-RU"/>
        </a:p>
      </dgm:t>
    </dgm:pt>
    <dgm:pt modelId="{1386057E-C255-4811-9821-714557592FD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3,5%</a:t>
          </a:r>
        </a:p>
      </dgm:t>
    </dgm:pt>
    <dgm:pt modelId="{03B362BE-5BC7-4706-A313-AEC74ED02499}" type="parTrans" cxnId="{8BC191FC-4846-4926-8096-1DCB995DF7E9}">
      <dgm:prSet/>
      <dgm:spPr/>
      <dgm:t>
        <a:bodyPr/>
        <a:lstStyle/>
        <a:p>
          <a:endParaRPr lang="ru-RU"/>
        </a:p>
      </dgm:t>
    </dgm:pt>
    <dgm:pt modelId="{D85D4287-8F67-4F1F-974A-50A1A2C9DA18}" type="sibTrans" cxnId="{8BC191FC-4846-4926-8096-1DCB995DF7E9}">
      <dgm:prSet/>
      <dgm:spPr/>
      <dgm:t>
        <a:bodyPr/>
        <a:lstStyle/>
        <a:p>
          <a:endParaRPr lang="ru-RU"/>
        </a:p>
      </dgm:t>
    </dgm:pt>
    <dgm:pt modelId="{5B32A422-9A13-4487-AEEB-9F65F95FFA1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27712E-A235-4C39-B10D-5F59ECDC98DA}" type="parTrans" cxnId="{4899D621-41D9-4F42-9FD0-7C2CBA9180C7}">
      <dgm:prSet/>
      <dgm:spPr/>
      <dgm:t>
        <a:bodyPr/>
        <a:lstStyle/>
        <a:p>
          <a:endParaRPr lang="ru-RU"/>
        </a:p>
      </dgm:t>
    </dgm:pt>
    <dgm:pt modelId="{CBCFFE46-183A-449C-86F4-93F9D36F2215}" type="sibTrans" cxnId="{4899D621-41D9-4F42-9FD0-7C2CBA9180C7}">
      <dgm:prSet/>
      <dgm:spPr/>
      <dgm:t>
        <a:bodyPr/>
        <a:lstStyle/>
        <a:p>
          <a:endParaRPr lang="ru-RU"/>
        </a:p>
      </dgm:t>
    </dgm:pt>
    <dgm:pt modelId="{C883DE3B-7539-4B00-B854-D62F9C29E10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9,4 тыс. рублей</a:t>
          </a:r>
        </a:p>
      </dgm:t>
    </dgm:pt>
    <dgm:pt modelId="{A9F4D9F5-8ADB-4ABE-8324-95DC43C728D4}" type="parTrans" cxnId="{92E4D564-F6DD-46CD-8529-E25EC21C7314}">
      <dgm:prSet/>
      <dgm:spPr/>
      <dgm:t>
        <a:bodyPr/>
        <a:lstStyle/>
        <a:p>
          <a:endParaRPr lang="ru-RU"/>
        </a:p>
      </dgm:t>
    </dgm:pt>
    <dgm:pt modelId="{66AA8393-D1A9-4C9A-8B08-2155AF7F6A5D}" type="sibTrans" cxnId="{92E4D564-F6DD-46CD-8529-E25EC21C7314}">
      <dgm:prSet/>
      <dgm:spPr/>
      <dgm:t>
        <a:bodyPr/>
        <a:lstStyle/>
        <a:p>
          <a:endParaRPr lang="ru-RU"/>
        </a:p>
      </dgm:t>
    </dgm:pt>
    <dgm:pt modelId="{92C73A72-597B-4A80-9677-F17634F2F89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13,2 тыс. рублей</a:t>
          </a:r>
        </a:p>
      </dgm:t>
    </dgm:pt>
    <dgm:pt modelId="{4333E849-B740-4BBE-AB9D-0DAC7531CFA6}" type="parTrans" cxnId="{E3F19D77-CF32-4289-8160-898DFAF453B8}">
      <dgm:prSet/>
      <dgm:spPr/>
      <dgm:t>
        <a:bodyPr/>
        <a:lstStyle/>
        <a:p>
          <a:endParaRPr lang="ru-RU"/>
        </a:p>
      </dgm:t>
    </dgm:pt>
    <dgm:pt modelId="{CB601C29-CEAA-4DFE-99DF-B6A90CF6B220}" type="sibTrans" cxnId="{E3F19D77-CF32-4289-8160-898DFAF453B8}">
      <dgm:prSet/>
      <dgm:spPr/>
      <dgm:t>
        <a:bodyPr/>
        <a:lstStyle/>
        <a:p>
          <a:endParaRPr lang="ru-RU"/>
        </a:p>
      </dgm:t>
    </dgm:pt>
    <dgm:pt modelId="{C422DDEA-18CA-4C13-855D-D7B103784A30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3 310,9 тыс. рублей</a:t>
          </a:r>
        </a:p>
      </dgm:t>
    </dgm:pt>
    <dgm:pt modelId="{12B87167-7B63-43DE-AD72-D7082561F9CA}" type="parTrans" cxnId="{920E16FC-EEBC-4902-B948-5CC6E1DE7957}">
      <dgm:prSet/>
      <dgm:spPr/>
      <dgm:t>
        <a:bodyPr/>
        <a:lstStyle/>
        <a:p>
          <a:endParaRPr lang="ru-RU"/>
        </a:p>
      </dgm:t>
    </dgm:pt>
    <dgm:pt modelId="{2FF7A265-8922-4B63-94D7-781FF7D74E8B}" type="sibTrans" cxnId="{920E16FC-EEBC-4902-B948-5CC6E1DE7957}">
      <dgm:prSet/>
      <dgm:spPr/>
      <dgm:t>
        <a:bodyPr/>
        <a:lstStyle/>
        <a:p>
          <a:endParaRPr lang="ru-RU"/>
        </a:p>
      </dgm:t>
    </dgm:pt>
    <dgm:pt modelId="{010B320B-F5F0-4F07-8FC7-89B037B8EBA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3 854,4 тыс. рублей</a:t>
          </a:r>
        </a:p>
      </dgm:t>
    </dgm:pt>
    <dgm:pt modelId="{C78E1710-C27F-4FF8-8EC2-1DCCCB47EC82}" type="parTrans" cxnId="{5C461208-F69C-49C7-9241-6800199CB0DF}">
      <dgm:prSet/>
      <dgm:spPr/>
      <dgm:t>
        <a:bodyPr/>
        <a:lstStyle/>
        <a:p>
          <a:endParaRPr lang="ru-RU"/>
        </a:p>
      </dgm:t>
    </dgm:pt>
    <dgm:pt modelId="{C6F866F8-1936-484B-B620-BAF034018EB4}" type="sibTrans" cxnId="{5C461208-F69C-49C7-9241-6800199CB0DF}">
      <dgm:prSet/>
      <dgm:spPr/>
      <dgm:t>
        <a:bodyPr/>
        <a:lstStyle/>
        <a:p>
          <a:endParaRPr lang="ru-RU"/>
        </a:p>
      </dgm:t>
    </dgm:pt>
    <dgm:pt modelId="{5ED6F6E9-46E4-4F3E-B344-4184EA57172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5 353,5 тыс. рублей</a:t>
          </a:r>
        </a:p>
      </dgm:t>
    </dgm:pt>
    <dgm:pt modelId="{6EF4D740-6BD0-4010-BE78-4E4F2B1AECA1}" type="parTrans" cxnId="{EF114195-685C-4F1E-9CE5-8FA150594526}">
      <dgm:prSet/>
      <dgm:spPr/>
      <dgm:t>
        <a:bodyPr/>
        <a:lstStyle/>
        <a:p>
          <a:endParaRPr lang="ru-RU"/>
        </a:p>
      </dgm:t>
    </dgm:pt>
    <dgm:pt modelId="{87D3225F-E77F-42F7-A051-B04CC340C452}" type="sibTrans" cxnId="{EF114195-685C-4F1E-9CE5-8FA150594526}">
      <dgm:prSet/>
      <dgm:spPr/>
      <dgm:t>
        <a:bodyPr/>
        <a:lstStyle/>
        <a:p>
          <a:endParaRPr lang="ru-RU"/>
        </a:p>
      </dgm:t>
    </dgm:pt>
    <dgm:pt modelId="{1C1EE8F5-BE20-41FF-BE63-7DD9353C48C5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6 120,0 тыс. рублей</a:t>
          </a:r>
        </a:p>
      </dgm:t>
    </dgm:pt>
    <dgm:pt modelId="{A1F02A38-99F3-4DAE-99AC-F8C891A7836C}" type="parTrans" cxnId="{1F2116E7-0773-4E5D-8BA5-9C62AEDAF61C}">
      <dgm:prSet/>
      <dgm:spPr/>
      <dgm:t>
        <a:bodyPr/>
        <a:lstStyle/>
        <a:p>
          <a:endParaRPr lang="ru-RU"/>
        </a:p>
      </dgm:t>
    </dgm:pt>
    <dgm:pt modelId="{FD352086-5E2C-4644-BDA2-0A45DDF27417}" type="sibTrans" cxnId="{1F2116E7-0773-4E5D-8BA5-9C62AEDAF61C}">
      <dgm:prSet/>
      <dgm:spPr/>
      <dgm:t>
        <a:bodyPr/>
        <a:lstStyle/>
        <a:p>
          <a:endParaRPr lang="ru-RU"/>
        </a:p>
      </dgm:t>
    </dgm:pt>
    <dgm:pt modelId="{32F107CD-4C74-4E8E-B952-868758148A63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</a:t>
          </a:r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823</a:t>
          </a:r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,3 тыс. рублей</a:t>
          </a:r>
        </a:p>
      </dgm:t>
    </dgm:pt>
    <dgm:pt modelId="{4E19E2CB-5027-4528-87CE-4B0409FAB692}" type="parTrans" cxnId="{E6FC6CB7-135C-4329-9AC4-07E019D5F467}">
      <dgm:prSet/>
      <dgm:spPr/>
      <dgm:t>
        <a:bodyPr/>
        <a:lstStyle/>
        <a:p>
          <a:endParaRPr lang="ru-RU"/>
        </a:p>
      </dgm:t>
    </dgm:pt>
    <dgm:pt modelId="{46C39325-908F-40D9-A882-57C64E6D3E5A}" type="sibTrans" cxnId="{E6FC6CB7-135C-4329-9AC4-07E019D5F467}">
      <dgm:prSet/>
      <dgm:spPr/>
      <dgm:t>
        <a:bodyPr/>
        <a:lstStyle/>
        <a:p>
          <a:endParaRPr lang="ru-RU"/>
        </a:p>
      </dgm:t>
    </dgm:pt>
    <dgm:pt modelId="{8D065752-6801-472F-8CF2-ADC32B50BEC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10 319,4 тыс. рублей</a:t>
          </a:r>
        </a:p>
      </dgm:t>
    </dgm:pt>
    <dgm:pt modelId="{330F7006-9B7A-45C6-9150-1A55BBDAD368}" type="parTrans" cxnId="{535F8663-BEF8-4900-B0BB-14E0C00C953C}">
      <dgm:prSet/>
      <dgm:spPr/>
      <dgm:t>
        <a:bodyPr/>
        <a:lstStyle/>
        <a:p>
          <a:endParaRPr lang="ru-RU"/>
        </a:p>
      </dgm:t>
    </dgm:pt>
    <dgm:pt modelId="{02D5406A-3803-47F9-9E8C-02E6B7C263BE}" type="sibTrans" cxnId="{535F8663-BEF8-4900-B0BB-14E0C00C953C}">
      <dgm:prSet/>
      <dgm:spPr/>
      <dgm:t>
        <a:bodyPr/>
        <a:lstStyle/>
        <a:p>
          <a:endParaRPr lang="ru-RU"/>
        </a:p>
      </dgm:t>
    </dgm:pt>
    <dgm:pt modelId="{A8103D43-17AA-46FB-847D-DE3815C9899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39,4%</a:t>
          </a:r>
        </a:p>
      </dgm:t>
    </dgm:pt>
    <dgm:pt modelId="{F219AB7C-DA00-4FFD-B892-3A58CA9CB14A}" type="parTrans" cxnId="{B5656931-7FA6-463F-9670-A1515E079AB3}">
      <dgm:prSet/>
      <dgm:spPr/>
      <dgm:t>
        <a:bodyPr/>
        <a:lstStyle/>
        <a:p>
          <a:endParaRPr lang="ru-RU"/>
        </a:p>
      </dgm:t>
    </dgm:pt>
    <dgm:pt modelId="{C50BEC9A-E84E-49FC-88D8-A77FF9F37788}" type="sibTrans" cxnId="{B5656931-7FA6-463F-9670-A1515E079AB3}">
      <dgm:prSet/>
      <dgm:spPr/>
      <dgm:t>
        <a:bodyPr/>
        <a:lstStyle/>
        <a:p>
          <a:endParaRPr lang="ru-RU"/>
        </a:p>
      </dgm:t>
    </dgm:pt>
    <dgm:pt modelId="{652E0A7F-1978-4D40-B534-E7B01D0DAE5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27 087,9 тыс. рублей</a:t>
          </a:r>
        </a:p>
      </dgm:t>
    </dgm:pt>
    <dgm:pt modelId="{BF83D0E3-21AC-4C79-8AB7-568FAC307D45}" type="parTrans" cxnId="{2D742A59-BDC6-440C-88F8-889725AE0B6B}">
      <dgm:prSet/>
      <dgm:spPr/>
      <dgm:t>
        <a:bodyPr/>
        <a:lstStyle/>
        <a:p>
          <a:endParaRPr lang="ru-RU"/>
        </a:p>
      </dgm:t>
    </dgm:pt>
    <dgm:pt modelId="{7D1AF6EB-DB7E-43A1-A5A9-B033490D13BE}" type="sibTrans" cxnId="{2D742A59-BDC6-440C-88F8-889725AE0B6B}">
      <dgm:prSet/>
      <dgm:spPr/>
      <dgm:t>
        <a:bodyPr/>
        <a:lstStyle/>
        <a:p>
          <a:endParaRPr lang="ru-RU"/>
        </a:p>
      </dgm:t>
    </dgm:pt>
    <dgm:pt modelId="{20A5BBCA-9467-4ADA-A675-CBE0A808497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42 777,8 тыс. рублей</a:t>
          </a:r>
        </a:p>
      </dgm:t>
    </dgm:pt>
    <dgm:pt modelId="{D90B7652-6E35-4F5A-8DAA-78571E35FE1A}" type="parTrans" cxnId="{85EE2576-D9A8-4C20-8F13-D51877FC7C26}">
      <dgm:prSet/>
      <dgm:spPr/>
      <dgm:t>
        <a:bodyPr/>
        <a:lstStyle/>
        <a:p>
          <a:endParaRPr lang="ru-RU"/>
        </a:p>
      </dgm:t>
    </dgm:pt>
    <dgm:pt modelId="{D88412F3-837F-4D5C-A67A-B06B1E4034D7}" type="sibTrans" cxnId="{85EE2576-D9A8-4C20-8F13-D51877FC7C26}">
      <dgm:prSet/>
      <dgm:spPr/>
      <dgm:t>
        <a:bodyPr/>
        <a:lstStyle/>
        <a:p>
          <a:endParaRPr lang="ru-RU"/>
        </a:p>
      </dgm:t>
    </dgm:pt>
    <dgm:pt modelId="{470632A8-923E-46FF-ACBA-62836F974AD9}" type="pres">
      <dgm:prSet presAssocID="{02D0D900-D332-483A-885F-87F693E032C0}" presName="Name0" presStyleCnt="0">
        <dgm:presLayoutVars>
          <dgm:dir/>
          <dgm:animLvl val="lvl"/>
          <dgm:resizeHandles val="exact"/>
        </dgm:presLayoutVars>
      </dgm:prSet>
      <dgm:spPr/>
    </dgm:pt>
    <dgm:pt modelId="{A8DFD99B-28B7-4E5C-B239-5BA68837CE8E}" type="pres">
      <dgm:prSet presAssocID="{6E1BB33B-42D2-458E-AB52-7F2BB92506A6}" presName="Name8" presStyleCnt="0"/>
      <dgm:spPr/>
    </dgm:pt>
    <dgm:pt modelId="{6D718DF4-B276-4C40-9166-E80B4D3C6069}" type="pres">
      <dgm:prSet presAssocID="{6E1BB33B-42D2-458E-AB52-7F2BB92506A6}" presName="acctBkgd" presStyleLbl="alignAcc1" presStyleIdx="0" presStyleCnt="10"/>
      <dgm:spPr/>
    </dgm:pt>
    <dgm:pt modelId="{7A52F5D3-E40E-4923-9F4E-054435E3BBD4}" type="pres">
      <dgm:prSet presAssocID="{6E1BB33B-42D2-458E-AB52-7F2BB92506A6}" presName="acctTx" presStyleLbl="alignAcc1" presStyleIdx="0" presStyleCnt="10">
        <dgm:presLayoutVars>
          <dgm:bulletEnabled val="1"/>
        </dgm:presLayoutVars>
      </dgm:prSet>
      <dgm:spPr/>
    </dgm:pt>
    <dgm:pt modelId="{B2152AE9-0FAE-436A-83BC-812F56B2E117}" type="pres">
      <dgm:prSet presAssocID="{6E1BB33B-42D2-458E-AB52-7F2BB92506A6}" presName="level" presStyleLbl="node1" presStyleIdx="0" presStyleCnt="10">
        <dgm:presLayoutVars>
          <dgm:chMax val="1"/>
          <dgm:bulletEnabled val="1"/>
        </dgm:presLayoutVars>
      </dgm:prSet>
      <dgm:spPr/>
    </dgm:pt>
    <dgm:pt modelId="{5299F04D-6E65-420B-86C2-74B3245C23FB}" type="pres">
      <dgm:prSet presAssocID="{6E1BB33B-42D2-458E-AB52-7F2BB92506A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CD2E6D0-0846-457C-AC8F-B7E186F6EF6D}" type="pres">
      <dgm:prSet presAssocID="{2CEE66DF-22B4-436B-8D20-F246876DF8DA}" presName="Name8" presStyleCnt="0"/>
      <dgm:spPr/>
    </dgm:pt>
    <dgm:pt modelId="{37271DBF-6632-493F-9529-CACBD0FA6D83}" type="pres">
      <dgm:prSet presAssocID="{2CEE66DF-22B4-436B-8D20-F246876DF8DA}" presName="acctBkgd" presStyleLbl="alignAcc1" presStyleIdx="1" presStyleCnt="10"/>
      <dgm:spPr/>
    </dgm:pt>
    <dgm:pt modelId="{FF0362C7-9D11-4385-9D5B-D1F728D8AB6C}" type="pres">
      <dgm:prSet presAssocID="{2CEE66DF-22B4-436B-8D20-F246876DF8DA}" presName="acctTx" presStyleLbl="alignAcc1" presStyleIdx="1" presStyleCnt="10">
        <dgm:presLayoutVars>
          <dgm:bulletEnabled val="1"/>
        </dgm:presLayoutVars>
      </dgm:prSet>
      <dgm:spPr/>
    </dgm:pt>
    <dgm:pt modelId="{78E54806-4437-47D2-93A5-684C2E102E0A}" type="pres">
      <dgm:prSet presAssocID="{2CEE66DF-22B4-436B-8D20-F246876DF8DA}" presName="level" presStyleLbl="node1" presStyleIdx="1" presStyleCnt="10" custLinFactNeighborX="0" custLinFactNeighborY="0">
        <dgm:presLayoutVars>
          <dgm:chMax val="1"/>
          <dgm:bulletEnabled val="1"/>
        </dgm:presLayoutVars>
      </dgm:prSet>
      <dgm:spPr/>
    </dgm:pt>
    <dgm:pt modelId="{E413DACB-72E7-4361-BB53-7F74B7D26924}" type="pres">
      <dgm:prSet presAssocID="{2CEE66DF-22B4-436B-8D20-F246876DF8D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AFA0F03-454F-4345-8D3F-46F84D858958}" type="pres">
      <dgm:prSet presAssocID="{4071EF42-5EB1-4919-91FE-87CEEB4918AF}" presName="Name8" presStyleCnt="0"/>
      <dgm:spPr/>
    </dgm:pt>
    <dgm:pt modelId="{C62ACC1C-9D25-45AE-8ACF-1FE3E9064AA4}" type="pres">
      <dgm:prSet presAssocID="{4071EF42-5EB1-4919-91FE-87CEEB4918AF}" presName="acctBkgd" presStyleLbl="alignAcc1" presStyleIdx="2" presStyleCnt="10"/>
      <dgm:spPr/>
    </dgm:pt>
    <dgm:pt modelId="{B4ED33BA-7F7D-4746-BA5F-11EE5D8ABD4A}" type="pres">
      <dgm:prSet presAssocID="{4071EF42-5EB1-4919-91FE-87CEEB4918AF}" presName="acctTx" presStyleLbl="alignAcc1" presStyleIdx="2" presStyleCnt="10">
        <dgm:presLayoutVars>
          <dgm:bulletEnabled val="1"/>
        </dgm:presLayoutVars>
      </dgm:prSet>
      <dgm:spPr/>
    </dgm:pt>
    <dgm:pt modelId="{9632D7CA-58BF-4F59-88C0-598A0F60C352}" type="pres">
      <dgm:prSet presAssocID="{4071EF42-5EB1-4919-91FE-87CEEB4918AF}" presName="level" presStyleLbl="node1" presStyleIdx="2" presStyleCnt="10">
        <dgm:presLayoutVars>
          <dgm:chMax val="1"/>
          <dgm:bulletEnabled val="1"/>
        </dgm:presLayoutVars>
      </dgm:prSet>
      <dgm:spPr/>
    </dgm:pt>
    <dgm:pt modelId="{1F49C9E5-3F7E-47F0-881C-429048400AAA}" type="pres">
      <dgm:prSet presAssocID="{4071EF42-5EB1-4919-91FE-87CEEB4918A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CB8561B-C112-41DA-A69A-D747FD7873C0}" type="pres">
      <dgm:prSet presAssocID="{1386057E-C255-4811-9821-714557592FD9}" presName="Name8" presStyleCnt="0"/>
      <dgm:spPr/>
    </dgm:pt>
    <dgm:pt modelId="{CD4D9A9D-EECE-4679-9EF7-EC9447449D6F}" type="pres">
      <dgm:prSet presAssocID="{1386057E-C255-4811-9821-714557592FD9}" presName="acctBkgd" presStyleLbl="alignAcc1" presStyleIdx="3" presStyleCnt="10"/>
      <dgm:spPr/>
    </dgm:pt>
    <dgm:pt modelId="{97203AE5-1FAF-4536-A215-0422457FFB58}" type="pres">
      <dgm:prSet presAssocID="{1386057E-C255-4811-9821-714557592FD9}" presName="acctTx" presStyleLbl="alignAcc1" presStyleIdx="3" presStyleCnt="10">
        <dgm:presLayoutVars>
          <dgm:bulletEnabled val="1"/>
        </dgm:presLayoutVars>
      </dgm:prSet>
      <dgm:spPr/>
    </dgm:pt>
    <dgm:pt modelId="{DF5D8F7A-36E9-4AF7-988F-459DB3E2D487}" type="pres">
      <dgm:prSet presAssocID="{1386057E-C255-4811-9821-714557592FD9}" presName="level" presStyleLbl="node1" presStyleIdx="3" presStyleCnt="10">
        <dgm:presLayoutVars>
          <dgm:chMax val="1"/>
          <dgm:bulletEnabled val="1"/>
        </dgm:presLayoutVars>
      </dgm:prSet>
      <dgm:spPr/>
    </dgm:pt>
    <dgm:pt modelId="{65F571B5-7A7A-47D8-9603-D275033F06B4}" type="pres">
      <dgm:prSet presAssocID="{1386057E-C255-4811-9821-714557592FD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BA6764D-97DE-40E6-A16F-5FA1A0485F8E}" type="pres">
      <dgm:prSet presAssocID="{F645451C-F9DC-4C1E-958E-54FB7856FF35}" presName="Name8" presStyleCnt="0"/>
      <dgm:spPr/>
    </dgm:pt>
    <dgm:pt modelId="{04B5D6D0-D5BA-42BA-8AF7-BE711D0F0FE0}" type="pres">
      <dgm:prSet presAssocID="{F645451C-F9DC-4C1E-958E-54FB7856FF35}" presName="acctBkgd" presStyleLbl="alignAcc1" presStyleIdx="4" presStyleCnt="10"/>
      <dgm:spPr/>
    </dgm:pt>
    <dgm:pt modelId="{8ADE8CD9-545E-43AC-93D6-D652A119A2A2}" type="pres">
      <dgm:prSet presAssocID="{F645451C-F9DC-4C1E-958E-54FB7856FF35}" presName="acctTx" presStyleLbl="alignAcc1" presStyleIdx="4" presStyleCnt="10">
        <dgm:presLayoutVars>
          <dgm:bulletEnabled val="1"/>
        </dgm:presLayoutVars>
      </dgm:prSet>
      <dgm:spPr/>
    </dgm:pt>
    <dgm:pt modelId="{DEFE4E25-153F-46EC-9591-F1FC19BFF624}" type="pres">
      <dgm:prSet presAssocID="{F645451C-F9DC-4C1E-958E-54FB7856FF35}" presName="level" presStyleLbl="node1" presStyleIdx="4" presStyleCnt="10">
        <dgm:presLayoutVars>
          <dgm:chMax val="1"/>
          <dgm:bulletEnabled val="1"/>
        </dgm:presLayoutVars>
      </dgm:prSet>
      <dgm:spPr/>
    </dgm:pt>
    <dgm:pt modelId="{E96A2B89-AE1C-455F-811E-31CE3F46B656}" type="pres">
      <dgm:prSet presAssocID="{F645451C-F9DC-4C1E-958E-54FB7856FF3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13F21CB-7A38-4D9E-89FB-3FA1DC0DFCF8}" type="pres">
      <dgm:prSet presAssocID="{AF51B8A0-0BCA-4459-8B43-3ED44AC7E25B}" presName="Name8" presStyleCnt="0"/>
      <dgm:spPr/>
    </dgm:pt>
    <dgm:pt modelId="{C2E257BC-F0FD-498E-ADCD-42945B96913A}" type="pres">
      <dgm:prSet presAssocID="{AF51B8A0-0BCA-4459-8B43-3ED44AC7E25B}" presName="acctBkgd" presStyleLbl="alignAcc1" presStyleIdx="5" presStyleCnt="10"/>
      <dgm:spPr/>
    </dgm:pt>
    <dgm:pt modelId="{AC3B59A4-5C3F-41CC-9561-EF00C1CD3C44}" type="pres">
      <dgm:prSet presAssocID="{AF51B8A0-0BCA-4459-8B43-3ED44AC7E25B}" presName="acctTx" presStyleLbl="alignAcc1" presStyleIdx="5" presStyleCnt="10">
        <dgm:presLayoutVars>
          <dgm:bulletEnabled val="1"/>
        </dgm:presLayoutVars>
      </dgm:prSet>
      <dgm:spPr/>
    </dgm:pt>
    <dgm:pt modelId="{7F96AB36-87F0-43D3-84B1-3E1459B5E11A}" type="pres">
      <dgm:prSet presAssocID="{AF51B8A0-0BCA-4459-8B43-3ED44AC7E25B}" presName="level" presStyleLbl="node1" presStyleIdx="5" presStyleCnt="10">
        <dgm:presLayoutVars>
          <dgm:chMax val="1"/>
          <dgm:bulletEnabled val="1"/>
        </dgm:presLayoutVars>
      </dgm:prSet>
      <dgm:spPr/>
    </dgm:pt>
    <dgm:pt modelId="{028D8759-DD82-46C2-B110-9383CB4FD71B}" type="pres">
      <dgm:prSet presAssocID="{AF51B8A0-0BCA-4459-8B43-3ED44AC7E25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B4EE678-507E-43AC-9C66-2C2F9C6E88E3}" type="pres">
      <dgm:prSet presAssocID="{C9B12276-42E3-4402-AF53-F1BF7836DA49}" presName="Name8" presStyleCnt="0"/>
      <dgm:spPr/>
    </dgm:pt>
    <dgm:pt modelId="{4C6F9D44-3676-43E4-9CB0-C7C43D7E1FC7}" type="pres">
      <dgm:prSet presAssocID="{C9B12276-42E3-4402-AF53-F1BF7836DA49}" presName="acctBkgd" presStyleLbl="alignAcc1" presStyleIdx="6" presStyleCnt="10"/>
      <dgm:spPr/>
    </dgm:pt>
    <dgm:pt modelId="{8A7E79C3-40FE-4067-9EDB-4DB7A5FEB777}" type="pres">
      <dgm:prSet presAssocID="{C9B12276-42E3-4402-AF53-F1BF7836DA49}" presName="acctTx" presStyleLbl="alignAcc1" presStyleIdx="6" presStyleCnt="10">
        <dgm:presLayoutVars>
          <dgm:bulletEnabled val="1"/>
        </dgm:presLayoutVars>
      </dgm:prSet>
      <dgm:spPr/>
    </dgm:pt>
    <dgm:pt modelId="{A6FFA56A-E28C-4267-854F-66B79DA68299}" type="pres">
      <dgm:prSet presAssocID="{C9B12276-42E3-4402-AF53-F1BF7836DA49}" presName="level" presStyleLbl="node1" presStyleIdx="6" presStyleCnt="10">
        <dgm:presLayoutVars>
          <dgm:chMax val="1"/>
          <dgm:bulletEnabled val="1"/>
        </dgm:presLayoutVars>
      </dgm:prSet>
      <dgm:spPr/>
    </dgm:pt>
    <dgm:pt modelId="{B4E61DE1-3E33-4238-A84D-AB46B326C7C0}" type="pres">
      <dgm:prSet presAssocID="{C9B12276-42E3-4402-AF53-F1BF7836DA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A2305E9-0076-4333-A55F-A9BA05A80B6E}" type="pres">
      <dgm:prSet presAssocID="{27A6D55A-F61D-4896-81EA-CB7ACE5F8F10}" presName="Name8" presStyleCnt="0"/>
      <dgm:spPr/>
    </dgm:pt>
    <dgm:pt modelId="{E1B5B74E-D9A0-43F8-ABFE-1BDA62F954FB}" type="pres">
      <dgm:prSet presAssocID="{27A6D55A-F61D-4896-81EA-CB7ACE5F8F10}" presName="acctBkgd" presStyleLbl="alignAcc1" presStyleIdx="7" presStyleCnt="10"/>
      <dgm:spPr/>
    </dgm:pt>
    <dgm:pt modelId="{9D30E61A-6E4B-4B7F-BE13-E571596E5E67}" type="pres">
      <dgm:prSet presAssocID="{27A6D55A-F61D-4896-81EA-CB7ACE5F8F10}" presName="acctTx" presStyleLbl="alignAcc1" presStyleIdx="7" presStyleCnt="10">
        <dgm:presLayoutVars>
          <dgm:bulletEnabled val="1"/>
        </dgm:presLayoutVars>
      </dgm:prSet>
      <dgm:spPr/>
    </dgm:pt>
    <dgm:pt modelId="{48577543-7302-46F5-9327-569C54BB82CD}" type="pres">
      <dgm:prSet presAssocID="{27A6D55A-F61D-4896-81EA-CB7ACE5F8F10}" presName="level" presStyleLbl="node1" presStyleIdx="7" presStyleCnt="10">
        <dgm:presLayoutVars>
          <dgm:chMax val="1"/>
          <dgm:bulletEnabled val="1"/>
        </dgm:presLayoutVars>
      </dgm:prSet>
      <dgm:spPr/>
    </dgm:pt>
    <dgm:pt modelId="{66BB05B2-FC7C-43B0-B3B9-858B30866E51}" type="pres">
      <dgm:prSet presAssocID="{27A6D55A-F61D-4896-81EA-CB7ACE5F8F10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236C398-024A-4FC2-8B3F-FCB5EF8C1396}" type="pres">
      <dgm:prSet presAssocID="{51A28E80-7464-4D3D-8E79-B92B975801BF}" presName="Name8" presStyleCnt="0"/>
      <dgm:spPr/>
    </dgm:pt>
    <dgm:pt modelId="{43D2A99C-A657-4D84-9FF9-69982A601729}" type="pres">
      <dgm:prSet presAssocID="{51A28E80-7464-4D3D-8E79-B92B975801BF}" presName="acctBkgd" presStyleLbl="alignAcc1" presStyleIdx="8" presStyleCnt="10" custLinFactNeighborX="0"/>
      <dgm:spPr/>
    </dgm:pt>
    <dgm:pt modelId="{8461CB3D-276A-4B3C-83B4-16D38A4627E2}" type="pres">
      <dgm:prSet presAssocID="{51A28E80-7464-4D3D-8E79-B92B975801BF}" presName="acctTx" presStyleLbl="alignAcc1" presStyleIdx="8" presStyleCnt="10">
        <dgm:presLayoutVars>
          <dgm:bulletEnabled val="1"/>
        </dgm:presLayoutVars>
      </dgm:prSet>
      <dgm:spPr/>
    </dgm:pt>
    <dgm:pt modelId="{4619466E-3641-493F-AE7C-820081113748}" type="pres">
      <dgm:prSet presAssocID="{51A28E80-7464-4D3D-8E79-B92B975801BF}" presName="level" presStyleLbl="node1" presStyleIdx="8" presStyleCnt="10">
        <dgm:presLayoutVars>
          <dgm:chMax val="1"/>
          <dgm:bulletEnabled val="1"/>
        </dgm:presLayoutVars>
      </dgm:prSet>
      <dgm:spPr/>
    </dgm:pt>
    <dgm:pt modelId="{EB80E8E2-FC34-4AEA-9DF9-BA1AFC0F61C3}" type="pres">
      <dgm:prSet presAssocID="{51A28E80-7464-4D3D-8E79-B92B975801B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78D0021-2484-4FEF-8D9A-40399B81391D}" type="pres">
      <dgm:prSet presAssocID="{A8103D43-17AA-46FB-847D-DE3815C98997}" presName="Name8" presStyleCnt="0"/>
      <dgm:spPr/>
    </dgm:pt>
    <dgm:pt modelId="{E30A52EF-6791-4B09-BA9A-412BD6EC1309}" type="pres">
      <dgm:prSet presAssocID="{A8103D43-17AA-46FB-847D-DE3815C98997}" presName="acctBkgd" presStyleLbl="alignAcc1" presStyleIdx="9" presStyleCnt="10"/>
      <dgm:spPr/>
    </dgm:pt>
    <dgm:pt modelId="{B894E876-2D6D-42BB-B74C-EFF9A67F55D2}" type="pres">
      <dgm:prSet presAssocID="{A8103D43-17AA-46FB-847D-DE3815C98997}" presName="acctTx" presStyleLbl="alignAcc1" presStyleIdx="9" presStyleCnt="10">
        <dgm:presLayoutVars>
          <dgm:bulletEnabled val="1"/>
        </dgm:presLayoutVars>
      </dgm:prSet>
      <dgm:spPr/>
    </dgm:pt>
    <dgm:pt modelId="{F08BCA98-0333-4F28-A57F-BEACC4B8AC3E}" type="pres">
      <dgm:prSet presAssocID="{A8103D43-17AA-46FB-847D-DE3815C98997}" presName="level" presStyleLbl="node1" presStyleIdx="9" presStyleCnt="10">
        <dgm:presLayoutVars>
          <dgm:chMax val="1"/>
          <dgm:bulletEnabled val="1"/>
        </dgm:presLayoutVars>
      </dgm:prSet>
      <dgm:spPr/>
    </dgm:pt>
    <dgm:pt modelId="{26114595-EB67-435B-B41B-A21FFE4FAD8E}" type="pres">
      <dgm:prSet presAssocID="{A8103D43-17AA-46FB-847D-DE3815C9899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3E25D701-FF15-48D4-940B-C8DB997F6F3C}" type="presOf" srcId="{F645451C-F9DC-4C1E-958E-54FB7856FF35}" destId="{DEFE4E25-153F-46EC-9591-F1FC19BFF624}" srcOrd="0" destOrd="0" presId="urn:microsoft.com/office/officeart/2005/8/layout/pyramid1"/>
    <dgm:cxn modelId="{5C461208-F69C-49C7-9241-6800199CB0DF}" srcId="{1386057E-C255-4811-9821-714557592FD9}" destId="{010B320B-F5F0-4F07-8FC7-89B037B8EBA9}" srcOrd="0" destOrd="0" parTransId="{C78E1710-C27F-4FF8-8EC2-1DCCCB47EC82}" sibTransId="{C6F866F8-1936-484B-B620-BAF034018EB4}"/>
    <dgm:cxn modelId="{8DD31912-FC3A-4B17-94AA-951F5E9ADDEB}" type="presOf" srcId="{5B32A422-9A13-4487-AEEB-9F65F95FFA19}" destId="{6D718DF4-B276-4C40-9166-E80B4D3C6069}" srcOrd="0" destOrd="0" presId="urn:microsoft.com/office/officeart/2005/8/layout/pyramid1"/>
    <dgm:cxn modelId="{7844B313-D90D-4A0E-95C2-676A0B241C30}" type="presOf" srcId="{27A6D55A-F61D-4896-81EA-CB7ACE5F8F10}" destId="{66BB05B2-FC7C-43B0-B3B9-858B30866E51}" srcOrd="1" destOrd="0" presId="urn:microsoft.com/office/officeart/2005/8/layout/pyramid1"/>
    <dgm:cxn modelId="{1EF71A17-0800-4385-9CE2-DC3161EB2624}" type="presOf" srcId="{1C1EE8F5-BE20-41FF-BE63-7DD9353C48C5}" destId="{C2E257BC-F0FD-498E-ADCD-42945B96913A}" srcOrd="0" destOrd="0" presId="urn:microsoft.com/office/officeart/2005/8/layout/pyramid1"/>
    <dgm:cxn modelId="{FE8B4D18-215F-4C4D-9D0A-FF274AA28D38}" srcId="{02D0D900-D332-483A-885F-87F693E032C0}" destId="{F645451C-F9DC-4C1E-958E-54FB7856FF35}" srcOrd="4" destOrd="0" parTransId="{3206758D-FBE2-4DD6-8B8C-1386B85CFA81}" sibTransId="{924BE584-7907-4C84-BD73-8AF1D1E6E130}"/>
    <dgm:cxn modelId="{F5F04719-DD40-41EC-8880-72173543D494}" srcId="{02D0D900-D332-483A-885F-87F693E032C0}" destId="{51A28E80-7464-4D3D-8E79-B92B975801BF}" srcOrd="8" destOrd="0" parTransId="{F661E67E-C135-4865-A315-A241B92E2B17}" sibTransId="{347DEEA2-5E33-46FF-8860-818306ED636C}"/>
    <dgm:cxn modelId="{ADB01B1D-FB64-4F11-AED6-E741572AB712}" type="presOf" srcId="{C422DDEA-18CA-4C13-855D-D7B103784A30}" destId="{C62ACC1C-9D25-45AE-8ACF-1FE3E9064AA4}" srcOrd="0" destOrd="0" presId="urn:microsoft.com/office/officeart/2005/8/layout/pyramid1"/>
    <dgm:cxn modelId="{517E1C1E-9401-4209-959D-8CF0E80A423B}" type="presOf" srcId="{20A5BBCA-9467-4ADA-A675-CBE0A8084971}" destId="{E30A52EF-6791-4B09-BA9A-412BD6EC1309}" srcOrd="0" destOrd="0" presId="urn:microsoft.com/office/officeart/2005/8/layout/pyramid1"/>
    <dgm:cxn modelId="{DBA7C821-9804-4E4E-8AA2-ACF59F8FE5C5}" srcId="{02D0D900-D332-483A-885F-87F693E032C0}" destId="{AF51B8A0-0BCA-4459-8B43-3ED44AC7E25B}" srcOrd="5" destOrd="0" parTransId="{F13CAFC2-20A2-42CA-9335-BE5468FFA039}" sibTransId="{A77859FE-BF25-4EA8-994D-E474DDA3B8D0}"/>
    <dgm:cxn modelId="{4899D621-41D9-4F42-9FD0-7C2CBA9180C7}" srcId="{6E1BB33B-42D2-458E-AB52-7F2BB92506A6}" destId="{5B32A422-9A13-4487-AEEB-9F65F95FFA19}" srcOrd="0" destOrd="0" parTransId="{1027712E-A235-4C39-B10D-5F59ECDC98DA}" sibTransId="{CBCFFE46-183A-449C-86F4-93F9D36F2215}"/>
    <dgm:cxn modelId="{2BD31122-B3EB-4E33-B8BD-28072289C4C8}" srcId="{02D0D900-D332-483A-885F-87F693E032C0}" destId="{2CEE66DF-22B4-436B-8D20-F246876DF8DA}" srcOrd="1" destOrd="0" parTransId="{518625A4-6E35-4AC7-99FC-0A741182C056}" sibTransId="{5266C921-1EC4-4F46-9E1C-C7055C99C09A}"/>
    <dgm:cxn modelId="{BBB0DD22-0D9C-4F2B-9E55-3D60EA9043A5}" type="presOf" srcId="{010B320B-F5F0-4F07-8FC7-89B037B8EBA9}" destId="{97203AE5-1FAF-4536-A215-0422457FFB58}" srcOrd="1" destOrd="0" presId="urn:microsoft.com/office/officeart/2005/8/layout/pyramid1"/>
    <dgm:cxn modelId="{6455CD26-44B1-4529-B70F-B0207A4ACAEA}" srcId="{02D0D900-D332-483A-885F-87F693E032C0}" destId="{6E1BB33B-42D2-458E-AB52-7F2BB92506A6}" srcOrd="0" destOrd="0" parTransId="{8DAA5D47-9018-436F-9FE5-9A77E1332326}" sibTransId="{B5BE3799-0064-4D8F-9E8D-686A44121F07}"/>
    <dgm:cxn modelId="{3D37D828-2306-40A7-8CE8-EDAB38A98D8D}" type="presOf" srcId="{27A6D55A-F61D-4896-81EA-CB7ACE5F8F10}" destId="{48577543-7302-46F5-9327-569C54BB82CD}" srcOrd="0" destOrd="0" presId="urn:microsoft.com/office/officeart/2005/8/layout/pyramid1"/>
    <dgm:cxn modelId="{A7081629-F5E5-4E5B-B7D4-3CA385C8F2F5}" type="presOf" srcId="{4071EF42-5EB1-4919-91FE-87CEEB4918AF}" destId="{1F49C9E5-3F7E-47F0-881C-429048400AAA}" srcOrd="1" destOrd="0" presId="urn:microsoft.com/office/officeart/2005/8/layout/pyramid1"/>
    <dgm:cxn modelId="{AA842F2A-E493-4A92-BB75-522DB6F4DF63}" type="presOf" srcId="{AF51B8A0-0BCA-4459-8B43-3ED44AC7E25B}" destId="{7F96AB36-87F0-43D3-84B1-3E1459B5E11A}" srcOrd="0" destOrd="0" presId="urn:microsoft.com/office/officeart/2005/8/layout/pyramid1"/>
    <dgm:cxn modelId="{4F36E22B-B772-46BD-A972-B3832CFF067C}" type="presOf" srcId="{C883DE3B-7539-4B00-B854-D62F9C29E104}" destId="{6D718DF4-B276-4C40-9166-E80B4D3C6069}" srcOrd="0" destOrd="1" presId="urn:microsoft.com/office/officeart/2005/8/layout/pyramid1"/>
    <dgm:cxn modelId="{B5656931-7FA6-463F-9670-A1515E079AB3}" srcId="{02D0D900-D332-483A-885F-87F693E032C0}" destId="{A8103D43-17AA-46FB-847D-DE3815C98997}" srcOrd="9" destOrd="0" parTransId="{F219AB7C-DA00-4FFD-B892-3A58CA9CB14A}" sibTransId="{C50BEC9A-E84E-49FC-88D8-A77FF9F37788}"/>
    <dgm:cxn modelId="{2B8CC639-FBC3-480B-88AD-D840774A18FB}" srcId="{02D0D900-D332-483A-885F-87F693E032C0}" destId="{C9B12276-42E3-4402-AF53-F1BF7836DA49}" srcOrd="6" destOrd="0" parTransId="{3A0591F6-657A-4087-93E6-77D8430BFF0E}" sibTransId="{6CBEE2FA-862E-472F-A6FB-BA752133852D}"/>
    <dgm:cxn modelId="{63033342-1533-4608-A644-1E670BEE862E}" type="presOf" srcId="{5ED6F6E9-46E4-4F3E-B344-4184EA571722}" destId="{04B5D6D0-D5BA-42BA-8AF7-BE711D0F0FE0}" srcOrd="0" destOrd="0" presId="urn:microsoft.com/office/officeart/2005/8/layout/pyramid1"/>
    <dgm:cxn modelId="{535F8663-BEF8-4900-B0BB-14E0C00C953C}" srcId="{27A6D55A-F61D-4896-81EA-CB7ACE5F8F10}" destId="{8D065752-6801-472F-8CF2-ADC32B50BEC8}" srcOrd="0" destOrd="0" parTransId="{330F7006-9B7A-45C6-9150-1A55BBDAD368}" sibTransId="{02D5406A-3803-47F9-9E8C-02E6B7C263BE}"/>
    <dgm:cxn modelId="{92E4D564-F6DD-46CD-8529-E25EC21C7314}" srcId="{6E1BB33B-42D2-458E-AB52-7F2BB92506A6}" destId="{C883DE3B-7539-4B00-B854-D62F9C29E104}" srcOrd="1" destOrd="0" parTransId="{A9F4D9F5-8ADB-4ABE-8324-95DC43C728D4}" sibTransId="{66AA8393-D1A9-4C9A-8B08-2155AF7F6A5D}"/>
    <dgm:cxn modelId="{474A8047-A923-4DA5-84F4-9C252F32DF4A}" type="presOf" srcId="{A8103D43-17AA-46FB-847D-DE3815C98997}" destId="{26114595-EB67-435B-B41B-A21FFE4FAD8E}" srcOrd="1" destOrd="0" presId="urn:microsoft.com/office/officeart/2005/8/layout/pyramid1"/>
    <dgm:cxn modelId="{6ECE3868-903F-427D-9DBA-D11CE15F49BF}" type="presOf" srcId="{2CEE66DF-22B4-436B-8D20-F246876DF8DA}" destId="{78E54806-4437-47D2-93A5-684C2E102E0A}" srcOrd="0" destOrd="0" presId="urn:microsoft.com/office/officeart/2005/8/layout/pyramid1"/>
    <dgm:cxn modelId="{AB23266B-CCB6-4AA9-B9FF-3AA41045DA72}" type="presOf" srcId="{2CEE66DF-22B4-436B-8D20-F246876DF8DA}" destId="{E413DACB-72E7-4361-BB53-7F74B7D26924}" srcOrd="1" destOrd="0" presId="urn:microsoft.com/office/officeart/2005/8/layout/pyramid1"/>
    <dgm:cxn modelId="{2C40674B-0FBB-459B-819C-2F664A586818}" type="presOf" srcId="{4071EF42-5EB1-4919-91FE-87CEEB4918AF}" destId="{9632D7CA-58BF-4F59-88C0-598A0F60C352}" srcOrd="0" destOrd="0" presId="urn:microsoft.com/office/officeart/2005/8/layout/pyramid1"/>
    <dgm:cxn modelId="{8E6D034D-FFC6-4BD1-8721-F125F5F7D021}" type="presOf" srcId="{010B320B-F5F0-4F07-8FC7-89B037B8EBA9}" destId="{CD4D9A9D-EECE-4679-9EF7-EC9447449D6F}" srcOrd="0" destOrd="0" presId="urn:microsoft.com/office/officeart/2005/8/layout/pyramid1"/>
    <dgm:cxn modelId="{AD1B346E-CAED-4BAE-95CD-13F48601F963}" type="presOf" srcId="{8D065752-6801-472F-8CF2-ADC32B50BEC8}" destId="{E1B5B74E-D9A0-43F8-ABFE-1BDA62F954FB}" srcOrd="0" destOrd="0" presId="urn:microsoft.com/office/officeart/2005/8/layout/pyramid1"/>
    <dgm:cxn modelId="{73129D70-7F86-4A4F-8174-FC06DB24741C}" type="presOf" srcId="{5ED6F6E9-46E4-4F3E-B344-4184EA571722}" destId="{8ADE8CD9-545E-43AC-93D6-D652A119A2A2}" srcOrd="1" destOrd="0" presId="urn:microsoft.com/office/officeart/2005/8/layout/pyramid1"/>
    <dgm:cxn modelId="{846F5C74-23B0-478F-A1F6-6D67D63C013E}" type="presOf" srcId="{20A5BBCA-9467-4ADA-A675-CBE0A8084971}" destId="{B894E876-2D6D-42BB-B74C-EFF9A67F55D2}" srcOrd="1" destOrd="0" presId="urn:microsoft.com/office/officeart/2005/8/layout/pyramid1"/>
    <dgm:cxn modelId="{B8667955-6E21-45CC-BB4F-1C8B9EF0E91D}" type="presOf" srcId="{32F107CD-4C74-4E8E-B952-868758148A63}" destId="{8A7E79C3-40FE-4067-9EDB-4DB7A5FEB777}" srcOrd="1" destOrd="0" presId="urn:microsoft.com/office/officeart/2005/8/layout/pyramid1"/>
    <dgm:cxn modelId="{85EE2576-D9A8-4C20-8F13-D51877FC7C26}" srcId="{A8103D43-17AA-46FB-847D-DE3815C98997}" destId="{20A5BBCA-9467-4ADA-A675-CBE0A8084971}" srcOrd="0" destOrd="0" parTransId="{D90B7652-6E35-4F5A-8DAA-78571E35FE1A}" sibTransId="{D88412F3-837F-4D5C-A67A-B06B1E4034D7}"/>
    <dgm:cxn modelId="{E3F19D77-CF32-4289-8160-898DFAF453B8}" srcId="{2CEE66DF-22B4-436B-8D20-F246876DF8DA}" destId="{92C73A72-597B-4A80-9677-F17634F2F899}" srcOrd="0" destOrd="0" parTransId="{4333E849-B740-4BBE-AB9D-0DAC7531CFA6}" sibTransId="{CB601C29-CEAA-4DFE-99DF-B6A90CF6B220}"/>
    <dgm:cxn modelId="{2D742A59-BDC6-440C-88F8-889725AE0B6B}" srcId="{51A28E80-7464-4D3D-8E79-B92B975801BF}" destId="{652E0A7F-1978-4D40-B534-E7B01D0DAE52}" srcOrd="0" destOrd="0" parTransId="{BF83D0E3-21AC-4C79-8AB7-568FAC307D45}" sibTransId="{7D1AF6EB-DB7E-43A1-A5A9-B033490D13BE}"/>
    <dgm:cxn modelId="{E8B7B259-609E-40CA-BF1E-7FED62E29032}" type="presOf" srcId="{1C1EE8F5-BE20-41FF-BE63-7DD9353C48C5}" destId="{AC3B59A4-5C3F-41CC-9561-EF00C1CD3C44}" srcOrd="1" destOrd="0" presId="urn:microsoft.com/office/officeart/2005/8/layout/pyramid1"/>
    <dgm:cxn modelId="{0F0A737B-441F-4B70-8DFB-4DC8F1970490}" type="presOf" srcId="{02D0D900-D332-483A-885F-87F693E032C0}" destId="{470632A8-923E-46FF-ACBA-62836F974AD9}" srcOrd="0" destOrd="0" presId="urn:microsoft.com/office/officeart/2005/8/layout/pyramid1"/>
    <dgm:cxn modelId="{D70E947F-D863-4CFD-AB6B-F4F70CCACD71}" type="presOf" srcId="{652E0A7F-1978-4D40-B534-E7B01D0DAE52}" destId="{43D2A99C-A657-4D84-9FF9-69982A601729}" srcOrd="0" destOrd="0" presId="urn:microsoft.com/office/officeart/2005/8/layout/pyramid1"/>
    <dgm:cxn modelId="{BBE76682-67C5-4A38-B8D2-0FD0064DF73A}" type="presOf" srcId="{C9B12276-42E3-4402-AF53-F1BF7836DA49}" destId="{B4E61DE1-3E33-4238-A84D-AB46B326C7C0}" srcOrd="1" destOrd="0" presId="urn:microsoft.com/office/officeart/2005/8/layout/pyramid1"/>
    <dgm:cxn modelId="{D9B50D85-75E8-464E-9707-5349B764B43A}" type="presOf" srcId="{1386057E-C255-4811-9821-714557592FD9}" destId="{DF5D8F7A-36E9-4AF7-988F-459DB3E2D487}" srcOrd="0" destOrd="0" presId="urn:microsoft.com/office/officeart/2005/8/layout/pyramid1"/>
    <dgm:cxn modelId="{264C9A8D-FCC5-4F6D-A8B7-B66067A53B67}" type="presOf" srcId="{C422DDEA-18CA-4C13-855D-D7B103784A30}" destId="{B4ED33BA-7F7D-4746-BA5F-11EE5D8ABD4A}" srcOrd="1" destOrd="0" presId="urn:microsoft.com/office/officeart/2005/8/layout/pyramid1"/>
    <dgm:cxn modelId="{EF114195-685C-4F1E-9CE5-8FA150594526}" srcId="{F645451C-F9DC-4C1E-958E-54FB7856FF35}" destId="{5ED6F6E9-46E4-4F3E-B344-4184EA571722}" srcOrd="0" destOrd="0" parTransId="{6EF4D740-6BD0-4010-BE78-4E4F2B1AECA1}" sibTransId="{87D3225F-E77F-42F7-A051-B04CC340C452}"/>
    <dgm:cxn modelId="{E7C1FB96-2E39-48B0-ABB2-EF644D56E9B6}" type="presOf" srcId="{51A28E80-7464-4D3D-8E79-B92B975801BF}" destId="{4619466E-3641-493F-AE7C-820081113748}" srcOrd="0" destOrd="0" presId="urn:microsoft.com/office/officeart/2005/8/layout/pyramid1"/>
    <dgm:cxn modelId="{36CA5299-F913-4988-B733-DAE10A549395}" type="presOf" srcId="{51A28E80-7464-4D3D-8E79-B92B975801BF}" destId="{EB80E8E2-FC34-4AEA-9DF9-BA1AFC0F61C3}" srcOrd="1" destOrd="0" presId="urn:microsoft.com/office/officeart/2005/8/layout/pyramid1"/>
    <dgm:cxn modelId="{E6A9C39E-E77A-4084-9DDC-E371621593AB}" srcId="{02D0D900-D332-483A-885F-87F693E032C0}" destId="{4071EF42-5EB1-4919-91FE-87CEEB4918AF}" srcOrd="2" destOrd="0" parTransId="{E0EE08A3-8620-419D-9438-3C107EBBE3F0}" sibTransId="{15A7E8D0-189D-47A4-830D-1D7EC59B18D7}"/>
    <dgm:cxn modelId="{BC9C859F-50C6-4BAA-ABD2-4FC464E7BB5C}" type="presOf" srcId="{5B32A422-9A13-4487-AEEB-9F65F95FFA19}" destId="{7A52F5D3-E40E-4923-9F4E-054435E3BBD4}" srcOrd="1" destOrd="0" presId="urn:microsoft.com/office/officeart/2005/8/layout/pyramid1"/>
    <dgm:cxn modelId="{A85FE8A0-BB11-4BF0-A526-1250B07071CE}" srcId="{02D0D900-D332-483A-885F-87F693E032C0}" destId="{27A6D55A-F61D-4896-81EA-CB7ACE5F8F10}" srcOrd="7" destOrd="0" parTransId="{39F2A098-2ECC-4323-8998-740288093DDE}" sibTransId="{DC19D446-7A5D-4F2D-BDE2-748F2C728088}"/>
    <dgm:cxn modelId="{FCB8C9AA-5389-4306-AC2D-D0C610C36CA4}" type="presOf" srcId="{C883DE3B-7539-4B00-B854-D62F9C29E104}" destId="{7A52F5D3-E40E-4923-9F4E-054435E3BBD4}" srcOrd="1" destOrd="1" presId="urn:microsoft.com/office/officeart/2005/8/layout/pyramid1"/>
    <dgm:cxn modelId="{774E90AC-2497-43CA-8D83-93BC2591FD5E}" type="presOf" srcId="{F645451C-F9DC-4C1E-958E-54FB7856FF35}" destId="{E96A2B89-AE1C-455F-811E-31CE3F46B656}" srcOrd="1" destOrd="0" presId="urn:microsoft.com/office/officeart/2005/8/layout/pyramid1"/>
    <dgm:cxn modelId="{987F1BB3-CE75-49A3-8BD3-7D2470B2AE96}" type="presOf" srcId="{32F107CD-4C74-4E8E-B952-868758148A63}" destId="{4C6F9D44-3676-43E4-9CB0-C7C43D7E1FC7}" srcOrd="0" destOrd="0" presId="urn:microsoft.com/office/officeart/2005/8/layout/pyramid1"/>
    <dgm:cxn modelId="{E6FC6CB7-135C-4329-9AC4-07E019D5F467}" srcId="{C9B12276-42E3-4402-AF53-F1BF7836DA49}" destId="{32F107CD-4C74-4E8E-B952-868758148A63}" srcOrd="0" destOrd="0" parTransId="{4E19E2CB-5027-4528-87CE-4B0409FAB692}" sibTransId="{46C39325-908F-40D9-A882-57C64E6D3E5A}"/>
    <dgm:cxn modelId="{7843FBB7-C772-43DD-9FD7-F9BA26F3A295}" type="presOf" srcId="{92C73A72-597B-4A80-9677-F17634F2F899}" destId="{FF0362C7-9D11-4385-9D5B-D1F728D8AB6C}" srcOrd="1" destOrd="0" presId="urn:microsoft.com/office/officeart/2005/8/layout/pyramid1"/>
    <dgm:cxn modelId="{70E584B8-76A0-4390-BD3B-7B7028A98D6E}" type="presOf" srcId="{AF51B8A0-0BCA-4459-8B43-3ED44AC7E25B}" destId="{028D8759-DD82-46C2-B110-9383CB4FD71B}" srcOrd="1" destOrd="0" presId="urn:microsoft.com/office/officeart/2005/8/layout/pyramid1"/>
    <dgm:cxn modelId="{DE658CBE-D625-421C-A553-94905E99BD10}" type="presOf" srcId="{6E1BB33B-42D2-458E-AB52-7F2BB92506A6}" destId="{5299F04D-6E65-420B-86C2-74B3245C23FB}" srcOrd="1" destOrd="0" presId="urn:microsoft.com/office/officeart/2005/8/layout/pyramid1"/>
    <dgm:cxn modelId="{C94703CC-6520-4529-8FA0-2FABE4270FC4}" type="presOf" srcId="{652E0A7F-1978-4D40-B534-E7B01D0DAE52}" destId="{8461CB3D-276A-4B3C-83B4-16D38A4627E2}" srcOrd="1" destOrd="0" presId="urn:microsoft.com/office/officeart/2005/8/layout/pyramid1"/>
    <dgm:cxn modelId="{6A4775D2-C576-413A-BFD4-3D04EB4CE7DE}" type="presOf" srcId="{8D065752-6801-472F-8CF2-ADC32B50BEC8}" destId="{9D30E61A-6E4B-4B7F-BE13-E571596E5E67}" srcOrd="1" destOrd="0" presId="urn:microsoft.com/office/officeart/2005/8/layout/pyramid1"/>
    <dgm:cxn modelId="{DF6D30D3-3C41-4611-B315-69D8319E53CA}" type="presOf" srcId="{1386057E-C255-4811-9821-714557592FD9}" destId="{65F571B5-7A7A-47D8-9603-D275033F06B4}" srcOrd="1" destOrd="0" presId="urn:microsoft.com/office/officeart/2005/8/layout/pyramid1"/>
    <dgm:cxn modelId="{94D2EFD7-1D0B-4FEE-816C-E41D24FC6370}" type="presOf" srcId="{6E1BB33B-42D2-458E-AB52-7F2BB92506A6}" destId="{B2152AE9-0FAE-436A-83BC-812F56B2E117}" srcOrd="0" destOrd="0" presId="urn:microsoft.com/office/officeart/2005/8/layout/pyramid1"/>
    <dgm:cxn modelId="{EAA676DB-8BFC-48CE-9AC6-E2F9ADF1A7E9}" type="presOf" srcId="{A8103D43-17AA-46FB-847D-DE3815C98997}" destId="{F08BCA98-0333-4F28-A57F-BEACC4B8AC3E}" srcOrd="0" destOrd="0" presId="urn:microsoft.com/office/officeart/2005/8/layout/pyramid1"/>
    <dgm:cxn modelId="{1F2116E7-0773-4E5D-8BA5-9C62AEDAF61C}" srcId="{AF51B8A0-0BCA-4459-8B43-3ED44AC7E25B}" destId="{1C1EE8F5-BE20-41FF-BE63-7DD9353C48C5}" srcOrd="0" destOrd="0" parTransId="{A1F02A38-99F3-4DAE-99AC-F8C891A7836C}" sibTransId="{FD352086-5E2C-4644-BDA2-0A45DDF27417}"/>
    <dgm:cxn modelId="{85B18FEA-FF09-4E6C-A5AD-8A636B294AE8}" type="presOf" srcId="{C9B12276-42E3-4402-AF53-F1BF7836DA49}" destId="{A6FFA56A-E28C-4267-854F-66B79DA68299}" srcOrd="0" destOrd="0" presId="urn:microsoft.com/office/officeart/2005/8/layout/pyramid1"/>
    <dgm:cxn modelId="{D4085CED-5ABB-4F5F-84B9-528053DDE47C}" type="presOf" srcId="{92C73A72-597B-4A80-9677-F17634F2F899}" destId="{37271DBF-6632-493F-9529-CACBD0FA6D83}" srcOrd="0" destOrd="0" presId="urn:microsoft.com/office/officeart/2005/8/layout/pyramid1"/>
    <dgm:cxn modelId="{920E16FC-EEBC-4902-B948-5CC6E1DE7957}" srcId="{4071EF42-5EB1-4919-91FE-87CEEB4918AF}" destId="{C422DDEA-18CA-4C13-855D-D7B103784A30}" srcOrd="0" destOrd="0" parTransId="{12B87167-7B63-43DE-AD72-D7082561F9CA}" sibTransId="{2FF7A265-8922-4B63-94D7-781FF7D74E8B}"/>
    <dgm:cxn modelId="{8BC191FC-4846-4926-8096-1DCB995DF7E9}" srcId="{02D0D900-D332-483A-885F-87F693E032C0}" destId="{1386057E-C255-4811-9821-714557592FD9}" srcOrd="3" destOrd="0" parTransId="{03B362BE-5BC7-4706-A313-AEC74ED02499}" sibTransId="{D85D4287-8F67-4F1F-974A-50A1A2C9DA18}"/>
    <dgm:cxn modelId="{9A4C018D-38F8-4488-B072-33D1D46E132A}" type="presParOf" srcId="{470632A8-923E-46FF-ACBA-62836F974AD9}" destId="{A8DFD99B-28B7-4E5C-B239-5BA68837CE8E}" srcOrd="0" destOrd="0" presId="urn:microsoft.com/office/officeart/2005/8/layout/pyramid1"/>
    <dgm:cxn modelId="{AFBC4FA2-61D5-4570-9B7C-FB3D42A72D60}" type="presParOf" srcId="{A8DFD99B-28B7-4E5C-B239-5BA68837CE8E}" destId="{6D718DF4-B276-4C40-9166-E80B4D3C6069}" srcOrd="0" destOrd="0" presId="urn:microsoft.com/office/officeart/2005/8/layout/pyramid1"/>
    <dgm:cxn modelId="{ADC6A128-F2A3-4AE9-8FBC-1675C4F9627A}" type="presParOf" srcId="{A8DFD99B-28B7-4E5C-B239-5BA68837CE8E}" destId="{7A52F5D3-E40E-4923-9F4E-054435E3BBD4}" srcOrd="1" destOrd="0" presId="urn:microsoft.com/office/officeart/2005/8/layout/pyramid1"/>
    <dgm:cxn modelId="{291F079C-E840-43A8-A6C8-A6BEB5A06E22}" type="presParOf" srcId="{A8DFD99B-28B7-4E5C-B239-5BA68837CE8E}" destId="{B2152AE9-0FAE-436A-83BC-812F56B2E117}" srcOrd="2" destOrd="0" presId="urn:microsoft.com/office/officeart/2005/8/layout/pyramid1"/>
    <dgm:cxn modelId="{054C3F5A-45A0-4EFB-97A8-A725A6054238}" type="presParOf" srcId="{A8DFD99B-28B7-4E5C-B239-5BA68837CE8E}" destId="{5299F04D-6E65-420B-86C2-74B3245C23FB}" srcOrd="3" destOrd="0" presId="urn:microsoft.com/office/officeart/2005/8/layout/pyramid1"/>
    <dgm:cxn modelId="{0C9247DF-5B5E-4E89-B839-F1EB917B3CED}" type="presParOf" srcId="{470632A8-923E-46FF-ACBA-62836F974AD9}" destId="{2CD2E6D0-0846-457C-AC8F-B7E186F6EF6D}" srcOrd="1" destOrd="0" presId="urn:microsoft.com/office/officeart/2005/8/layout/pyramid1"/>
    <dgm:cxn modelId="{BE1D50ED-21A8-4FBE-A668-69CB89A7BEBE}" type="presParOf" srcId="{2CD2E6D0-0846-457C-AC8F-B7E186F6EF6D}" destId="{37271DBF-6632-493F-9529-CACBD0FA6D83}" srcOrd="0" destOrd="0" presId="urn:microsoft.com/office/officeart/2005/8/layout/pyramid1"/>
    <dgm:cxn modelId="{7C7414C0-1B1C-4633-A555-158B4D84BDD4}" type="presParOf" srcId="{2CD2E6D0-0846-457C-AC8F-B7E186F6EF6D}" destId="{FF0362C7-9D11-4385-9D5B-D1F728D8AB6C}" srcOrd="1" destOrd="0" presId="urn:microsoft.com/office/officeart/2005/8/layout/pyramid1"/>
    <dgm:cxn modelId="{308C3ECB-B53B-4610-9D44-7C492DBC5ADF}" type="presParOf" srcId="{2CD2E6D0-0846-457C-AC8F-B7E186F6EF6D}" destId="{78E54806-4437-47D2-93A5-684C2E102E0A}" srcOrd="2" destOrd="0" presId="urn:microsoft.com/office/officeart/2005/8/layout/pyramid1"/>
    <dgm:cxn modelId="{1A3FAB71-032C-4E7A-A0A4-8CCC204187F4}" type="presParOf" srcId="{2CD2E6D0-0846-457C-AC8F-B7E186F6EF6D}" destId="{E413DACB-72E7-4361-BB53-7F74B7D26924}" srcOrd="3" destOrd="0" presId="urn:microsoft.com/office/officeart/2005/8/layout/pyramid1"/>
    <dgm:cxn modelId="{3011F6DF-F333-4204-939F-69F172693E04}" type="presParOf" srcId="{470632A8-923E-46FF-ACBA-62836F974AD9}" destId="{4AFA0F03-454F-4345-8D3F-46F84D858958}" srcOrd="2" destOrd="0" presId="urn:microsoft.com/office/officeart/2005/8/layout/pyramid1"/>
    <dgm:cxn modelId="{905557E9-F5A2-4087-9ABA-6FF04D86AA07}" type="presParOf" srcId="{4AFA0F03-454F-4345-8D3F-46F84D858958}" destId="{C62ACC1C-9D25-45AE-8ACF-1FE3E9064AA4}" srcOrd="0" destOrd="0" presId="urn:microsoft.com/office/officeart/2005/8/layout/pyramid1"/>
    <dgm:cxn modelId="{DB0D77D2-CC24-4288-BC7F-4E26F857BEE0}" type="presParOf" srcId="{4AFA0F03-454F-4345-8D3F-46F84D858958}" destId="{B4ED33BA-7F7D-4746-BA5F-11EE5D8ABD4A}" srcOrd="1" destOrd="0" presId="urn:microsoft.com/office/officeart/2005/8/layout/pyramid1"/>
    <dgm:cxn modelId="{F739DBA3-C4A1-479A-A170-1CE1AD782294}" type="presParOf" srcId="{4AFA0F03-454F-4345-8D3F-46F84D858958}" destId="{9632D7CA-58BF-4F59-88C0-598A0F60C352}" srcOrd="2" destOrd="0" presId="urn:microsoft.com/office/officeart/2005/8/layout/pyramid1"/>
    <dgm:cxn modelId="{FAFBFC0A-924E-4FAE-8153-A5A3BC01EB0A}" type="presParOf" srcId="{4AFA0F03-454F-4345-8D3F-46F84D858958}" destId="{1F49C9E5-3F7E-47F0-881C-429048400AAA}" srcOrd="3" destOrd="0" presId="urn:microsoft.com/office/officeart/2005/8/layout/pyramid1"/>
    <dgm:cxn modelId="{20469982-3CC6-4F73-ADC3-5935D67F1265}" type="presParOf" srcId="{470632A8-923E-46FF-ACBA-62836F974AD9}" destId="{ECB8561B-C112-41DA-A69A-D747FD7873C0}" srcOrd="3" destOrd="0" presId="urn:microsoft.com/office/officeart/2005/8/layout/pyramid1"/>
    <dgm:cxn modelId="{B1EA9ABA-95C3-43ED-ADD5-700903CFDF34}" type="presParOf" srcId="{ECB8561B-C112-41DA-A69A-D747FD7873C0}" destId="{CD4D9A9D-EECE-4679-9EF7-EC9447449D6F}" srcOrd="0" destOrd="0" presId="urn:microsoft.com/office/officeart/2005/8/layout/pyramid1"/>
    <dgm:cxn modelId="{4E2CD809-8B94-4FBC-B590-5F7188000A2C}" type="presParOf" srcId="{ECB8561B-C112-41DA-A69A-D747FD7873C0}" destId="{97203AE5-1FAF-4536-A215-0422457FFB58}" srcOrd="1" destOrd="0" presId="urn:microsoft.com/office/officeart/2005/8/layout/pyramid1"/>
    <dgm:cxn modelId="{FACDBE48-ECA7-4D7A-B4F2-38E151508BEE}" type="presParOf" srcId="{ECB8561B-C112-41DA-A69A-D747FD7873C0}" destId="{DF5D8F7A-36E9-4AF7-988F-459DB3E2D487}" srcOrd="2" destOrd="0" presId="urn:microsoft.com/office/officeart/2005/8/layout/pyramid1"/>
    <dgm:cxn modelId="{8BAD6900-925D-4816-BEF0-A1B054458CB8}" type="presParOf" srcId="{ECB8561B-C112-41DA-A69A-D747FD7873C0}" destId="{65F571B5-7A7A-47D8-9603-D275033F06B4}" srcOrd="3" destOrd="0" presId="urn:microsoft.com/office/officeart/2005/8/layout/pyramid1"/>
    <dgm:cxn modelId="{0BBB6EC9-6EF8-4D9E-B7EC-188C15732456}" type="presParOf" srcId="{470632A8-923E-46FF-ACBA-62836F974AD9}" destId="{0BA6764D-97DE-40E6-A16F-5FA1A0485F8E}" srcOrd="4" destOrd="0" presId="urn:microsoft.com/office/officeart/2005/8/layout/pyramid1"/>
    <dgm:cxn modelId="{68E95EA4-0AC8-43AE-8237-7B8EF1B91456}" type="presParOf" srcId="{0BA6764D-97DE-40E6-A16F-5FA1A0485F8E}" destId="{04B5D6D0-D5BA-42BA-8AF7-BE711D0F0FE0}" srcOrd="0" destOrd="0" presId="urn:microsoft.com/office/officeart/2005/8/layout/pyramid1"/>
    <dgm:cxn modelId="{683CD207-0094-4ABD-B8AA-CE3C440407EC}" type="presParOf" srcId="{0BA6764D-97DE-40E6-A16F-5FA1A0485F8E}" destId="{8ADE8CD9-545E-43AC-93D6-D652A119A2A2}" srcOrd="1" destOrd="0" presId="urn:microsoft.com/office/officeart/2005/8/layout/pyramid1"/>
    <dgm:cxn modelId="{A0A35E57-3728-4483-B545-B18212B0C0A8}" type="presParOf" srcId="{0BA6764D-97DE-40E6-A16F-5FA1A0485F8E}" destId="{DEFE4E25-153F-46EC-9591-F1FC19BFF624}" srcOrd="2" destOrd="0" presId="urn:microsoft.com/office/officeart/2005/8/layout/pyramid1"/>
    <dgm:cxn modelId="{2CA680F6-C13B-4514-B1EC-EFF52E42371D}" type="presParOf" srcId="{0BA6764D-97DE-40E6-A16F-5FA1A0485F8E}" destId="{E96A2B89-AE1C-455F-811E-31CE3F46B656}" srcOrd="3" destOrd="0" presId="urn:microsoft.com/office/officeart/2005/8/layout/pyramid1"/>
    <dgm:cxn modelId="{5E14F78D-24B1-4461-8B63-0106AE340D9D}" type="presParOf" srcId="{470632A8-923E-46FF-ACBA-62836F974AD9}" destId="{C13F21CB-7A38-4D9E-89FB-3FA1DC0DFCF8}" srcOrd="5" destOrd="0" presId="urn:microsoft.com/office/officeart/2005/8/layout/pyramid1"/>
    <dgm:cxn modelId="{6DB3E458-63FA-4BBF-9DC1-59C6948A6F67}" type="presParOf" srcId="{C13F21CB-7A38-4D9E-89FB-3FA1DC0DFCF8}" destId="{C2E257BC-F0FD-498E-ADCD-42945B96913A}" srcOrd="0" destOrd="0" presId="urn:microsoft.com/office/officeart/2005/8/layout/pyramid1"/>
    <dgm:cxn modelId="{EE4D368B-F06D-4955-B74B-CB53519DEB72}" type="presParOf" srcId="{C13F21CB-7A38-4D9E-89FB-3FA1DC0DFCF8}" destId="{AC3B59A4-5C3F-41CC-9561-EF00C1CD3C44}" srcOrd="1" destOrd="0" presId="urn:microsoft.com/office/officeart/2005/8/layout/pyramid1"/>
    <dgm:cxn modelId="{F9EA7666-4FBC-41C9-8562-F3B6696FD967}" type="presParOf" srcId="{C13F21CB-7A38-4D9E-89FB-3FA1DC0DFCF8}" destId="{7F96AB36-87F0-43D3-84B1-3E1459B5E11A}" srcOrd="2" destOrd="0" presId="urn:microsoft.com/office/officeart/2005/8/layout/pyramid1"/>
    <dgm:cxn modelId="{896C1EEE-0535-4EC8-A0DC-04B10FEBFDF4}" type="presParOf" srcId="{C13F21CB-7A38-4D9E-89FB-3FA1DC0DFCF8}" destId="{028D8759-DD82-46C2-B110-9383CB4FD71B}" srcOrd="3" destOrd="0" presId="urn:microsoft.com/office/officeart/2005/8/layout/pyramid1"/>
    <dgm:cxn modelId="{D63AA78C-3623-48EB-8CC2-5C1FEDDE146E}" type="presParOf" srcId="{470632A8-923E-46FF-ACBA-62836F974AD9}" destId="{1B4EE678-507E-43AC-9C66-2C2F9C6E88E3}" srcOrd="6" destOrd="0" presId="urn:microsoft.com/office/officeart/2005/8/layout/pyramid1"/>
    <dgm:cxn modelId="{29CC5568-1B48-49F6-AB70-A60EACA8A7F9}" type="presParOf" srcId="{1B4EE678-507E-43AC-9C66-2C2F9C6E88E3}" destId="{4C6F9D44-3676-43E4-9CB0-C7C43D7E1FC7}" srcOrd="0" destOrd="0" presId="urn:microsoft.com/office/officeart/2005/8/layout/pyramid1"/>
    <dgm:cxn modelId="{D2E243F4-C0D7-4188-94A5-1C42274A3C17}" type="presParOf" srcId="{1B4EE678-507E-43AC-9C66-2C2F9C6E88E3}" destId="{8A7E79C3-40FE-4067-9EDB-4DB7A5FEB777}" srcOrd="1" destOrd="0" presId="urn:microsoft.com/office/officeart/2005/8/layout/pyramid1"/>
    <dgm:cxn modelId="{C70BB6E4-7BA8-4EC3-A5C0-826E96565097}" type="presParOf" srcId="{1B4EE678-507E-43AC-9C66-2C2F9C6E88E3}" destId="{A6FFA56A-E28C-4267-854F-66B79DA68299}" srcOrd="2" destOrd="0" presId="urn:microsoft.com/office/officeart/2005/8/layout/pyramid1"/>
    <dgm:cxn modelId="{303E8039-EA95-4011-A919-55CD34432C49}" type="presParOf" srcId="{1B4EE678-507E-43AC-9C66-2C2F9C6E88E3}" destId="{B4E61DE1-3E33-4238-A84D-AB46B326C7C0}" srcOrd="3" destOrd="0" presId="urn:microsoft.com/office/officeart/2005/8/layout/pyramid1"/>
    <dgm:cxn modelId="{B41D8DCF-A293-4265-903C-06364C926D07}" type="presParOf" srcId="{470632A8-923E-46FF-ACBA-62836F974AD9}" destId="{1A2305E9-0076-4333-A55F-A9BA05A80B6E}" srcOrd="7" destOrd="0" presId="urn:microsoft.com/office/officeart/2005/8/layout/pyramid1"/>
    <dgm:cxn modelId="{9665597F-A1D2-4167-91E3-16F2F0CFDA80}" type="presParOf" srcId="{1A2305E9-0076-4333-A55F-A9BA05A80B6E}" destId="{E1B5B74E-D9A0-43F8-ABFE-1BDA62F954FB}" srcOrd="0" destOrd="0" presId="urn:microsoft.com/office/officeart/2005/8/layout/pyramid1"/>
    <dgm:cxn modelId="{E5309158-6F12-4995-8961-1E9B10DEA574}" type="presParOf" srcId="{1A2305E9-0076-4333-A55F-A9BA05A80B6E}" destId="{9D30E61A-6E4B-4B7F-BE13-E571596E5E67}" srcOrd="1" destOrd="0" presId="urn:microsoft.com/office/officeart/2005/8/layout/pyramid1"/>
    <dgm:cxn modelId="{12C8C2EE-50ED-4257-B206-73A7B0615F2E}" type="presParOf" srcId="{1A2305E9-0076-4333-A55F-A9BA05A80B6E}" destId="{48577543-7302-46F5-9327-569C54BB82CD}" srcOrd="2" destOrd="0" presId="urn:microsoft.com/office/officeart/2005/8/layout/pyramid1"/>
    <dgm:cxn modelId="{544DABF2-7403-4835-809D-CF69DF55364D}" type="presParOf" srcId="{1A2305E9-0076-4333-A55F-A9BA05A80B6E}" destId="{66BB05B2-FC7C-43B0-B3B9-858B30866E51}" srcOrd="3" destOrd="0" presId="urn:microsoft.com/office/officeart/2005/8/layout/pyramid1"/>
    <dgm:cxn modelId="{4E3FEF47-7940-4E35-B245-B1F3ADEB4627}" type="presParOf" srcId="{470632A8-923E-46FF-ACBA-62836F974AD9}" destId="{4236C398-024A-4FC2-8B3F-FCB5EF8C1396}" srcOrd="8" destOrd="0" presId="urn:microsoft.com/office/officeart/2005/8/layout/pyramid1"/>
    <dgm:cxn modelId="{5B04FDC9-AD99-49FF-A226-1B645156ECCA}" type="presParOf" srcId="{4236C398-024A-4FC2-8B3F-FCB5EF8C1396}" destId="{43D2A99C-A657-4D84-9FF9-69982A601729}" srcOrd="0" destOrd="0" presId="urn:microsoft.com/office/officeart/2005/8/layout/pyramid1"/>
    <dgm:cxn modelId="{B3B2EDA3-8C68-44C5-A715-D012D93D7A51}" type="presParOf" srcId="{4236C398-024A-4FC2-8B3F-FCB5EF8C1396}" destId="{8461CB3D-276A-4B3C-83B4-16D38A4627E2}" srcOrd="1" destOrd="0" presId="urn:microsoft.com/office/officeart/2005/8/layout/pyramid1"/>
    <dgm:cxn modelId="{F73D1A9C-2792-4CD7-ADB3-C23B4AD3CB3B}" type="presParOf" srcId="{4236C398-024A-4FC2-8B3F-FCB5EF8C1396}" destId="{4619466E-3641-493F-AE7C-820081113748}" srcOrd="2" destOrd="0" presId="urn:microsoft.com/office/officeart/2005/8/layout/pyramid1"/>
    <dgm:cxn modelId="{B140541A-D493-4694-8959-D308A52E8C72}" type="presParOf" srcId="{4236C398-024A-4FC2-8B3F-FCB5EF8C1396}" destId="{EB80E8E2-FC34-4AEA-9DF9-BA1AFC0F61C3}" srcOrd="3" destOrd="0" presId="urn:microsoft.com/office/officeart/2005/8/layout/pyramid1"/>
    <dgm:cxn modelId="{42B6BB5F-B396-491B-B5B1-BC31E8D5A246}" type="presParOf" srcId="{470632A8-923E-46FF-ACBA-62836F974AD9}" destId="{E78D0021-2484-4FEF-8D9A-40399B81391D}" srcOrd="9" destOrd="0" presId="urn:microsoft.com/office/officeart/2005/8/layout/pyramid1"/>
    <dgm:cxn modelId="{73D28D2A-8713-4F01-9EF6-8DF3D89E9227}" type="presParOf" srcId="{E78D0021-2484-4FEF-8D9A-40399B81391D}" destId="{E30A52EF-6791-4B09-BA9A-412BD6EC1309}" srcOrd="0" destOrd="0" presId="urn:microsoft.com/office/officeart/2005/8/layout/pyramid1"/>
    <dgm:cxn modelId="{3DA1FAA4-3073-43FF-8360-006F5421059C}" type="presParOf" srcId="{E78D0021-2484-4FEF-8D9A-40399B81391D}" destId="{B894E876-2D6D-42BB-B74C-EFF9A67F55D2}" srcOrd="1" destOrd="0" presId="urn:microsoft.com/office/officeart/2005/8/layout/pyramid1"/>
    <dgm:cxn modelId="{2D69F792-01D0-4DA5-ADB5-2372800DAAE3}" type="presParOf" srcId="{E78D0021-2484-4FEF-8D9A-40399B81391D}" destId="{F08BCA98-0333-4F28-A57F-BEACC4B8AC3E}" srcOrd="2" destOrd="0" presId="urn:microsoft.com/office/officeart/2005/8/layout/pyramid1"/>
    <dgm:cxn modelId="{B0A1F333-BA07-494C-8C9F-91F17FC87C27}" type="presParOf" srcId="{E78D0021-2484-4FEF-8D9A-40399B81391D}" destId="{26114595-EB67-435B-B41B-A21FFE4FAD8E}" srcOrd="3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549C05-2D36-4B86-912E-540607BC9038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4403EFB0-2CCA-404C-A57E-984510224E32}">
      <dgm:prSet phldrT="[Текст]"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      68 568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 тыс. рублей</a:t>
          </a:r>
        </a:p>
      </dgm:t>
    </dgm:pt>
    <dgm:pt modelId="{4E377EF5-EB65-4814-B1B0-33BB44F16A8B}" type="parTrans" cxnId="{FF209F55-51C6-4936-B323-ADD4BF5FB3FD}">
      <dgm:prSet/>
      <dgm:spPr/>
      <dgm:t>
        <a:bodyPr/>
        <a:lstStyle/>
        <a:p>
          <a:endParaRPr lang="ru-RU"/>
        </a:p>
      </dgm:t>
    </dgm:pt>
    <dgm:pt modelId="{A35D5743-8C0A-47F5-BA33-34262987FDC2}" type="sibTrans" cxnId="{FF209F55-51C6-4936-B323-ADD4BF5FB3FD}">
      <dgm:prSet/>
      <dgm:spPr/>
      <dgm:t>
        <a:bodyPr/>
        <a:lstStyle/>
        <a:p>
          <a:endParaRPr lang="ru-RU"/>
        </a:p>
      </dgm:t>
    </dgm:pt>
    <dgm:pt modelId="{BFB855B0-5B9A-436D-A357-25D3230FADD7}">
      <dgm:prSet phldrT="[Текст]" custT="1"/>
      <dgm:spPr/>
      <dgm:t>
        <a:bodyPr vert="vert270"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</a:t>
          </a:r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787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,2 тыс. рублей</a:t>
          </a:r>
        </a:p>
      </dgm:t>
    </dgm:pt>
    <dgm:pt modelId="{1F668998-4E88-4369-A4A2-AD226D7A6013}" type="parTrans" cxnId="{5E188043-5A27-482F-9423-EDAB9C91239B}">
      <dgm:prSet/>
      <dgm:spPr/>
      <dgm:t>
        <a:bodyPr/>
        <a:lstStyle/>
        <a:p>
          <a:endParaRPr lang="ru-RU"/>
        </a:p>
      </dgm:t>
    </dgm:pt>
    <dgm:pt modelId="{FB365670-565A-496F-AA50-AEAF2342F456}" type="sibTrans" cxnId="{5E188043-5A27-482F-9423-EDAB9C91239B}">
      <dgm:prSet/>
      <dgm:spPr/>
      <dgm:t>
        <a:bodyPr/>
        <a:lstStyle/>
        <a:p>
          <a:endParaRPr lang="ru-RU"/>
        </a:p>
      </dgm:t>
    </dgm:pt>
    <dgm:pt modelId="{BFB4625E-2C98-4EB2-B239-B7F19A661E71}">
      <dgm:prSet phldrT="[Текст]"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3 851,1 тыс. рублей</a:t>
          </a:r>
        </a:p>
      </dgm:t>
    </dgm:pt>
    <dgm:pt modelId="{D39A5F52-07C6-43EE-BA5F-303C2F68A001}" type="parTrans" cxnId="{F9511DA6-B482-43B2-8E12-9AAE579932EB}">
      <dgm:prSet/>
      <dgm:spPr/>
      <dgm:t>
        <a:bodyPr/>
        <a:lstStyle/>
        <a:p>
          <a:endParaRPr lang="ru-RU"/>
        </a:p>
      </dgm:t>
    </dgm:pt>
    <dgm:pt modelId="{44CC8464-03F3-4457-A001-6A9276FE4A1F}" type="sibTrans" cxnId="{F9511DA6-B482-43B2-8E12-9AAE579932EB}">
      <dgm:prSet/>
      <dgm:spPr/>
      <dgm:t>
        <a:bodyPr/>
        <a:lstStyle/>
        <a:p>
          <a:endParaRPr lang="ru-RU"/>
        </a:p>
      </dgm:t>
    </dgm:pt>
    <dgm:pt modelId="{974B6F97-E440-4197-83A3-380926C7E599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8 018,8 тыс. рублей</a:t>
          </a:r>
        </a:p>
      </dgm:t>
    </dgm:pt>
    <dgm:pt modelId="{2FDA6C98-B191-49ED-9AD9-EB6A1A8E2544}" type="parTrans" cxnId="{82DD837A-1D83-46C4-B043-21AC6163A815}">
      <dgm:prSet/>
      <dgm:spPr/>
      <dgm:t>
        <a:bodyPr/>
        <a:lstStyle/>
        <a:p>
          <a:endParaRPr lang="ru-RU"/>
        </a:p>
      </dgm:t>
    </dgm:pt>
    <dgm:pt modelId="{B208A87E-9194-4257-8CEC-5647370D369A}" type="sibTrans" cxnId="{82DD837A-1D83-46C4-B043-21AC6163A815}">
      <dgm:prSet/>
      <dgm:spPr/>
      <dgm:t>
        <a:bodyPr/>
        <a:lstStyle/>
        <a:p>
          <a:endParaRPr lang="ru-RU"/>
        </a:p>
      </dgm:t>
    </dgm:pt>
    <dgm:pt modelId="{EC801DD1-802B-4F7C-9647-6D4B10DFC850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1 702,0 тыс. рублей</a:t>
          </a:r>
        </a:p>
      </dgm:t>
    </dgm:pt>
    <dgm:pt modelId="{B4172876-E3B0-4A4C-BED8-5D5B234EAA45}" type="parTrans" cxnId="{C54ABF58-CBD9-485D-8381-2C10971F370E}">
      <dgm:prSet/>
      <dgm:spPr/>
      <dgm:t>
        <a:bodyPr/>
        <a:lstStyle/>
        <a:p>
          <a:endParaRPr lang="ru-RU"/>
        </a:p>
      </dgm:t>
    </dgm:pt>
    <dgm:pt modelId="{D0A91372-D427-4887-9620-F32F2D599EA4}" type="sibTrans" cxnId="{C54ABF58-CBD9-485D-8381-2C10971F370E}">
      <dgm:prSet/>
      <dgm:spPr/>
      <dgm:t>
        <a:bodyPr/>
        <a:lstStyle/>
        <a:p>
          <a:endParaRPr lang="ru-RU"/>
        </a:p>
      </dgm:t>
    </dgm:pt>
    <dgm:pt modelId="{B81BA33B-E105-4A12-9335-34B12804BC5B}">
      <dgm:prSet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6 463,0 тыс. рублей</a:t>
          </a:r>
        </a:p>
      </dgm:t>
    </dgm:pt>
    <dgm:pt modelId="{E5B966FC-958A-4E45-92BB-2B009AB75675}" type="parTrans" cxnId="{B35D7A3F-B351-4462-82E1-EA158D51C25C}">
      <dgm:prSet/>
      <dgm:spPr/>
      <dgm:t>
        <a:bodyPr/>
        <a:lstStyle/>
        <a:p>
          <a:endParaRPr lang="ru-RU"/>
        </a:p>
      </dgm:t>
    </dgm:pt>
    <dgm:pt modelId="{CA1BB355-5EA8-4023-B8DB-3385D55D6FCD}" type="sibTrans" cxnId="{B35D7A3F-B351-4462-82E1-EA158D51C25C}">
      <dgm:prSet/>
      <dgm:spPr/>
      <dgm:t>
        <a:bodyPr/>
        <a:lstStyle/>
        <a:p>
          <a:endParaRPr lang="ru-RU"/>
        </a:p>
      </dgm:t>
    </dgm:pt>
    <dgm:pt modelId="{4C9760A5-4DFE-4A5A-B2C6-4CB8D9A30DAE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742,7 тыс. рублей</a:t>
          </a:r>
        </a:p>
      </dgm:t>
    </dgm:pt>
    <dgm:pt modelId="{62748EF6-FA88-4F77-954F-CE2F264C8ED4}" type="parTrans" cxnId="{5284D67F-CEB0-4402-AC5E-DEB00825DD01}">
      <dgm:prSet/>
      <dgm:spPr/>
      <dgm:t>
        <a:bodyPr/>
        <a:lstStyle/>
        <a:p>
          <a:endParaRPr lang="ru-RU"/>
        </a:p>
      </dgm:t>
    </dgm:pt>
    <dgm:pt modelId="{45BAAC0F-7F0A-43F9-B62D-31C20B5AB414}" type="sibTrans" cxnId="{5284D67F-CEB0-4402-AC5E-DEB00825DD01}">
      <dgm:prSet/>
      <dgm:spPr/>
      <dgm:t>
        <a:bodyPr/>
        <a:lstStyle/>
        <a:p>
          <a:endParaRPr lang="ru-RU"/>
        </a:p>
      </dgm:t>
    </dgm:pt>
    <dgm:pt modelId="{8EA7FE08-3FB1-4F90-AB68-2E92E7C0840D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3 747,6 тыс. рублей</a:t>
          </a:r>
        </a:p>
      </dgm:t>
    </dgm:pt>
    <dgm:pt modelId="{98B182A1-3A9B-41E4-9605-BFEE360B431A}" type="parTrans" cxnId="{9A822581-143F-478A-8D34-3E4BF2CA577F}">
      <dgm:prSet/>
      <dgm:spPr/>
      <dgm:t>
        <a:bodyPr/>
        <a:lstStyle/>
        <a:p>
          <a:endParaRPr lang="ru-RU"/>
        </a:p>
      </dgm:t>
    </dgm:pt>
    <dgm:pt modelId="{B3CE39B1-2468-4F69-8947-158EFFA728CB}" type="sibTrans" cxnId="{9A822581-143F-478A-8D34-3E4BF2CA577F}">
      <dgm:prSet/>
      <dgm:spPr/>
      <dgm:t>
        <a:bodyPr/>
        <a:lstStyle/>
        <a:p>
          <a:endParaRPr lang="ru-RU"/>
        </a:p>
      </dgm:t>
    </dgm:pt>
    <dgm:pt modelId="{C787CDDE-246D-430A-BAA3-98BF85EE85DA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75,5 тыс. рублей</a:t>
          </a:r>
        </a:p>
      </dgm:t>
    </dgm:pt>
    <dgm:pt modelId="{AA6656BB-00C6-4298-B5D9-3508329BA46F}" type="parTrans" cxnId="{235950D2-D83A-439F-A4E4-7DFEC6516962}">
      <dgm:prSet/>
      <dgm:spPr/>
      <dgm:t>
        <a:bodyPr/>
        <a:lstStyle/>
        <a:p>
          <a:endParaRPr lang="ru-RU"/>
        </a:p>
      </dgm:t>
    </dgm:pt>
    <dgm:pt modelId="{6630877D-6781-4920-875A-E363070054F4}" type="sibTrans" cxnId="{235950D2-D83A-439F-A4E4-7DFEC6516962}">
      <dgm:prSet/>
      <dgm:spPr/>
      <dgm:t>
        <a:bodyPr/>
        <a:lstStyle/>
        <a:p>
          <a:endParaRPr lang="ru-RU"/>
        </a:p>
      </dgm:t>
    </dgm:pt>
    <dgm:pt modelId="{181F64AD-539C-417F-85E6-498F22B9050A}" type="pres">
      <dgm:prSet presAssocID="{A7549C05-2D36-4B86-912E-540607BC9038}" presName="Name0" presStyleCnt="0">
        <dgm:presLayoutVars>
          <dgm:dir/>
          <dgm:resizeHandles val="exact"/>
        </dgm:presLayoutVars>
      </dgm:prSet>
      <dgm:spPr/>
    </dgm:pt>
    <dgm:pt modelId="{DAAC1C38-2F2E-41C6-AB18-25E2D442C6D0}" type="pres">
      <dgm:prSet presAssocID="{A7549C05-2D36-4B86-912E-540607BC9038}" presName="fgShape" presStyleLbl="fgShp" presStyleIdx="0" presStyleCnt="1"/>
      <dgm:spPr/>
    </dgm:pt>
    <dgm:pt modelId="{193401F0-D04E-4F2F-8234-FEAEC9645943}" type="pres">
      <dgm:prSet presAssocID="{A7549C05-2D36-4B86-912E-540607BC9038}" presName="linComp" presStyleCnt="0"/>
      <dgm:spPr/>
    </dgm:pt>
    <dgm:pt modelId="{971B5763-8BA4-4E70-AE22-61F33B280453}" type="pres">
      <dgm:prSet presAssocID="{4403EFB0-2CCA-404C-A57E-984510224E32}" presName="compNode" presStyleCnt="0"/>
      <dgm:spPr/>
    </dgm:pt>
    <dgm:pt modelId="{07573E68-63F5-40C7-81E8-48EB8325189A}" type="pres">
      <dgm:prSet presAssocID="{4403EFB0-2CCA-404C-A57E-984510224E32}" presName="bkgdShape" presStyleLbl="node1" presStyleIdx="0" presStyleCnt="9" custLinFactNeighborX="-302" custLinFactNeighborY="2"/>
      <dgm:spPr/>
    </dgm:pt>
    <dgm:pt modelId="{19B2CF5C-0C14-44C6-86DB-53291D5BF1DA}" type="pres">
      <dgm:prSet presAssocID="{4403EFB0-2CCA-404C-A57E-984510224E32}" presName="nodeTx" presStyleLbl="node1" presStyleIdx="0" presStyleCnt="9">
        <dgm:presLayoutVars>
          <dgm:bulletEnabled val="1"/>
        </dgm:presLayoutVars>
      </dgm:prSet>
      <dgm:spPr/>
    </dgm:pt>
    <dgm:pt modelId="{C7C3D7B3-94DB-4DEE-BD58-B20688D70871}" type="pres">
      <dgm:prSet presAssocID="{4403EFB0-2CCA-404C-A57E-984510224E32}" presName="invisiNode" presStyleLbl="node1" presStyleIdx="0" presStyleCnt="9"/>
      <dgm:spPr/>
    </dgm:pt>
    <dgm:pt modelId="{AC98816D-1C25-4C07-B558-3DE8A9C27DAC}" type="pres">
      <dgm:prSet presAssocID="{4403EFB0-2CCA-404C-A57E-984510224E32}" presName="imagNode" presStyleLbl="fgImgPlace1" presStyleIdx="0" presStyleCnt="9" custScaleY="67263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77328404-330D-406F-AE7C-E0863AEF04A4}" type="pres">
      <dgm:prSet presAssocID="{A35D5743-8C0A-47F5-BA33-34262987FDC2}" presName="sibTrans" presStyleLbl="sibTrans2D1" presStyleIdx="0" presStyleCnt="0"/>
      <dgm:spPr/>
    </dgm:pt>
    <dgm:pt modelId="{43F79873-DB8A-4877-97DE-AAFA6C1FDFF6}" type="pres">
      <dgm:prSet presAssocID="{BFB855B0-5B9A-436D-A357-25D3230FADD7}" presName="compNode" presStyleCnt="0"/>
      <dgm:spPr/>
    </dgm:pt>
    <dgm:pt modelId="{F0848E80-9046-4B24-A37A-9F50AA9D54A0}" type="pres">
      <dgm:prSet presAssocID="{BFB855B0-5B9A-436D-A357-25D3230FADD7}" presName="bkgdShape" presStyleLbl="node1" presStyleIdx="1" presStyleCnt="9"/>
      <dgm:spPr/>
    </dgm:pt>
    <dgm:pt modelId="{2ADD93BE-B779-4DC1-AD60-137B7CE0A43A}" type="pres">
      <dgm:prSet presAssocID="{BFB855B0-5B9A-436D-A357-25D3230FADD7}" presName="nodeTx" presStyleLbl="node1" presStyleIdx="1" presStyleCnt="9">
        <dgm:presLayoutVars>
          <dgm:bulletEnabled val="1"/>
        </dgm:presLayoutVars>
      </dgm:prSet>
      <dgm:spPr/>
    </dgm:pt>
    <dgm:pt modelId="{C390C1CA-622E-46E0-AC0C-4BE22AAEC7B2}" type="pres">
      <dgm:prSet presAssocID="{BFB855B0-5B9A-436D-A357-25D3230FADD7}" presName="invisiNode" presStyleLbl="node1" presStyleIdx="1" presStyleCnt="9"/>
      <dgm:spPr/>
    </dgm:pt>
    <dgm:pt modelId="{967656B3-18B1-4FA6-ACCE-9B9FC954FC73}" type="pres">
      <dgm:prSet presAssocID="{BFB855B0-5B9A-436D-A357-25D3230FADD7}" presName="imagNode" presStyleLbl="fgImgPlace1" presStyleIdx="1" presStyleCnt="9" custScaleY="69327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</dgm:spPr>
    </dgm:pt>
    <dgm:pt modelId="{7CC539C1-E881-40DB-951D-33791F3F74BF}" type="pres">
      <dgm:prSet presAssocID="{FB365670-565A-496F-AA50-AEAF2342F456}" presName="sibTrans" presStyleLbl="sibTrans2D1" presStyleIdx="0" presStyleCnt="0"/>
      <dgm:spPr/>
    </dgm:pt>
    <dgm:pt modelId="{F14882B9-E49D-4EF9-B5FE-605BC22BD3E4}" type="pres">
      <dgm:prSet presAssocID="{BFB4625E-2C98-4EB2-B239-B7F19A661E71}" presName="compNode" presStyleCnt="0"/>
      <dgm:spPr/>
    </dgm:pt>
    <dgm:pt modelId="{A3437A3A-9DFD-48D0-B943-F2B5D8FC6DCA}" type="pres">
      <dgm:prSet presAssocID="{BFB4625E-2C98-4EB2-B239-B7F19A661E71}" presName="bkgdShape" presStyleLbl="node1" presStyleIdx="2" presStyleCnt="9"/>
      <dgm:spPr/>
    </dgm:pt>
    <dgm:pt modelId="{3185D68E-A03F-440A-B7E6-18EBE05FC442}" type="pres">
      <dgm:prSet presAssocID="{BFB4625E-2C98-4EB2-B239-B7F19A661E71}" presName="nodeTx" presStyleLbl="node1" presStyleIdx="2" presStyleCnt="9">
        <dgm:presLayoutVars>
          <dgm:bulletEnabled val="1"/>
        </dgm:presLayoutVars>
      </dgm:prSet>
      <dgm:spPr/>
    </dgm:pt>
    <dgm:pt modelId="{1B578DB0-9D7B-4AFE-A2A2-5C697DECBD36}" type="pres">
      <dgm:prSet presAssocID="{BFB4625E-2C98-4EB2-B239-B7F19A661E71}" presName="invisiNode" presStyleLbl="node1" presStyleIdx="2" presStyleCnt="9"/>
      <dgm:spPr/>
    </dgm:pt>
    <dgm:pt modelId="{2181DE0F-BD91-4703-B840-EEEE8A27669F}" type="pres">
      <dgm:prSet presAssocID="{BFB4625E-2C98-4EB2-B239-B7F19A661E71}" presName="imagNode" presStyleLbl="fgImgPlace1" presStyleIdx="2" presStyleCnt="9" custScaleY="68295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02880D4B-AD69-4C5B-B808-36A48C2A7884}" type="pres">
      <dgm:prSet presAssocID="{44CC8464-03F3-4457-A001-6A9276FE4A1F}" presName="sibTrans" presStyleLbl="sibTrans2D1" presStyleIdx="0" presStyleCnt="0"/>
      <dgm:spPr/>
    </dgm:pt>
    <dgm:pt modelId="{47E306E6-3FAC-4D3E-A4F1-F181BB22F291}" type="pres">
      <dgm:prSet presAssocID="{974B6F97-E440-4197-83A3-380926C7E599}" presName="compNode" presStyleCnt="0"/>
      <dgm:spPr/>
    </dgm:pt>
    <dgm:pt modelId="{36587809-3E3A-40B0-8175-A81284B27287}" type="pres">
      <dgm:prSet presAssocID="{974B6F97-E440-4197-83A3-380926C7E599}" presName="bkgdShape" presStyleLbl="node1" presStyleIdx="3" presStyleCnt="9"/>
      <dgm:spPr/>
    </dgm:pt>
    <dgm:pt modelId="{BC7D8E69-06AB-45E9-A405-2D5E1EC6ECE6}" type="pres">
      <dgm:prSet presAssocID="{974B6F97-E440-4197-83A3-380926C7E599}" presName="nodeTx" presStyleLbl="node1" presStyleIdx="3" presStyleCnt="9">
        <dgm:presLayoutVars>
          <dgm:bulletEnabled val="1"/>
        </dgm:presLayoutVars>
      </dgm:prSet>
      <dgm:spPr/>
    </dgm:pt>
    <dgm:pt modelId="{6F2D30F3-C9F0-432E-A881-2C55AB9B078B}" type="pres">
      <dgm:prSet presAssocID="{974B6F97-E440-4197-83A3-380926C7E599}" presName="invisiNode" presStyleLbl="node1" presStyleIdx="3" presStyleCnt="9"/>
      <dgm:spPr/>
    </dgm:pt>
    <dgm:pt modelId="{EA7C290C-5285-46D9-B30E-65A17C6BAED3}" type="pres">
      <dgm:prSet presAssocID="{974B6F97-E440-4197-83A3-380926C7E599}" presName="imagNode" presStyleLbl="fgImgPlace1" presStyleIdx="3" presStyleCnt="9" custScaleY="68203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</dgm:spPr>
    </dgm:pt>
    <dgm:pt modelId="{31F5BA73-B3F5-4EBA-901E-08B35A7F3966}" type="pres">
      <dgm:prSet presAssocID="{B208A87E-9194-4257-8CEC-5647370D369A}" presName="sibTrans" presStyleLbl="sibTrans2D1" presStyleIdx="0" presStyleCnt="0"/>
      <dgm:spPr/>
    </dgm:pt>
    <dgm:pt modelId="{A7A83BB1-0D57-430D-8472-1D85D0665C89}" type="pres">
      <dgm:prSet presAssocID="{EC801DD1-802B-4F7C-9647-6D4B10DFC850}" presName="compNode" presStyleCnt="0"/>
      <dgm:spPr/>
    </dgm:pt>
    <dgm:pt modelId="{890AD3BA-CBD5-4777-A5CA-D2783EACB72E}" type="pres">
      <dgm:prSet presAssocID="{EC801DD1-802B-4F7C-9647-6D4B10DFC850}" presName="bkgdShape" presStyleLbl="node1" presStyleIdx="4" presStyleCnt="9"/>
      <dgm:spPr/>
    </dgm:pt>
    <dgm:pt modelId="{4CB17E16-9E2F-401A-AE35-C4A77E3A94F1}" type="pres">
      <dgm:prSet presAssocID="{EC801DD1-802B-4F7C-9647-6D4B10DFC850}" presName="nodeTx" presStyleLbl="node1" presStyleIdx="4" presStyleCnt="9">
        <dgm:presLayoutVars>
          <dgm:bulletEnabled val="1"/>
        </dgm:presLayoutVars>
      </dgm:prSet>
      <dgm:spPr/>
    </dgm:pt>
    <dgm:pt modelId="{C9BB1D0B-29FA-4CAB-804C-F093871F8884}" type="pres">
      <dgm:prSet presAssocID="{EC801DD1-802B-4F7C-9647-6D4B10DFC850}" presName="invisiNode" presStyleLbl="node1" presStyleIdx="4" presStyleCnt="9"/>
      <dgm:spPr/>
    </dgm:pt>
    <dgm:pt modelId="{B514684A-8660-4ADD-866E-97CF077E5F79}" type="pres">
      <dgm:prSet presAssocID="{EC801DD1-802B-4F7C-9647-6D4B10DFC850}" presName="imagNode" presStyleLbl="fgImgPlace1" presStyleIdx="4" presStyleCnt="9" custScaleY="68203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</dgm:spPr>
    </dgm:pt>
    <dgm:pt modelId="{E2FA11EC-A312-4225-B260-152FDE00BFAF}" type="pres">
      <dgm:prSet presAssocID="{D0A91372-D427-4887-9620-F32F2D599EA4}" presName="sibTrans" presStyleLbl="sibTrans2D1" presStyleIdx="0" presStyleCnt="0"/>
      <dgm:spPr/>
    </dgm:pt>
    <dgm:pt modelId="{55C104F1-CED5-443F-963B-237D0B7B172D}" type="pres">
      <dgm:prSet presAssocID="{B81BA33B-E105-4A12-9335-34B12804BC5B}" presName="compNode" presStyleCnt="0"/>
      <dgm:spPr/>
    </dgm:pt>
    <dgm:pt modelId="{99103AF5-2F83-4527-9768-F36AB1C578BA}" type="pres">
      <dgm:prSet presAssocID="{B81BA33B-E105-4A12-9335-34B12804BC5B}" presName="bkgdShape" presStyleLbl="node1" presStyleIdx="5" presStyleCnt="9"/>
      <dgm:spPr/>
    </dgm:pt>
    <dgm:pt modelId="{10178FF7-1F1F-4D55-B4BA-C4368F239A33}" type="pres">
      <dgm:prSet presAssocID="{B81BA33B-E105-4A12-9335-34B12804BC5B}" presName="nodeTx" presStyleLbl="node1" presStyleIdx="5" presStyleCnt="9">
        <dgm:presLayoutVars>
          <dgm:bulletEnabled val="1"/>
        </dgm:presLayoutVars>
      </dgm:prSet>
      <dgm:spPr/>
    </dgm:pt>
    <dgm:pt modelId="{2C359E03-D8E7-48B4-8BD6-287409A7BCF8}" type="pres">
      <dgm:prSet presAssocID="{B81BA33B-E105-4A12-9335-34B12804BC5B}" presName="invisiNode" presStyleLbl="node1" presStyleIdx="5" presStyleCnt="9"/>
      <dgm:spPr/>
    </dgm:pt>
    <dgm:pt modelId="{8AA38F1A-0BBE-437B-9848-802D2B1206A6}" type="pres">
      <dgm:prSet presAssocID="{B81BA33B-E105-4A12-9335-34B12804BC5B}" presName="imagNode" presStyleLbl="fgImgPlace1" presStyleIdx="5" presStyleCnt="9" custScaleY="68914"/>
      <dgm:spPr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</dgm:spPr>
    </dgm:pt>
    <dgm:pt modelId="{5720C80B-EBD8-43E4-9FC2-A2C54D17E765}" type="pres">
      <dgm:prSet presAssocID="{CA1BB355-5EA8-4023-B8DB-3385D55D6FCD}" presName="sibTrans" presStyleLbl="sibTrans2D1" presStyleIdx="0" presStyleCnt="0"/>
      <dgm:spPr/>
    </dgm:pt>
    <dgm:pt modelId="{B85361E4-06A9-4079-BAE4-2D5C4CC472DC}" type="pres">
      <dgm:prSet presAssocID="{4C9760A5-4DFE-4A5A-B2C6-4CB8D9A30DAE}" presName="compNode" presStyleCnt="0"/>
      <dgm:spPr/>
    </dgm:pt>
    <dgm:pt modelId="{3E4B1DDB-14E8-4184-AC64-8FD4BE103635}" type="pres">
      <dgm:prSet presAssocID="{4C9760A5-4DFE-4A5A-B2C6-4CB8D9A30DAE}" presName="bkgdShape" presStyleLbl="node1" presStyleIdx="6" presStyleCnt="9"/>
      <dgm:spPr/>
    </dgm:pt>
    <dgm:pt modelId="{E3CBC9E6-CF55-4E54-A9FA-CB577ADEDB97}" type="pres">
      <dgm:prSet presAssocID="{4C9760A5-4DFE-4A5A-B2C6-4CB8D9A30DAE}" presName="nodeTx" presStyleLbl="node1" presStyleIdx="6" presStyleCnt="9">
        <dgm:presLayoutVars>
          <dgm:bulletEnabled val="1"/>
        </dgm:presLayoutVars>
      </dgm:prSet>
      <dgm:spPr/>
    </dgm:pt>
    <dgm:pt modelId="{45772909-C12E-41A0-AF3E-5417C9A7543F}" type="pres">
      <dgm:prSet presAssocID="{4C9760A5-4DFE-4A5A-B2C6-4CB8D9A30DAE}" presName="invisiNode" presStyleLbl="node1" presStyleIdx="6" presStyleCnt="9"/>
      <dgm:spPr/>
    </dgm:pt>
    <dgm:pt modelId="{857EF615-0C5B-47A0-B1F8-9EF0DE126074}" type="pres">
      <dgm:prSet presAssocID="{4C9760A5-4DFE-4A5A-B2C6-4CB8D9A30DAE}" presName="imagNode" presStyleLbl="fgImgPlace1" presStyleIdx="6" presStyleCnt="9" custScaleY="69626"/>
      <dgm:spPr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</dgm:spPr>
    </dgm:pt>
    <dgm:pt modelId="{10151CB0-55D8-4EB4-95F1-3AAEEA1EBB90}" type="pres">
      <dgm:prSet presAssocID="{45BAAC0F-7F0A-43F9-B62D-31C20B5AB414}" presName="sibTrans" presStyleLbl="sibTrans2D1" presStyleIdx="0" presStyleCnt="0"/>
      <dgm:spPr/>
    </dgm:pt>
    <dgm:pt modelId="{81FA7957-5386-4828-BF62-74C5C4764257}" type="pres">
      <dgm:prSet presAssocID="{8EA7FE08-3FB1-4F90-AB68-2E92E7C0840D}" presName="compNode" presStyleCnt="0"/>
      <dgm:spPr/>
    </dgm:pt>
    <dgm:pt modelId="{4ABC6A30-316E-4B0A-91D1-9B2E18F4BEB0}" type="pres">
      <dgm:prSet presAssocID="{8EA7FE08-3FB1-4F90-AB68-2E92E7C0840D}" presName="bkgdShape" presStyleLbl="node1" presStyleIdx="7" presStyleCnt="9"/>
      <dgm:spPr/>
    </dgm:pt>
    <dgm:pt modelId="{C729B849-8A26-4F9D-9107-57EAF1DA83CF}" type="pres">
      <dgm:prSet presAssocID="{8EA7FE08-3FB1-4F90-AB68-2E92E7C0840D}" presName="nodeTx" presStyleLbl="node1" presStyleIdx="7" presStyleCnt="9">
        <dgm:presLayoutVars>
          <dgm:bulletEnabled val="1"/>
        </dgm:presLayoutVars>
      </dgm:prSet>
      <dgm:spPr/>
    </dgm:pt>
    <dgm:pt modelId="{C9265DA2-76FB-4E8C-893A-38D7C78E2EC2}" type="pres">
      <dgm:prSet presAssocID="{8EA7FE08-3FB1-4F90-AB68-2E92E7C0840D}" presName="invisiNode" presStyleLbl="node1" presStyleIdx="7" presStyleCnt="9"/>
      <dgm:spPr/>
    </dgm:pt>
    <dgm:pt modelId="{66F042EA-05C6-4115-9CDD-51CFCDD8D3FD}" type="pres">
      <dgm:prSet presAssocID="{8EA7FE08-3FB1-4F90-AB68-2E92E7C0840D}" presName="imagNode" presStyleLbl="fgImgPlace1" presStyleIdx="7" presStyleCnt="9" custScaleY="71049"/>
      <dgm:spPr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</dgm:spPr>
    </dgm:pt>
    <dgm:pt modelId="{470F1DF2-F9B5-4395-81AF-DE1353F6889D}" type="pres">
      <dgm:prSet presAssocID="{B3CE39B1-2468-4F69-8947-158EFFA728CB}" presName="sibTrans" presStyleLbl="sibTrans2D1" presStyleIdx="0" presStyleCnt="0"/>
      <dgm:spPr/>
    </dgm:pt>
    <dgm:pt modelId="{59265587-27A8-4101-AE2F-B1C3FEE0C1C1}" type="pres">
      <dgm:prSet presAssocID="{C787CDDE-246D-430A-BAA3-98BF85EE85DA}" presName="compNode" presStyleCnt="0"/>
      <dgm:spPr/>
    </dgm:pt>
    <dgm:pt modelId="{49BF5E3E-35FB-4757-85A8-B4F6511D937A}" type="pres">
      <dgm:prSet presAssocID="{C787CDDE-246D-430A-BAA3-98BF85EE85DA}" presName="bkgdShape" presStyleLbl="node1" presStyleIdx="8" presStyleCnt="9"/>
      <dgm:spPr/>
    </dgm:pt>
    <dgm:pt modelId="{2A990802-81ED-41AD-8870-088D05AA29CE}" type="pres">
      <dgm:prSet presAssocID="{C787CDDE-246D-430A-BAA3-98BF85EE85DA}" presName="nodeTx" presStyleLbl="node1" presStyleIdx="8" presStyleCnt="9">
        <dgm:presLayoutVars>
          <dgm:bulletEnabled val="1"/>
        </dgm:presLayoutVars>
      </dgm:prSet>
      <dgm:spPr/>
    </dgm:pt>
    <dgm:pt modelId="{E8F7EF6D-FFC3-4560-841D-C861F3F58D70}" type="pres">
      <dgm:prSet presAssocID="{C787CDDE-246D-430A-BAA3-98BF85EE85DA}" presName="invisiNode" presStyleLbl="node1" presStyleIdx="8" presStyleCnt="9"/>
      <dgm:spPr/>
    </dgm:pt>
    <dgm:pt modelId="{3B88BB84-41CC-47F6-9841-DF40A868FCF3}" type="pres">
      <dgm:prSet presAssocID="{C787CDDE-246D-430A-BAA3-98BF85EE85DA}" presName="imagNode" presStyleLbl="fgImgPlace1" presStyleIdx="8" presStyleCnt="9" custScaleY="72472"/>
      <dgm:spPr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</dgm:spPr>
    </dgm:pt>
  </dgm:ptLst>
  <dgm:cxnLst>
    <dgm:cxn modelId="{18824003-4DBA-4E30-A856-165094D4F1E7}" type="presOf" srcId="{4C9760A5-4DFE-4A5A-B2C6-4CB8D9A30DAE}" destId="{3E4B1DDB-14E8-4184-AC64-8FD4BE103635}" srcOrd="0" destOrd="0" presId="urn:microsoft.com/office/officeart/2005/8/layout/hList7"/>
    <dgm:cxn modelId="{21D0EA15-B017-4A28-9BA2-174918B58C64}" type="presOf" srcId="{B208A87E-9194-4257-8CEC-5647370D369A}" destId="{31F5BA73-B3F5-4EBA-901E-08B35A7F3966}" srcOrd="0" destOrd="0" presId="urn:microsoft.com/office/officeart/2005/8/layout/hList7"/>
    <dgm:cxn modelId="{2B453A27-28C0-49B3-BAE4-8B8E5ABB3682}" type="presOf" srcId="{BFB4625E-2C98-4EB2-B239-B7F19A661E71}" destId="{A3437A3A-9DFD-48D0-B943-F2B5D8FC6DCA}" srcOrd="0" destOrd="0" presId="urn:microsoft.com/office/officeart/2005/8/layout/hList7"/>
    <dgm:cxn modelId="{B35D7A3F-B351-4462-82E1-EA158D51C25C}" srcId="{A7549C05-2D36-4B86-912E-540607BC9038}" destId="{B81BA33B-E105-4A12-9335-34B12804BC5B}" srcOrd="5" destOrd="0" parTransId="{E5B966FC-958A-4E45-92BB-2B009AB75675}" sibTransId="{CA1BB355-5EA8-4023-B8DB-3385D55D6FCD}"/>
    <dgm:cxn modelId="{5578B53F-14D1-4C67-AC66-DAB60CB997AB}" type="presOf" srcId="{B3CE39B1-2468-4F69-8947-158EFFA728CB}" destId="{470F1DF2-F9B5-4395-81AF-DE1353F6889D}" srcOrd="0" destOrd="0" presId="urn:microsoft.com/office/officeart/2005/8/layout/hList7"/>
    <dgm:cxn modelId="{FED91940-3F5D-4DFF-A6D3-1A8C5209249C}" type="presOf" srcId="{BFB855B0-5B9A-436D-A357-25D3230FADD7}" destId="{2ADD93BE-B779-4DC1-AD60-137B7CE0A43A}" srcOrd="1" destOrd="0" presId="urn:microsoft.com/office/officeart/2005/8/layout/hList7"/>
    <dgm:cxn modelId="{5E188043-5A27-482F-9423-EDAB9C91239B}" srcId="{A7549C05-2D36-4B86-912E-540607BC9038}" destId="{BFB855B0-5B9A-436D-A357-25D3230FADD7}" srcOrd="1" destOrd="0" parTransId="{1F668998-4E88-4369-A4A2-AD226D7A6013}" sibTransId="{FB365670-565A-496F-AA50-AEAF2342F456}"/>
    <dgm:cxn modelId="{64C72864-7E21-4A59-B93D-AB0BD1448CF2}" type="presOf" srcId="{8EA7FE08-3FB1-4F90-AB68-2E92E7C0840D}" destId="{C729B849-8A26-4F9D-9107-57EAF1DA83CF}" srcOrd="1" destOrd="0" presId="urn:microsoft.com/office/officeart/2005/8/layout/hList7"/>
    <dgm:cxn modelId="{614E5847-DFE8-4E1B-A613-B8734027FE4E}" type="presOf" srcId="{974B6F97-E440-4197-83A3-380926C7E599}" destId="{36587809-3E3A-40B0-8175-A81284B27287}" srcOrd="0" destOrd="0" presId="urn:microsoft.com/office/officeart/2005/8/layout/hList7"/>
    <dgm:cxn modelId="{FCB89073-051F-47C1-94FE-695A6466A87A}" type="presOf" srcId="{A7549C05-2D36-4B86-912E-540607BC9038}" destId="{181F64AD-539C-417F-85E6-498F22B9050A}" srcOrd="0" destOrd="0" presId="urn:microsoft.com/office/officeart/2005/8/layout/hList7"/>
    <dgm:cxn modelId="{89779D55-8222-42C5-A648-0663112D04D3}" type="presOf" srcId="{EC801DD1-802B-4F7C-9647-6D4B10DFC850}" destId="{4CB17E16-9E2F-401A-AE35-C4A77E3A94F1}" srcOrd="1" destOrd="0" presId="urn:microsoft.com/office/officeart/2005/8/layout/hList7"/>
    <dgm:cxn modelId="{FF209F55-51C6-4936-B323-ADD4BF5FB3FD}" srcId="{A7549C05-2D36-4B86-912E-540607BC9038}" destId="{4403EFB0-2CCA-404C-A57E-984510224E32}" srcOrd="0" destOrd="0" parTransId="{4E377EF5-EB65-4814-B1B0-33BB44F16A8B}" sibTransId="{A35D5743-8C0A-47F5-BA33-34262987FDC2}"/>
    <dgm:cxn modelId="{C54ABF58-CBD9-485D-8381-2C10971F370E}" srcId="{A7549C05-2D36-4B86-912E-540607BC9038}" destId="{EC801DD1-802B-4F7C-9647-6D4B10DFC850}" srcOrd="4" destOrd="0" parTransId="{B4172876-E3B0-4A4C-BED8-5D5B234EAA45}" sibTransId="{D0A91372-D427-4887-9620-F32F2D599EA4}"/>
    <dgm:cxn modelId="{7F876279-6731-4E9B-9986-D489F56CF825}" type="presOf" srcId="{4403EFB0-2CCA-404C-A57E-984510224E32}" destId="{07573E68-63F5-40C7-81E8-48EB8325189A}" srcOrd="0" destOrd="0" presId="urn:microsoft.com/office/officeart/2005/8/layout/hList7"/>
    <dgm:cxn modelId="{82DD837A-1D83-46C4-B043-21AC6163A815}" srcId="{A7549C05-2D36-4B86-912E-540607BC9038}" destId="{974B6F97-E440-4197-83A3-380926C7E599}" srcOrd="3" destOrd="0" parTransId="{2FDA6C98-B191-49ED-9AD9-EB6A1A8E2544}" sibTransId="{B208A87E-9194-4257-8CEC-5647370D369A}"/>
    <dgm:cxn modelId="{5284D67F-CEB0-4402-AC5E-DEB00825DD01}" srcId="{A7549C05-2D36-4B86-912E-540607BC9038}" destId="{4C9760A5-4DFE-4A5A-B2C6-4CB8D9A30DAE}" srcOrd="6" destOrd="0" parTransId="{62748EF6-FA88-4F77-954F-CE2F264C8ED4}" sibTransId="{45BAAC0F-7F0A-43F9-B62D-31C20B5AB414}"/>
    <dgm:cxn modelId="{9A822581-143F-478A-8D34-3E4BF2CA577F}" srcId="{A7549C05-2D36-4B86-912E-540607BC9038}" destId="{8EA7FE08-3FB1-4F90-AB68-2E92E7C0840D}" srcOrd="7" destOrd="0" parTransId="{98B182A1-3A9B-41E4-9605-BFEE360B431A}" sibTransId="{B3CE39B1-2468-4F69-8947-158EFFA728CB}"/>
    <dgm:cxn modelId="{5AFDF681-CCAA-43D7-A08E-3B2CB2980C18}" type="presOf" srcId="{FB365670-565A-496F-AA50-AEAF2342F456}" destId="{7CC539C1-E881-40DB-951D-33791F3F74BF}" srcOrd="0" destOrd="0" presId="urn:microsoft.com/office/officeart/2005/8/layout/hList7"/>
    <dgm:cxn modelId="{B36D1B85-69D6-44C2-BD1C-9268D4B5BC0C}" type="presOf" srcId="{45BAAC0F-7F0A-43F9-B62D-31C20B5AB414}" destId="{10151CB0-55D8-4EB4-95F1-3AAEEA1EBB90}" srcOrd="0" destOrd="0" presId="urn:microsoft.com/office/officeart/2005/8/layout/hList7"/>
    <dgm:cxn modelId="{CCC2B899-2807-4BF5-BB77-73833A25F7E4}" type="presOf" srcId="{4403EFB0-2CCA-404C-A57E-984510224E32}" destId="{19B2CF5C-0C14-44C6-86DB-53291D5BF1DA}" srcOrd="1" destOrd="0" presId="urn:microsoft.com/office/officeart/2005/8/layout/hList7"/>
    <dgm:cxn modelId="{FE6EE199-C252-4DBE-9419-1D3B3B70CCE2}" type="presOf" srcId="{8EA7FE08-3FB1-4F90-AB68-2E92E7C0840D}" destId="{4ABC6A30-316E-4B0A-91D1-9B2E18F4BEB0}" srcOrd="0" destOrd="0" presId="urn:microsoft.com/office/officeart/2005/8/layout/hList7"/>
    <dgm:cxn modelId="{7DAF879F-75AF-4D44-9605-8F49A49CA6B9}" type="presOf" srcId="{C787CDDE-246D-430A-BAA3-98BF85EE85DA}" destId="{2A990802-81ED-41AD-8870-088D05AA29CE}" srcOrd="1" destOrd="0" presId="urn:microsoft.com/office/officeart/2005/8/layout/hList7"/>
    <dgm:cxn modelId="{2C71C19F-6FDC-422A-9385-DC80EA99E1E8}" type="presOf" srcId="{C787CDDE-246D-430A-BAA3-98BF85EE85DA}" destId="{49BF5E3E-35FB-4757-85A8-B4F6511D937A}" srcOrd="0" destOrd="0" presId="urn:microsoft.com/office/officeart/2005/8/layout/hList7"/>
    <dgm:cxn modelId="{F9511DA6-B482-43B2-8E12-9AAE579932EB}" srcId="{A7549C05-2D36-4B86-912E-540607BC9038}" destId="{BFB4625E-2C98-4EB2-B239-B7F19A661E71}" srcOrd="2" destOrd="0" parTransId="{D39A5F52-07C6-43EE-BA5F-303C2F68A001}" sibTransId="{44CC8464-03F3-4457-A001-6A9276FE4A1F}"/>
    <dgm:cxn modelId="{BBC960A8-6C10-4AFE-91C4-6F29A07887E6}" type="presOf" srcId="{44CC8464-03F3-4457-A001-6A9276FE4A1F}" destId="{02880D4B-AD69-4C5B-B808-36A48C2A7884}" srcOrd="0" destOrd="0" presId="urn:microsoft.com/office/officeart/2005/8/layout/hList7"/>
    <dgm:cxn modelId="{40AA3EAD-9A00-43C3-817D-2893552FCC81}" type="presOf" srcId="{4C9760A5-4DFE-4A5A-B2C6-4CB8D9A30DAE}" destId="{E3CBC9E6-CF55-4E54-A9FA-CB577ADEDB97}" srcOrd="1" destOrd="0" presId="urn:microsoft.com/office/officeart/2005/8/layout/hList7"/>
    <dgm:cxn modelId="{71CB6EB4-4A29-4D91-9D1E-28A3DB8F75EE}" type="presOf" srcId="{CA1BB355-5EA8-4023-B8DB-3385D55D6FCD}" destId="{5720C80B-EBD8-43E4-9FC2-A2C54D17E765}" srcOrd="0" destOrd="0" presId="urn:microsoft.com/office/officeart/2005/8/layout/hList7"/>
    <dgm:cxn modelId="{B7E6D9BF-B133-4F78-A911-10160832EFEC}" type="presOf" srcId="{B81BA33B-E105-4A12-9335-34B12804BC5B}" destId="{99103AF5-2F83-4527-9768-F36AB1C578BA}" srcOrd="0" destOrd="0" presId="urn:microsoft.com/office/officeart/2005/8/layout/hList7"/>
    <dgm:cxn modelId="{235950D2-D83A-439F-A4E4-7DFEC6516962}" srcId="{A7549C05-2D36-4B86-912E-540607BC9038}" destId="{C787CDDE-246D-430A-BAA3-98BF85EE85DA}" srcOrd="8" destOrd="0" parTransId="{AA6656BB-00C6-4298-B5D9-3508329BA46F}" sibTransId="{6630877D-6781-4920-875A-E363070054F4}"/>
    <dgm:cxn modelId="{1F82D4DA-D376-452C-8491-A91883F09E11}" type="presOf" srcId="{BFB4625E-2C98-4EB2-B239-B7F19A661E71}" destId="{3185D68E-A03F-440A-B7E6-18EBE05FC442}" srcOrd="1" destOrd="0" presId="urn:microsoft.com/office/officeart/2005/8/layout/hList7"/>
    <dgm:cxn modelId="{911BF7E5-7628-40E8-AE45-35A54619AE5D}" type="presOf" srcId="{974B6F97-E440-4197-83A3-380926C7E599}" destId="{BC7D8E69-06AB-45E9-A405-2D5E1EC6ECE6}" srcOrd="1" destOrd="0" presId="urn:microsoft.com/office/officeart/2005/8/layout/hList7"/>
    <dgm:cxn modelId="{D0A0A8E6-C299-4A9A-86A3-4BD57BA9A5A9}" type="presOf" srcId="{B81BA33B-E105-4A12-9335-34B12804BC5B}" destId="{10178FF7-1F1F-4D55-B4BA-C4368F239A33}" srcOrd="1" destOrd="0" presId="urn:microsoft.com/office/officeart/2005/8/layout/hList7"/>
    <dgm:cxn modelId="{C4CD08E7-BCA0-471F-8C06-0CEC650A94BD}" type="presOf" srcId="{A35D5743-8C0A-47F5-BA33-34262987FDC2}" destId="{77328404-330D-406F-AE7C-E0863AEF04A4}" srcOrd="0" destOrd="0" presId="urn:microsoft.com/office/officeart/2005/8/layout/hList7"/>
    <dgm:cxn modelId="{E3380CF3-0EDF-4E15-A551-D450AF1A2B9A}" type="presOf" srcId="{BFB855B0-5B9A-436D-A357-25D3230FADD7}" destId="{F0848E80-9046-4B24-A37A-9F50AA9D54A0}" srcOrd="0" destOrd="0" presId="urn:microsoft.com/office/officeart/2005/8/layout/hList7"/>
    <dgm:cxn modelId="{78A61CFB-AA9E-491D-92E9-07C0E8263EBC}" type="presOf" srcId="{EC801DD1-802B-4F7C-9647-6D4B10DFC850}" destId="{890AD3BA-CBD5-4777-A5CA-D2783EACB72E}" srcOrd="0" destOrd="0" presId="urn:microsoft.com/office/officeart/2005/8/layout/hList7"/>
    <dgm:cxn modelId="{8F5364FC-5F15-46AC-B04E-B5877B2BE223}" type="presOf" srcId="{D0A91372-D427-4887-9620-F32F2D599EA4}" destId="{E2FA11EC-A312-4225-B260-152FDE00BFAF}" srcOrd="0" destOrd="0" presId="urn:microsoft.com/office/officeart/2005/8/layout/hList7"/>
    <dgm:cxn modelId="{75F400AE-7EDA-4EFD-A180-825A3E15B14E}" type="presParOf" srcId="{181F64AD-539C-417F-85E6-498F22B9050A}" destId="{DAAC1C38-2F2E-41C6-AB18-25E2D442C6D0}" srcOrd="0" destOrd="0" presId="urn:microsoft.com/office/officeart/2005/8/layout/hList7"/>
    <dgm:cxn modelId="{799BC864-0352-4A1F-B110-0D9E887187F8}" type="presParOf" srcId="{181F64AD-539C-417F-85E6-498F22B9050A}" destId="{193401F0-D04E-4F2F-8234-FEAEC9645943}" srcOrd="1" destOrd="0" presId="urn:microsoft.com/office/officeart/2005/8/layout/hList7"/>
    <dgm:cxn modelId="{4BD607D2-365F-4B5A-8070-6F9404C8FD84}" type="presParOf" srcId="{193401F0-D04E-4F2F-8234-FEAEC9645943}" destId="{971B5763-8BA4-4E70-AE22-61F33B280453}" srcOrd="0" destOrd="0" presId="urn:microsoft.com/office/officeart/2005/8/layout/hList7"/>
    <dgm:cxn modelId="{9A98E505-1A83-4175-A967-5DA5D6D307C1}" type="presParOf" srcId="{971B5763-8BA4-4E70-AE22-61F33B280453}" destId="{07573E68-63F5-40C7-81E8-48EB8325189A}" srcOrd="0" destOrd="0" presId="urn:microsoft.com/office/officeart/2005/8/layout/hList7"/>
    <dgm:cxn modelId="{3950CC58-1A07-4A7C-92B7-A5076AD989AE}" type="presParOf" srcId="{971B5763-8BA4-4E70-AE22-61F33B280453}" destId="{19B2CF5C-0C14-44C6-86DB-53291D5BF1DA}" srcOrd="1" destOrd="0" presId="urn:microsoft.com/office/officeart/2005/8/layout/hList7"/>
    <dgm:cxn modelId="{1C2CE74B-9B6B-4BA8-BD98-3DFAF03BB5E4}" type="presParOf" srcId="{971B5763-8BA4-4E70-AE22-61F33B280453}" destId="{C7C3D7B3-94DB-4DEE-BD58-B20688D70871}" srcOrd="2" destOrd="0" presId="urn:microsoft.com/office/officeart/2005/8/layout/hList7"/>
    <dgm:cxn modelId="{4E4BCDE1-7A66-4A50-9824-7766BB0EDD09}" type="presParOf" srcId="{971B5763-8BA4-4E70-AE22-61F33B280453}" destId="{AC98816D-1C25-4C07-B558-3DE8A9C27DAC}" srcOrd="3" destOrd="0" presId="urn:microsoft.com/office/officeart/2005/8/layout/hList7"/>
    <dgm:cxn modelId="{7CC47E6E-32EA-4085-A211-E43601C4C787}" type="presParOf" srcId="{193401F0-D04E-4F2F-8234-FEAEC9645943}" destId="{77328404-330D-406F-AE7C-E0863AEF04A4}" srcOrd="1" destOrd="0" presId="urn:microsoft.com/office/officeart/2005/8/layout/hList7"/>
    <dgm:cxn modelId="{219B357F-55D2-42D3-AF82-881A4D01C462}" type="presParOf" srcId="{193401F0-D04E-4F2F-8234-FEAEC9645943}" destId="{43F79873-DB8A-4877-97DE-AAFA6C1FDFF6}" srcOrd="2" destOrd="0" presId="urn:microsoft.com/office/officeart/2005/8/layout/hList7"/>
    <dgm:cxn modelId="{34174829-92F5-4E26-BEDA-275DA7976D25}" type="presParOf" srcId="{43F79873-DB8A-4877-97DE-AAFA6C1FDFF6}" destId="{F0848E80-9046-4B24-A37A-9F50AA9D54A0}" srcOrd="0" destOrd="0" presId="urn:microsoft.com/office/officeart/2005/8/layout/hList7"/>
    <dgm:cxn modelId="{49C09BB7-039C-4E1A-8B06-2EA330A99994}" type="presParOf" srcId="{43F79873-DB8A-4877-97DE-AAFA6C1FDFF6}" destId="{2ADD93BE-B779-4DC1-AD60-137B7CE0A43A}" srcOrd="1" destOrd="0" presId="urn:microsoft.com/office/officeart/2005/8/layout/hList7"/>
    <dgm:cxn modelId="{AA36CB20-391F-49C3-9B7C-B3E1D38E0DA8}" type="presParOf" srcId="{43F79873-DB8A-4877-97DE-AAFA6C1FDFF6}" destId="{C390C1CA-622E-46E0-AC0C-4BE22AAEC7B2}" srcOrd="2" destOrd="0" presId="urn:microsoft.com/office/officeart/2005/8/layout/hList7"/>
    <dgm:cxn modelId="{08099158-9029-4DFD-B4BE-C7D6FBA8D00A}" type="presParOf" srcId="{43F79873-DB8A-4877-97DE-AAFA6C1FDFF6}" destId="{967656B3-18B1-4FA6-ACCE-9B9FC954FC73}" srcOrd="3" destOrd="0" presId="urn:microsoft.com/office/officeart/2005/8/layout/hList7"/>
    <dgm:cxn modelId="{D0F81774-A097-4ECC-BE6B-E47468A3C88E}" type="presParOf" srcId="{193401F0-D04E-4F2F-8234-FEAEC9645943}" destId="{7CC539C1-E881-40DB-951D-33791F3F74BF}" srcOrd="3" destOrd="0" presId="urn:microsoft.com/office/officeart/2005/8/layout/hList7"/>
    <dgm:cxn modelId="{ABF96552-92F5-46F1-AD66-A0A552655DDD}" type="presParOf" srcId="{193401F0-D04E-4F2F-8234-FEAEC9645943}" destId="{F14882B9-E49D-4EF9-B5FE-605BC22BD3E4}" srcOrd="4" destOrd="0" presId="urn:microsoft.com/office/officeart/2005/8/layout/hList7"/>
    <dgm:cxn modelId="{F046194C-A3B7-40CC-BCA8-1D9D86CACFEE}" type="presParOf" srcId="{F14882B9-E49D-4EF9-B5FE-605BC22BD3E4}" destId="{A3437A3A-9DFD-48D0-B943-F2B5D8FC6DCA}" srcOrd="0" destOrd="0" presId="urn:microsoft.com/office/officeart/2005/8/layout/hList7"/>
    <dgm:cxn modelId="{CF94A3EA-906C-4A26-8264-644F6E4EFEF8}" type="presParOf" srcId="{F14882B9-E49D-4EF9-B5FE-605BC22BD3E4}" destId="{3185D68E-A03F-440A-B7E6-18EBE05FC442}" srcOrd="1" destOrd="0" presId="urn:microsoft.com/office/officeart/2005/8/layout/hList7"/>
    <dgm:cxn modelId="{75876064-5D76-4B18-8B44-D5D00748E958}" type="presParOf" srcId="{F14882B9-E49D-4EF9-B5FE-605BC22BD3E4}" destId="{1B578DB0-9D7B-4AFE-A2A2-5C697DECBD36}" srcOrd="2" destOrd="0" presId="urn:microsoft.com/office/officeart/2005/8/layout/hList7"/>
    <dgm:cxn modelId="{EDDD2635-99F8-42CE-83A1-8233BC6F6A88}" type="presParOf" srcId="{F14882B9-E49D-4EF9-B5FE-605BC22BD3E4}" destId="{2181DE0F-BD91-4703-B840-EEEE8A27669F}" srcOrd="3" destOrd="0" presId="urn:microsoft.com/office/officeart/2005/8/layout/hList7"/>
    <dgm:cxn modelId="{16BC2BAB-435C-42AD-84B6-D489C2BB8EBF}" type="presParOf" srcId="{193401F0-D04E-4F2F-8234-FEAEC9645943}" destId="{02880D4B-AD69-4C5B-B808-36A48C2A7884}" srcOrd="5" destOrd="0" presId="urn:microsoft.com/office/officeart/2005/8/layout/hList7"/>
    <dgm:cxn modelId="{D6589FD6-1F69-465D-945C-E11247D6208D}" type="presParOf" srcId="{193401F0-D04E-4F2F-8234-FEAEC9645943}" destId="{47E306E6-3FAC-4D3E-A4F1-F181BB22F291}" srcOrd="6" destOrd="0" presId="urn:microsoft.com/office/officeart/2005/8/layout/hList7"/>
    <dgm:cxn modelId="{A2AC2DBB-A043-4A9B-85E2-54317EF98868}" type="presParOf" srcId="{47E306E6-3FAC-4D3E-A4F1-F181BB22F291}" destId="{36587809-3E3A-40B0-8175-A81284B27287}" srcOrd="0" destOrd="0" presId="urn:microsoft.com/office/officeart/2005/8/layout/hList7"/>
    <dgm:cxn modelId="{A80ECF5A-490E-4444-BC2A-0DDB483E8DBF}" type="presParOf" srcId="{47E306E6-3FAC-4D3E-A4F1-F181BB22F291}" destId="{BC7D8E69-06AB-45E9-A405-2D5E1EC6ECE6}" srcOrd="1" destOrd="0" presId="urn:microsoft.com/office/officeart/2005/8/layout/hList7"/>
    <dgm:cxn modelId="{64945AEA-5F24-4D09-BBF3-1AC5D1392735}" type="presParOf" srcId="{47E306E6-3FAC-4D3E-A4F1-F181BB22F291}" destId="{6F2D30F3-C9F0-432E-A881-2C55AB9B078B}" srcOrd="2" destOrd="0" presId="urn:microsoft.com/office/officeart/2005/8/layout/hList7"/>
    <dgm:cxn modelId="{48A41FD2-D6D6-4766-B983-5B26E40B91C0}" type="presParOf" srcId="{47E306E6-3FAC-4D3E-A4F1-F181BB22F291}" destId="{EA7C290C-5285-46D9-B30E-65A17C6BAED3}" srcOrd="3" destOrd="0" presId="urn:microsoft.com/office/officeart/2005/8/layout/hList7"/>
    <dgm:cxn modelId="{48892C08-AE9D-492B-8DD5-8B4892D0442E}" type="presParOf" srcId="{193401F0-D04E-4F2F-8234-FEAEC9645943}" destId="{31F5BA73-B3F5-4EBA-901E-08B35A7F3966}" srcOrd="7" destOrd="0" presId="urn:microsoft.com/office/officeart/2005/8/layout/hList7"/>
    <dgm:cxn modelId="{0BA4B262-BEF8-40AF-998D-A585450F5F28}" type="presParOf" srcId="{193401F0-D04E-4F2F-8234-FEAEC9645943}" destId="{A7A83BB1-0D57-430D-8472-1D85D0665C89}" srcOrd="8" destOrd="0" presId="urn:microsoft.com/office/officeart/2005/8/layout/hList7"/>
    <dgm:cxn modelId="{7A4328F0-E4A2-4E8B-A315-C6EEFD899AAF}" type="presParOf" srcId="{A7A83BB1-0D57-430D-8472-1D85D0665C89}" destId="{890AD3BA-CBD5-4777-A5CA-D2783EACB72E}" srcOrd="0" destOrd="0" presId="urn:microsoft.com/office/officeart/2005/8/layout/hList7"/>
    <dgm:cxn modelId="{FBB801D7-4567-428B-909C-DEF514C3672D}" type="presParOf" srcId="{A7A83BB1-0D57-430D-8472-1D85D0665C89}" destId="{4CB17E16-9E2F-401A-AE35-C4A77E3A94F1}" srcOrd="1" destOrd="0" presId="urn:microsoft.com/office/officeart/2005/8/layout/hList7"/>
    <dgm:cxn modelId="{27F98FC6-888E-422D-9060-4911D4AB9382}" type="presParOf" srcId="{A7A83BB1-0D57-430D-8472-1D85D0665C89}" destId="{C9BB1D0B-29FA-4CAB-804C-F093871F8884}" srcOrd="2" destOrd="0" presId="urn:microsoft.com/office/officeart/2005/8/layout/hList7"/>
    <dgm:cxn modelId="{6DE22CE2-8EE2-4BDB-98A6-8DB41E6539EF}" type="presParOf" srcId="{A7A83BB1-0D57-430D-8472-1D85D0665C89}" destId="{B514684A-8660-4ADD-866E-97CF077E5F79}" srcOrd="3" destOrd="0" presId="urn:microsoft.com/office/officeart/2005/8/layout/hList7"/>
    <dgm:cxn modelId="{120A643E-4950-4DEB-8B65-179D350F1076}" type="presParOf" srcId="{193401F0-D04E-4F2F-8234-FEAEC9645943}" destId="{E2FA11EC-A312-4225-B260-152FDE00BFAF}" srcOrd="9" destOrd="0" presId="urn:microsoft.com/office/officeart/2005/8/layout/hList7"/>
    <dgm:cxn modelId="{B0F359AA-56D5-43E6-AB8A-C3F27183E5F3}" type="presParOf" srcId="{193401F0-D04E-4F2F-8234-FEAEC9645943}" destId="{55C104F1-CED5-443F-963B-237D0B7B172D}" srcOrd="10" destOrd="0" presId="urn:microsoft.com/office/officeart/2005/8/layout/hList7"/>
    <dgm:cxn modelId="{3D09B68E-3AB2-4AE8-AED4-792B89D99C20}" type="presParOf" srcId="{55C104F1-CED5-443F-963B-237D0B7B172D}" destId="{99103AF5-2F83-4527-9768-F36AB1C578BA}" srcOrd="0" destOrd="0" presId="urn:microsoft.com/office/officeart/2005/8/layout/hList7"/>
    <dgm:cxn modelId="{5262F395-B22F-4F50-AC44-807B5B0D85BD}" type="presParOf" srcId="{55C104F1-CED5-443F-963B-237D0B7B172D}" destId="{10178FF7-1F1F-4D55-B4BA-C4368F239A33}" srcOrd="1" destOrd="0" presId="urn:microsoft.com/office/officeart/2005/8/layout/hList7"/>
    <dgm:cxn modelId="{CCD37A57-E2A1-4C90-9FDC-F5F0A0878A87}" type="presParOf" srcId="{55C104F1-CED5-443F-963B-237D0B7B172D}" destId="{2C359E03-D8E7-48B4-8BD6-287409A7BCF8}" srcOrd="2" destOrd="0" presId="urn:microsoft.com/office/officeart/2005/8/layout/hList7"/>
    <dgm:cxn modelId="{5893561C-5BA2-4D77-9F35-5390044F707F}" type="presParOf" srcId="{55C104F1-CED5-443F-963B-237D0B7B172D}" destId="{8AA38F1A-0BBE-437B-9848-802D2B1206A6}" srcOrd="3" destOrd="0" presId="urn:microsoft.com/office/officeart/2005/8/layout/hList7"/>
    <dgm:cxn modelId="{D037FFC4-4496-4530-83B8-0FE8683A4853}" type="presParOf" srcId="{193401F0-D04E-4F2F-8234-FEAEC9645943}" destId="{5720C80B-EBD8-43E4-9FC2-A2C54D17E765}" srcOrd="11" destOrd="0" presId="urn:microsoft.com/office/officeart/2005/8/layout/hList7"/>
    <dgm:cxn modelId="{8B18A962-08C0-4949-8EB8-505BD7ABE5AE}" type="presParOf" srcId="{193401F0-D04E-4F2F-8234-FEAEC9645943}" destId="{B85361E4-06A9-4079-BAE4-2D5C4CC472DC}" srcOrd="12" destOrd="0" presId="urn:microsoft.com/office/officeart/2005/8/layout/hList7"/>
    <dgm:cxn modelId="{3D2EF693-D457-471E-981D-78E5BBF58451}" type="presParOf" srcId="{B85361E4-06A9-4079-BAE4-2D5C4CC472DC}" destId="{3E4B1DDB-14E8-4184-AC64-8FD4BE103635}" srcOrd="0" destOrd="0" presId="urn:microsoft.com/office/officeart/2005/8/layout/hList7"/>
    <dgm:cxn modelId="{30BED309-F15C-465D-97BB-1E57E1F4A4C5}" type="presParOf" srcId="{B85361E4-06A9-4079-BAE4-2D5C4CC472DC}" destId="{E3CBC9E6-CF55-4E54-A9FA-CB577ADEDB97}" srcOrd="1" destOrd="0" presId="urn:microsoft.com/office/officeart/2005/8/layout/hList7"/>
    <dgm:cxn modelId="{D8E3ECC6-0DAB-4A51-B1BD-C5C4C7CC5A9E}" type="presParOf" srcId="{B85361E4-06A9-4079-BAE4-2D5C4CC472DC}" destId="{45772909-C12E-41A0-AF3E-5417C9A7543F}" srcOrd="2" destOrd="0" presId="urn:microsoft.com/office/officeart/2005/8/layout/hList7"/>
    <dgm:cxn modelId="{82B50AB2-6A53-4602-AB63-F78F77A30E37}" type="presParOf" srcId="{B85361E4-06A9-4079-BAE4-2D5C4CC472DC}" destId="{857EF615-0C5B-47A0-B1F8-9EF0DE126074}" srcOrd="3" destOrd="0" presId="urn:microsoft.com/office/officeart/2005/8/layout/hList7"/>
    <dgm:cxn modelId="{DD0B29E7-F23C-4E12-B724-330093189156}" type="presParOf" srcId="{193401F0-D04E-4F2F-8234-FEAEC9645943}" destId="{10151CB0-55D8-4EB4-95F1-3AAEEA1EBB90}" srcOrd="13" destOrd="0" presId="urn:microsoft.com/office/officeart/2005/8/layout/hList7"/>
    <dgm:cxn modelId="{94213961-52A4-4337-9F48-E80F9B126C86}" type="presParOf" srcId="{193401F0-D04E-4F2F-8234-FEAEC9645943}" destId="{81FA7957-5386-4828-BF62-74C5C4764257}" srcOrd="14" destOrd="0" presId="urn:microsoft.com/office/officeart/2005/8/layout/hList7"/>
    <dgm:cxn modelId="{0BE45C64-932A-45F4-A213-7E648400AE29}" type="presParOf" srcId="{81FA7957-5386-4828-BF62-74C5C4764257}" destId="{4ABC6A30-316E-4B0A-91D1-9B2E18F4BEB0}" srcOrd="0" destOrd="0" presId="urn:microsoft.com/office/officeart/2005/8/layout/hList7"/>
    <dgm:cxn modelId="{C21582B5-1218-4AD8-B226-1C81312107C8}" type="presParOf" srcId="{81FA7957-5386-4828-BF62-74C5C4764257}" destId="{C729B849-8A26-4F9D-9107-57EAF1DA83CF}" srcOrd="1" destOrd="0" presId="urn:microsoft.com/office/officeart/2005/8/layout/hList7"/>
    <dgm:cxn modelId="{390AC6F4-DAED-4371-9AED-701FB2167F3F}" type="presParOf" srcId="{81FA7957-5386-4828-BF62-74C5C4764257}" destId="{C9265DA2-76FB-4E8C-893A-38D7C78E2EC2}" srcOrd="2" destOrd="0" presId="urn:microsoft.com/office/officeart/2005/8/layout/hList7"/>
    <dgm:cxn modelId="{E8C9733B-AF6C-4E92-A4AC-BBED6A6DD950}" type="presParOf" srcId="{81FA7957-5386-4828-BF62-74C5C4764257}" destId="{66F042EA-05C6-4115-9CDD-51CFCDD8D3FD}" srcOrd="3" destOrd="0" presId="urn:microsoft.com/office/officeart/2005/8/layout/hList7"/>
    <dgm:cxn modelId="{FBBDF927-AAC6-4F3D-99D8-A03AA39C13DB}" type="presParOf" srcId="{193401F0-D04E-4F2F-8234-FEAEC9645943}" destId="{470F1DF2-F9B5-4395-81AF-DE1353F6889D}" srcOrd="15" destOrd="0" presId="urn:microsoft.com/office/officeart/2005/8/layout/hList7"/>
    <dgm:cxn modelId="{FD7E3930-8309-4512-86F2-57FF6CFB401C}" type="presParOf" srcId="{193401F0-D04E-4F2F-8234-FEAEC9645943}" destId="{59265587-27A8-4101-AE2F-B1C3FEE0C1C1}" srcOrd="16" destOrd="0" presId="urn:microsoft.com/office/officeart/2005/8/layout/hList7"/>
    <dgm:cxn modelId="{0CEE8697-41F8-4218-9B77-133031B410A9}" type="presParOf" srcId="{59265587-27A8-4101-AE2F-B1C3FEE0C1C1}" destId="{49BF5E3E-35FB-4757-85A8-B4F6511D937A}" srcOrd="0" destOrd="0" presId="urn:microsoft.com/office/officeart/2005/8/layout/hList7"/>
    <dgm:cxn modelId="{759AD9BB-07CF-4CBD-AE2B-05BF6F03D2AF}" type="presParOf" srcId="{59265587-27A8-4101-AE2F-B1C3FEE0C1C1}" destId="{2A990802-81ED-41AD-8870-088D05AA29CE}" srcOrd="1" destOrd="0" presId="urn:microsoft.com/office/officeart/2005/8/layout/hList7"/>
    <dgm:cxn modelId="{25784F67-B7F8-48FE-BDF6-61BF19493D98}" type="presParOf" srcId="{59265587-27A8-4101-AE2F-B1C3FEE0C1C1}" destId="{E8F7EF6D-FFC3-4560-841D-C861F3F58D70}" srcOrd="2" destOrd="0" presId="urn:microsoft.com/office/officeart/2005/8/layout/hList7"/>
    <dgm:cxn modelId="{BBB3160B-0ADE-4ADB-9F48-2AAD2E70A16D}" type="presParOf" srcId="{59265587-27A8-4101-AE2F-B1C3FEE0C1C1}" destId="{3B88BB84-41CC-47F6-9841-DF40A868FCF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7AAE324-C0DE-4F01-9D08-8DEF70A131C4}" type="doc">
      <dgm:prSet loTypeId="urn:microsoft.com/office/officeart/2005/8/layout/equation2" loCatId="process" qsTypeId="urn:microsoft.com/office/officeart/2005/8/quickstyle/simple1" qsCatId="simple" csTypeId="urn:microsoft.com/office/officeart/2005/8/colors/colorful1" csCatId="colorful" phldr="1"/>
      <dgm:spPr/>
    </dgm:pt>
    <dgm:pt modelId="{6D42673B-E18E-4AC5-89BF-47C8DE0FE477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9 823,3 тыс. рублей</a:t>
          </a:r>
        </a:p>
      </dgm:t>
    </dgm:pt>
    <dgm:pt modelId="{927EF0B0-1585-46E6-9834-355A84BED07B}" type="par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129924-9EED-43C5-81EA-B54F778A979E}" type="sib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A5959-975E-4EFB-A459-D10BB858C994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83 151,0 тыс. рублей</a:t>
          </a:r>
        </a:p>
      </dgm:t>
    </dgm:pt>
    <dgm:pt modelId="{EF8B0FFA-A293-45BE-84F7-BDE0521EFDB6}" type="par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5CFECC-C443-400D-B6AA-79BA9219BFD8}" type="sib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3AF1F-5838-499D-B4FB-3D603702D903}">
      <dgm:prSet phldrT="[Текст]"/>
      <dgm:spPr/>
      <dgm:t>
        <a:bodyPr vert="vert270"/>
        <a:lstStyle/>
        <a:p>
          <a:r>
            <a:rPr lang="ru-RU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108 669,9 тыс. рублей</a:t>
          </a:r>
        </a:p>
      </dgm:t>
    </dgm:pt>
    <dgm:pt modelId="{42C82C47-565D-4EE8-8D85-9B96F952F108}" type="par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0C0F0A-7E0A-4A52-9BD4-830E56364BCE}" type="sib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E117F-3DD9-41E0-B958-F0EADACC9026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9,4 тыс. рублей</a:t>
          </a:r>
        </a:p>
      </dgm:t>
    </dgm:pt>
    <dgm:pt modelId="{B4BB437E-7385-4242-A518-F157B7AA4BEF}" type="par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12E20-952B-44A9-8711-0628277D25E6}" type="sib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ED92C6-77DC-4175-A158-7E1D9EFA35B0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5 353,5 тыс. рублей</a:t>
          </a:r>
        </a:p>
      </dgm:t>
    </dgm:pt>
    <dgm:pt modelId="{E148BE27-FE4E-4F7F-99AD-1A95EA5A9449}" type="par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CE724C-C5B8-46D1-BD13-57DAA3611CA8}" type="sib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4FA-89C0-4E0A-AD16-7DBF112A2051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13,2 тыс. рублей</a:t>
          </a:r>
        </a:p>
      </dgm:t>
    </dgm:pt>
    <dgm:pt modelId="{307853A6-3552-44F8-822D-436549EF8DB7}" type="par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F3C6F-2755-4DE6-8B88-BC3C6E7A2BE4}" type="sib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A326B-9394-46A5-864F-62809F832CCC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10 319,4 тыс. рублей</a:t>
          </a:r>
        </a:p>
      </dgm:t>
    </dgm:pt>
    <dgm:pt modelId="{9C6BCF8F-3206-48DE-BF2F-F7CE09ED824B}" type="par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3C7022-93EB-4C6E-BF08-CE007FD1C6D3}" type="sib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78188D-7544-4EF9-BD4E-F6C32FC5C0C8}" type="pres">
      <dgm:prSet presAssocID="{F7AAE324-C0DE-4F01-9D08-8DEF70A131C4}" presName="Name0" presStyleCnt="0">
        <dgm:presLayoutVars>
          <dgm:dir/>
          <dgm:resizeHandles val="exact"/>
        </dgm:presLayoutVars>
      </dgm:prSet>
      <dgm:spPr/>
    </dgm:pt>
    <dgm:pt modelId="{DAB1D63A-0D83-47C7-B4EB-DB2592D0AD16}" type="pres">
      <dgm:prSet presAssocID="{F7AAE324-C0DE-4F01-9D08-8DEF70A131C4}" presName="vNodes" presStyleCnt="0"/>
      <dgm:spPr/>
    </dgm:pt>
    <dgm:pt modelId="{CE8ED3E3-9A31-401F-9C2E-4F9BCAF0A213}" type="pres">
      <dgm:prSet presAssocID="{6D42673B-E18E-4AC5-89BF-47C8DE0FE477}" presName="node" presStyleLbl="node1" presStyleIdx="0" presStyleCnt="7" custScaleX="1385602">
        <dgm:presLayoutVars>
          <dgm:bulletEnabled val="1"/>
        </dgm:presLayoutVars>
      </dgm:prSet>
      <dgm:spPr/>
    </dgm:pt>
    <dgm:pt modelId="{03B65222-7390-4E3E-A6EF-AAD719C8C943}" type="pres">
      <dgm:prSet presAssocID="{1F129924-9EED-43C5-81EA-B54F778A979E}" presName="spacerT" presStyleCnt="0"/>
      <dgm:spPr/>
    </dgm:pt>
    <dgm:pt modelId="{67066753-4A36-4AE2-AEB5-56A1E2F18A74}" type="pres">
      <dgm:prSet presAssocID="{1F129924-9EED-43C5-81EA-B54F778A979E}" presName="sibTrans" presStyleLbl="sibTrans2D1" presStyleIdx="0" presStyleCnt="6"/>
      <dgm:spPr/>
    </dgm:pt>
    <dgm:pt modelId="{3383EA15-CA2C-4F3F-84DA-F93EA9D21544}" type="pres">
      <dgm:prSet presAssocID="{1F129924-9EED-43C5-81EA-B54F778A979E}" presName="spacerB" presStyleCnt="0"/>
      <dgm:spPr/>
    </dgm:pt>
    <dgm:pt modelId="{7FF98444-F877-465A-91E5-BFD4D26BB0CA}" type="pres">
      <dgm:prSet presAssocID="{187E117F-3DD9-41E0-B958-F0EADACC9026}" presName="node" presStyleLbl="node1" presStyleIdx="1" presStyleCnt="7" custScaleX="1393851">
        <dgm:presLayoutVars>
          <dgm:bulletEnabled val="1"/>
        </dgm:presLayoutVars>
      </dgm:prSet>
      <dgm:spPr/>
    </dgm:pt>
    <dgm:pt modelId="{82320BC6-E5B7-4569-93F1-857529FF1A76}" type="pres">
      <dgm:prSet presAssocID="{3F312E20-952B-44A9-8711-0628277D25E6}" presName="spacerT" presStyleCnt="0"/>
      <dgm:spPr/>
    </dgm:pt>
    <dgm:pt modelId="{014FA916-E0F2-4AAA-9BDA-5B1881BCFECB}" type="pres">
      <dgm:prSet presAssocID="{3F312E20-952B-44A9-8711-0628277D25E6}" presName="sibTrans" presStyleLbl="sibTrans2D1" presStyleIdx="1" presStyleCnt="6"/>
      <dgm:spPr/>
    </dgm:pt>
    <dgm:pt modelId="{711D21BE-F8E0-4E6F-A902-59BDC773E067}" type="pres">
      <dgm:prSet presAssocID="{3F312E20-952B-44A9-8711-0628277D25E6}" presName="spacerB" presStyleCnt="0"/>
      <dgm:spPr/>
    </dgm:pt>
    <dgm:pt modelId="{20282A58-69E0-4950-91C0-97C09A6B8B45}" type="pres">
      <dgm:prSet presAssocID="{0DED92C6-77DC-4175-A158-7E1D9EFA35B0}" presName="node" presStyleLbl="node1" presStyleIdx="2" presStyleCnt="7" custScaleX="1396361">
        <dgm:presLayoutVars>
          <dgm:bulletEnabled val="1"/>
        </dgm:presLayoutVars>
      </dgm:prSet>
      <dgm:spPr/>
    </dgm:pt>
    <dgm:pt modelId="{2C928EFB-4DC1-4857-A68F-4AA49E05D01E}" type="pres">
      <dgm:prSet presAssocID="{6ECE724C-C5B8-46D1-BD13-57DAA3611CA8}" presName="spacerT" presStyleCnt="0"/>
      <dgm:spPr/>
    </dgm:pt>
    <dgm:pt modelId="{89B441D5-9BD6-4DF7-AB95-387D06F90D2D}" type="pres">
      <dgm:prSet presAssocID="{6ECE724C-C5B8-46D1-BD13-57DAA3611CA8}" presName="sibTrans" presStyleLbl="sibTrans2D1" presStyleIdx="2" presStyleCnt="6"/>
      <dgm:spPr/>
    </dgm:pt>
    <dgm:pt modelId="{DFC2C360-D347-4836-A4FA-12B68492F121}" type="pres">
      <dgm:prSet presAssocID="{6ECE724C-C5B8-46D1-BD13-57DAA3611CA8}" presName="spacerB" presStyleCnt="0"/>
      <dgm:spPr/>
    </dgm:pt>
    <dgm:pt modelId="{7C8531E9-EA0E-45D2-A571-D697394FE2BB}" type="pres">
      <dgm:prSet presAssocID="{3DBED4FA-89C0-4E0A-AD16-7DBF112A2051}" presName="node" presStyleLbl="node1" presStyleIdx="3" presStyleCnt="7" custScaleX="1398037">
        <dgm:presLayoutVars>
          <dgm:bulletEnabled val="1"/>
        </dgm:presLayoutVars>
      </dgm:prSet>
      <dgm:spPr/>
    </dgm:pt>
    <dgm:pt modelId="{8968F585-2DA5-4F25-99A1-87D72F2F0157}" type="pres">
      <dgm:prSet presAssocID="{9A5F3C6F-2755-4DE6-8B88-BC3C6E7A2BE4}" presName="spacerT" presStyleCnt="0"/>
      <dgm:spPr/>
    </dgm:pt>
    <dgm:pt modelId="{66F9020B-5802-4CA9-9364-C19E51A6C132}" type="pres">
      <dgm:prSet presAssocID="{9A5F3C6F-2755-4DE6-8B88-BC3C6E7A2BE4}" presName="sibTrans" presStyleLbl="sibTrans2D1" presStyleIdx="3" presStyleCnt="6"/>
      <dgm:spPr/>
    </dgm:pt>
    <dgm:pt modelId="{8A4692F1-C93B-4D33-BEDC-73A1EFAC5CD0}" type="pres">
      <dgm:prSet presAssocID="{9A5F3C6F-2755-4DE6-8B88-BC3C6E7A2BE4}" presName="spacerB" presStyleCnt="0"/>
      <dgm:spPr/>
    </dgm:pt>
    <dgm:pt modelId="{2E5C2FC1-4E82-4098-8004-E6E2643603F4}" type="pres">
      <dgm:prSet presAssocID="{4CCA326B-9394-46A5-864F-62809F832CCC}" presName="node" presStyleLbl="node1" presStyleIdx="4" presStyleCnt="7" custScaleX="1399717">
        <dgm:presLayoutVars>
          <dgm:bulletEnabled val="1"/>
        </dgm:presLayoutVars>
      </dgm:prSet>
      <dgm:spPr/>
    </dgm:pt>
    <dgm:pt modelId="{6B1B9EFD-8206-49EC-8DE0-E7ACCA759B49}" type="pres">
      <dgm:prSet presAssocID="{813C7022-93EB-4C6E-BF08-CE007FD1C6D3}" presName="spacerT" presStyleCnt="0"/>
      <dgm:spPr/>
    </dgm:pt>
    <dgm:pt modelId="{96629224-2390-4F6D-8E7E-E122DFCBA258}" type="pres">
      <dgm:prSet presAssocID="{813C7022-93EB-4C6E-BF08-CE007FD1C6D3}" presName="sibTrans" presStyleLbl="sibTrans2D1" presStyleIdx="4" presStyleCnt="6"/>
      <dgm:spPr/>
    </dgm:pt>
    <dgm:pt modelId="{2C5D5A88-426F-44DC-8CBC-131153A181AC}" type="pres">
      <dgm:prSet presAssocID="{813C7022-93EB-4C6E-BF08-CE007FD1C6D3}" presName="spacerB" presStyleCnt="0"/>
      <dgm:spPr/>
    </dgm:pt>
    <dgm:pt modelId="{9D7D2EEF-CE24-4D04-8A24-B9E4120AB018}" type="pres">
      <dgm:prSet presAssocID="{189A5959-975E-4EFB-A459-D10BB858C994}" presName="node" presStyleLbl="node1" presStyleIdx="5" presStyleCnt="7" custScaleX="1401401">
        <dgm:presLayoutVars>
          <dgm:bulletEnabled val="1"/>
        </dgm:presLayoutVars>
      </dgm:prSet>
      <dgm:spPr/>
    </dgm:pt>
    <dgm:pt modelId="{954118EF-6872-41DB-958B-B8EC80DBBDD0}" type="pres">
      <dgm:prSet presAssocID="{F7AAE324-C0DE-4F01-9D08-8DEF70A131C4}" presName="sibTransLast" presStyleLbl="sibTrans2D1" presStyleIdx="5" presStyleCnt="6" custScaleX="295843" custScaleY="231225" custLinFactNeighborX="-34531" custLinFactNeighborY="-4920"/>
      <dgm:spPr/>
    </dgm:pt>
    <dgm:pt modelId="{F266CAA0-8E6F-447B-ACDE-8B6A39895643}" type="pres">
      <dgm:prSet presAssocID="{F7AAE324-C0DE-4F01-9D08-8DEF70A131C4}" presName="connectorText" presStyleLbl="sibTrans2D1" presStyleIdx="5" presStyleCnt="6"/>
      <dgm:spPr/>
    </dgm:pt>
    <dgm:pt modelId="{ECBB059D-6ECC-49E3-93CD-803856D2F50D}" type="pres">
      <dgm:prSet presAssocID="{F7AAE324-C0DE-4F01-9D08-8DEF70A131C4}" presName="lastNode" presStyleLbl="node1" presStyleIdx="6" presStyleCnt="7" custScaleY="505103">
        <dgm:presLayoutVars>
          <dgm:bulletEnabled val="1"/>
        </dgm:presLayoutVars>
      </dgm:prSet>
      <dgm:spPr/>
    </dgm:pt>
  </dgm:ptLst>
  <dgm:cxnLst>
    <dgm:cxn modelId="{96485308-031E-4D2E-AA5A-E56E8020E050}" type="presOf" srcId="{F7AAE324-C0DE-4F01-9D08-8DEF70A131C4}" destId="{7078188D-7544-4EF9-BD4E-F6C32FC5C0C8}" srcOrd="0" destOrd="0" presId="urn:microsoft.com/office/officeart/2005/8/layout/equation2"/>
    <dgm:cxn modelId="{180CC30D-179A-42C3-8CCA-85ED75EA3E18}" type="presOf" srcId="{187E117F-3DD9-41E0-B958-F0EADACC9026}" destId="{7FF98444-F877-465A-91E5-BFD4D26BB0CA}" srcOrd="0" destOrd="0" presId="urn:microsoft.com/office/officeart/2005/8/layout/equation2"/>
    <dgm:cxn modelId="{13CD4811-E7CD-4FA9-93EC-B36E9DF46514}" srcId="{F7AAE324-C0DE-4F01-9D08-8DEF70A131C4}" destId="{3DBED4FA-89C0-4E0A-AD16-7DBF112A2051}" srcOrd="3" destOrd="0" parTransId="{307853A6-3552-44F8-822D-436549EF8DB7}" sibTransId="{9A5F3C6F-2755-4DE6-8B88-BC3C6E7A2BE4}"/>
    <dgm:cxn modelId="{B36F8313-8DC2-450C-B901-18F2920499E3}" type="presOf" srcId="{6D42673B-E18E-4AC5-89BF-47C8DE0FE477}" destId="{CE8ED3E3-9A31-401F-9C2E-4F9BCAF0A213}" srcOrd="0" destOrd="0" presId="urn:microsoft.com/office/officeart/2005/8/layout/equation2"/>
    <dgm:cxn modelId="{5B6F8619-70DF-4CD4-B90B-11EE0313ABC7}" srcId="{F7AAE324-C0DE-4F01-9D08-8DEF70A131C4}" destId="{187E117F-3DD9-41E0-B958-F0EADACC9026}" srcOrd="1" destOrd="0" parTransId="{B4BB437E-7385-4242-A518-F157B7AA4BEF}" sibTransId="{3F312E20-952B-44A9-8711-0628277D25E6}"/>
    <dgm:cxn modelId="{C84A5D23-5963-4E1A-8C11-B14A379EAE9B}" srcId="{F7AAE324-C0DE-4F01-9D08-8DEF70A131C4}" destId="{0DED92C6-77DC-4175-A158-7E1D9EFA35B0}" srcOrd="2" destOrd="0" parTransId="{E148BE27-FE4E-4F7F-99AD-1A95EA5A9449}" sibTransId="{6ECE724C-C5B8-46D1-BD13-57DAA3611CA8}"/>
    <dgm:cxn modelId="{23D45823-E9BA-4A57-969B-36905EEA4A58}" type="presOf" srcId="{813C7022-93EB-4C6E-BF08-CE007FD1C6D3}" destId="{96629224-2390-4F6D-8E7E-E122DFCBA258}" srcOrd="0" destOrd="0" presId="urn:microsoft.com/office/officeart/2005/8/layout/equation2"/>
    <dgm:cxn modelId="{9ECFC42E-918E-4EF6-BC3F-34DFDCFBF614}" type="presOf" srcId="{189A5959-975E-4EFB-A459-D10BB858C994}" destId="{9D7D2EEF-CE24-4D04-8A24-B9E4120AB018}" srcOrd="0" destOrd="0" presId="urn:microsoft.com/office/officeart/2005/8/layout/equation2"/>
    <dgm:cxn modelId="{7B2D6A36-C2A5-43FE-BA02-45DDD83E7C8D}" type="presOf" srcId="{9A5F3C6F-2755-4DE6-8B88-BC3C6E7A2BE4}" destId="{66F9020B-5802-4CA9-9364-C19E51A6C132}" srcOrd="0" destOrd="0" presId="urn:microsoft.com/office/officeart/2005/8/layout/equation2"/>
    <dgm:cxn modelId="{CFA11A3B-D43B-426E-8EE6-803DDB9A0C8B}" type="presOf" srcId="{145CFECC-C443-400D-B6AA-79BA9219BFD8}" destId="{F266CAA0-8E6F-447B-ACDE-8B6A39895643}" srcOrd="1" destOrd="0" presId="urn:microsoft.com/office/officeart/2005/8/layout/equation2"/>
    <dgm:cxn modelId="{2C9E973C-1E84-437E-BD37-B8A4CCA5BEB1}" type="presOf" srcId="{6ECE724C-C5B8-46D1-BD13-57DAA3611CA8}" destId="{89B441D5-9BD6-4DF7-AB95-387D06F90D2D}" srcOrd="0" destOrd="0" presId="urn:microsoft.com/office/officeart/2005/8/layout/equation2"/>
    <dgm:cxn modelId="{AD90AB62-1DFE-45FC-9415-42BB38CF033D}" srcId="{F7AAE324-C0DE-4F01-9D08-8DEF70A131C4}" destId="{8F83AF1F-5838-499D-B4FB-3D603702D903}" srcOrd="6" destOrd="0" parTransId="{42C82C47-565D-4EE8-8D85-9B96F952F108}" sibTransId="{190C0F0A-7E0A-4A52-9BD4-830E56364BCE}"/>
    <dgm:cxn modelId="{E20CCA44-60F2-4FE4-AEB5-3390DCA89558}" type="presOf" srcId="{8F83AF1F-5838-499D-B4FB-3D603702D903}" destId="{ECBB059D-6ECC-49E3-93CD-803856D2F50D}" srcOrd="0" destOrd="0" presId="urn:microsoft.com/office/officeart/2005/8/layout/equation2"/>
    <dgm:cxn modelId="{F2F5426C-59E4-4CC1-B301-558F555244AE}" type="presOf" srcId="{3DBED4FA-89C0-4E0A-AD16-7DBF112A2051}" destId="{7C8531E9-EA0E-45D2-A571-D697394FE2BB}" srcOrd="0" destOrd="0" presId="urn:microsoft.com/office/officeart/2005/8/layout/equation2"/>
    <dgm:cxn modelId="{59F5118D-0408-4F96-BE62-27873718ADD1}" srcId="{F7AAE324-C0DE-4F01-9D08-8DEF70A131C4}" destId="{189A5959-975E-4EFB-A459-D10BB858C994}" srcOrd="5" destOrd="0" parTransId="{EF8B0FFA-A293-45BE-84F7-BDE0521EFDB6}" sibTransId="{145CFECC-C443-400D-B6AA-79BA9219BFD8}"/>
    <dgm:cxn modelId="{092DA88F-8CF3-4573-847F-7D059E0FC519}" srcId="{F7AAE324-C0DE-4F01-9D08-8DEF70A131C4}" destId="{6D42673B-E18E-4AC5-89BF-47C8DE0FE477}" srcOrd="0" destOrd="0" parTransId="{927EF0B0-1585-46E6-9834-355A84BED07B}" sibTransId="{1F129924-9EED-43C5-81EA-B54F778A979E}"/>
    <dgm:cxn modelId="{CBFADF91-9B69-49A5-BD84-15BCE9B6F7D1}" srcId="{F7AAE324-C0DE-4F01-9D08-8DEF70A131C4}" destId="{4CCA326B-9394-46A5-864F-62809F832CCC}" srcOrd="4" destOrd="0" parTransId="{9C6BCF8F-3206-48DE-BF2F-F7CE09ED824B}" sibTransId="{813C7022-93EB-4C6E-BF08-CE007FD1C6D3}"/>
    <dgm:cxn modelId="{B5BBE995-31D6-4898-B18C-13F9F606E8D4}" type="presOf" srcId="{3F312E20-952B-44A9-8711-0628277D25E6}" destId="{014FA916-E0F2-4AAA-9BDA-5B1881BCFECB}" srcOrd="0" destOrd="0" presId="urn:microsoft.com/office/officeart/2005/8/layout/equation2"/>
    <dgm:cxn modelId="{9C52F8DC-0D7C-40EF-A63F-437F2D486759}" type="presOf" srcId="{4CCA326B-9394-46A5-864F-62809F832CCC}" destId="{2E5C2FC1-4E82-4098-8004-E6E2643603F4}" srcOrd="0" destOrd="0" presId="urn:microsoft.com/office/officeart/2005/8/layout/equation2"/>
    <dgm:cxn modelId="{0DB519E0-4E13-4C8D-B69A-F6A4285F2770}" type="presOf" srcId="{0DED92C6-77DC-4175-A158-7E1D9EFA35B0}" destId="{20282A58-69E0-4950-91C0-97C09A6B8B45}" srcOrd="0" destOrd="0" presId="urn:microsoft.com/office/officeart/2005/8/layout/equation2"/>
    <dgm:cxn modelId="{9B340BE7-81DE-43A1-811E-0CDDC0BBB91C}" type="presOf" srcId="{1F129924-9EED-43C5-81EA-B54F778A979E}" destId="{67066753-4A36-4AE2-AEB5-56A1E2F18A74}" srcOrd="0" destOrd="0" presId="urn:microsoft.com/office/officeart/2005/8/layout/equation2"/>
    <dgm:cxn modelId="{916B9DF8-47D4-4290-B784-C3392ECE2830}" type="presOf" srcId="{145CFECC-C443-400D-B6AA-79BA9219BFD8}" destId="{954118EF-6872-41DB-958B-B8EC80DBBDD0}" srcOrd="0" destOrd="0" presId="urn:microsoft.com/office/officeart/2005/8/layout/equation2"/>
    <dgm:cxn modelId="{306E0AA9-F692-44AE-9853-AA00C529E7F5}" type="presParOf" srcId="{7078188D-7544-4EF9-BD4E-F6C32FC5C0C8}" destId="{DAB1D63A-0D83-47C7-B4EB-DB2592D0AD16}" srcOrd="0" destOrd="0" presId="urn:microsoft.com/office/officeart/2005/8/layout/equation2"/>
    <dgm:cxn modelId="{260D0E4A-B1C2-497E-B243-3708C073B407}" type="presParOf" srcId="{DAB1D63A-0D83-47C7-B4EB-DB2592D0AD16}" destId="{CE8ED3E3-9A31-401F-9C2E-4F9BCAF0A213}" srcOrd="0" destOrd="0" presId="urn:microsoft.com/office/officeart/2005/8/layout/equation2"/>
    <dgm:cxn modelId="{E343660A-C73F-4196-9644-82C0F3579026}" type="presParOf" srcId="{DAB1D63A-0D83-47C7-B4EB-DB2592D0AD16}" destId="{03B65222-7390-4E3E-A6EF-AAD719C8C943}" srcOrd="1" destOrd="0" presId="urn:microsoft.com/office/officeart/2005/8/layout/equation2"/>
    <dgm:cxn modelId="{6E749663-E47F-4621-B550-A420236FFD78}" type="presParOf" srcId="{DAB1D63A-0D83-47C7-B4EB-DB2592D0AD16}" destId="{67066753-4A36-4AE2-AEB5-56A1E2F18A74}" srcOrd="2" destOrd="0" presId="urn:microsoft.com/office/officeart/2005/8/layout/equation2"/>
    <dgm:cxn modelId="{4A4A5D12-E617-4B09-8271-FF3028A2C092}" type="presParOf" srcId="{DAB1D63A-0D83-47C7-B4EB-DB2592D0AD16}" destId="{3383EA15-CA2C-4F3F-84DA-F93EA9D21544}" srcOrd="3" destOrd="0" presId="urn:microsoft.com/office/officeart/2005/8/layout/equation2"/>
    <dgm:cxn modelId="{E0B573FE-3373-4AB7-AF4A-3317E0A897AD}" type="presParOf" srcId="{DAB1D63A-0D83-47C7-B4EB-DB2592D0AD16}" destId="{7FF98444-F877-465A-91E5-BFD4D26BB0CA}" srcOrd="4" destOrd="0" presId="urn:microsoft.com/office/officeart/2005/8/layout/equation2"/>
    <dgm:cxn modelId="{1E68E9BE-CB45-4171-BC1A-F506812B59B0}" type="presParOf" srcId="{DAB1D63A-0D83-47C7-B4EB-DB2592D0AD16}" destId="{82320BC6-E5B7-4569-93F1-857529FF1A76}" srcOrd="5" destOrd="0" presId="urn:microsoft.com/office/officeart/2005/8/layout/equation2"/>
    <dgm:cxn modelId="{9E22C064-4793-4237-8E02-046F7998F594}" type="presParOf" srcId="{DAB1D63A-0D83-47C7-B4EB-DB2592D0AD16}" destId="{014FA916-E0F2-4AAA-9BDA-5B1881BCFECB}" srcOrd="6" destOrd="0" presId="urn:microsoft.com/office/officeart/2005/8/layout/equation2"/>
    <dgm:cxn modelId="{DDCB5467-F22E-4624-9BC6-EC5AAA0B81F9}" type="presParOf" srcId="{DAB1D63A-0D83-47C7-B4EB-DB2592D0AD16}" destId="{711D21BE-F8E0-4E6F-A902-59BDC773E067}" srcOrd="7" destOrd="0" presId="urn:microsoft.com/office/officeart/2005/8/layout/equation2"/>
    <dgm:cxn modelId="{E094DCE5-F936-4E3E-AA22-2F051D945C41}" type="presParOf" srcId="{DAB1D63A-0D83-47C7-B4EB-DB2592D0AD16}" destId="{20282A58-69E0-4950-91C0-97C09A6B8B45}" srcOrd="8" destOrd="0" presId="urn:microsoft.com/office/officeart/2005/8/layout/equation2"/>
    <dgm:cxn modelId="{BFD201BD-8D53-401A-AC83-AA2B3C03C285}" type="presParOf" srcId="{DAB1D63A-0D83-47C7-B4EB-DB2592D0AD16}" destId="{2C928EFB-4DC1-4857-A68F-4AA49E05D01E}" srcOrd="9" destOrd="0" presId="urn:microsoft.com/office/officeart/2005/8/layout/equation2"/>
    <dgm:cxn modelId="{8126B303-17F7-4E54-BFCC-0FF19849520D}" type="presParOf" srcId="{DAB1D63A-0D83-47C7-B4EB-DB2592D0AD16}" destId="{89B441D5-9BD6-4DF7-AB95-387D06F90D2D}" srcOrd="10" destOrd="0" presId="urn:microsoft.com/office/officeart/2005/8/layout/equation2"/>
    <dgm:cxn modelId="{2573B287-43FD-424E-B90C-8DE5B5739D77}" type="presParOf" srcId="{DAB1D63A-0D83-47C7-B4EB-DB2592D0AD16}" destId="{DFC2C360-D347-4836-A4FA-12B68492F121}" srcOrd="11" destOrd="0" presId="urn:microsoft.com/office/officeart/2005/8/layout/equation2"/>
    <dgm:cxn modelId="{E82D35AE-3EE0-4983-8BB0-B96D90D5B059}" type="presParOf" srcId="{DAB1D63A-0D83-47C7-B4EB-DB2592D0AD16}" destId="{7C8531E9-EA0E-45D2-A571-D697394FE2BB}" srcOrd="12" destOrd="0" presId="urn:microsoft.com/office/officeart/2005/8/layout/equation2"/>
    <dgm:cxn modelId="{09CCDFD4-8275-42CA-9F86-FF6B4081AA6A}" type="presParOf" srcId="{DAB1D63A-0D83-47C7-B4EB-DB2592D0AD16}" destId="{8968F585-2DA5-4F25-99A1-87D72F2F0157}" srcOrd="13" destOrd="0" presId="urn:microsoft.com/office/officeart/2005/8/layout/equation2"/>
    <dgm:cxn modelId="{3087BD35-8DE4-4F52-BA17-97CDFEF5B4F8}" type="presParOf" srcId="{DAB1D63A-0D83-47C7-B4EB-DB2592D0AD16}" destId="{66F9020B-5802-4CA9-9364-C19E51A6C132}" srcOrd="14" destOrd="0" presId="urn:microsoft.com/office/officeart/2005/8/layout/equation2"/>
    <dgm:cxn modelId="{BD2AC474-8D26-4D1E-A0E8-82CCA16EAFE8}" type="presParOf" srcId="{DAB1D63A-0D83-47C7-B4EB-DB2592D0AD16}" destId="{8A4692F1-C93B-4D33-BEDC-73A1EFAC5CD0}" srcOrd="15" destOrd="0" presId="urn:microsoft.com/office/officeart/2005/8/layout/equation2"/>
    <dgm:cxn modelId="{341F0679-D88F-4084-8900-95E69918B219}" type="presParOf" srcId="{DAB1D63A-0D83-47C7-B4EB-DB2592D0AD16}" destId="{2E5C2FC1-4E82-4098-8004-E6E2643603F4}" srcOrd="16" destOrd="0" presId="urn:microsoft.com/office/officeart/2005/8/layout/equation2"/>
    <dgm:cxn modelId="{0C51A31C-5A9E-4B5E-96E6-4440AFDA1DDD}" type="presParOf" srcId="{DAB1D63A-0D83-47C7-B4EB-DB2592D0AD16}" destId="{6B1B9EFD-8206-49EC-8DE0-E7ACCA759B49}" srcOrd="17" destOrd="0" presId="urn:microsoft.com/office/officeart/2005/8/layout/equation2"/>
    <dgm:cxn modelId="{E96EFA72-8104-4BB6-8827-AECCA2A5D7DE}" type="presParOf" srcId="{DAB1D63A-0D83-47C7-B4EB-DB2592D0AD16}" destId="{96629224-2390-4F6D-8E7E-E122DFCBA258}" srcOrd="18" destOrd="0" presId="urn:microsoft.com/office/officeart/2005/8/layout/equation2"/>
    <dgm:cxn modelId="{C4206C6D-1EC4-4478-97AD-EE97394B6F66}" type="presParOf" srcId="{DAB1D63A-0D83-47C7-B4EB-DB2592D0AD16}" destId="{2C5D5A88-426F-44DC-8CBC-131153A181AC}" srcOrd="19" destOrd="0" presId="urn:microsoft.com/office/officeart/2005/8/layout/equation2"/>
    <dgm:cxn modelId="{A48E6D87-72A8-4B74-952D-B64E347DC02A}" type="presParOf" srcId="{DAB1D63A-0D83-47C7-B4EB-DB2592D0AD16}" destId="{9D7D2EEF-CE24-4D04-8A24-B9E4120AB018}" srcOrd="20" destOrd="0" presId="urn:microsoft.com/office/officeart/2005/8/layout/equation2"/>
    <dgm:cxn modelId="{1672C422-7C7A-4095-8A36-318F9F63C204}" type="presParOf" srcId="{7078188D-7544-4EF9-BD4E-F6C32FC5C0C8}" destId="{954118EF-6872-41DB-958B-B8EC80DBBDD0}" srcOrd="1" destOrd="0" presId="urn:microsoft.com/office/officeart/2005/8/layout/equation2"/>
    <dgm:cxn modelId="{6C798A24-8B21-4A2A-BDEA-5D041DA4DB12}" type="presParOf" srcId="{954118EF-6872-41DB-958B-B8EC80DBBDD0}" destId="{F266CAA0-8E6F-447B-ACDE-8B6A39895643}" srcOrd="0" destOrd="0" presId="urn:microsoft.com/office/officeart/2005/8/layout/equation2"/>
    <dgm:cxn modelId="{2A142B7E-8202-409A-A673-A259412E361A}" type="presParOf" srcId="{7078188D-7544-4EF9-BD4E-F6C32FC5C0C8}" destId="{ECBB059D-6ECC-49E3-93CD-803856D2F50D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E59E54D-0961-422B-A85A-0B9B9C112558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7994EF-C65C-41C9-BE93-C8526A5BBCB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gm:t>
    </dgm:pt>
    <dgm:pt modelId="{BCBAE9BA-270E-44DD-A7D5-724DBB5352FD}" type="par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0B41D-EA11-4DD7-8590-10A833B6C706}" type="sib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A89D56-3113-49E2-AF62-3EC644141ED3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27 087,9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C68C892E-3606-4860-9B14-24D316937FEF}" type="par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BF5D0-4BBD-4C50-84A9-9FC3C5805900}" type="sib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E93A0-5D0B-4C88-B9FD-62DC09C882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B5E64A4-2DD5-44F3-957D-454CA78EC034}" type="par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70605A-8628-4E2B-91D0-77544B906E26}" type="sib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EF1478-2A3F-4D41-B924-1DD0F89AC4E9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42 777,8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B180BE7E-0478-4E5E-91FC-F42240B91208}" type="par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D1A5E-56AF-4F8A-B147-865C848347FD}" type="sib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39E180-F9B1-4504-913C-9B9BDD6C333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795AE258-BB8A-48F5-9425-CC5037D21AD9}" type="par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15E53B-2A3D-4B00-8E65-E10FE0C6DB6F}" type="sib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478D2-BF92-4BCB-85C4-3F199E82443C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3 854,4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A48C8C0D-1290-44B8-8772-159A4A55E8B2}" type="par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0AE8C-A308-4DA6-A1A7-7368A57E8C45}" type="sib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643B5-15AF-4DA2-910E-E2320EA7425E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C504D359-C8BF-40CB-8A1D-D5F06BB8F619}" type="par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F110DB-4000-4037-97B1-91FE45D399CA}" type="sib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FC019A-9BDF-45A7-B599-08D203EC54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A64113E1-E1C4-47C7-955A-6C5FB2F5F42E}" type="par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2C61F-0000-4181-B32C-74CE053C3985}" type="sib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33D6A2-495B-4158-8793-BEBFD3F9EC73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2F2B4-BAE4-4AF6-97A1-43D6F3BC0E29}" type="par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5272F-F120-4B10-81F3-98A79CC0FC93}" type="sib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67C8F-9B9F-4A9E-A936-68C8E6D76F10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5EC39-A093-4E9D-B942-9BBB251610E9}" type="par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BDBB8E-54DC-4930-92F9-2268868158EF}" type="sib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68B5B8-9DD5-4DD6-8B07-9E01712169DD}">
      <dgm:prSet custT="1"/>
      <dgm:spPr/>
      <dgm:t>
        <a:bodyPr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6 120,0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F003CFCA-EEAD-4102-93E6-613C999A6DED}" type="par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AB4A77-A5DE-4269-8C46-7F05E914BD59}" type="sib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07928-0DB8-4009-81C0-18554F20675D}">
      <dgm:prSet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3 310,9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922BC-E255-4BBC-B991-29F7B8DF24B9}" type="sib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E195A-D8DB-45C2-9D88-22EA417DA943}" type="par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2833F4-0988-415F-AA88-D8D52A235F8A}" type="pres">
      <dgm:prSet presAssocID="{7E59E54D-0961-422B-A85A-0B9B9C112558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00B43E18-15A5-4510-9E1A-F7AE89461EDE}" type="pres">
      <dgm:prSet presAssocID="{037994EF-C65C-41C9-BE93-C8526A5BBCB1}" presName="parentText1" presStyleLbl="node1" presStyleIdx="0" presStyleCnt="5">
        <dgm:presLayoutVars>
          <dgm:chMax/>
          <dgm:chPref val="3"/>
          <dgm:bulletEnabled val="1"/>
        </dgm:presLayoutVars>
      </dgm:prSet>
      <dgm:spPr/>
    </dgm:pt>
    <dgm:pt modelId="{148A93FC-137F-4B46-A1BF-1F0F2BC016C8}" type="pres">
      <dgm:prSet presAssocID="{037994EF-C65C-41C9-BE93-C8526A5BBCB1}" presName="childText1" presStyleLbl="solidAlignAcc1" presStyleIdx="0" presStyleCnt="5">
        <dgm:presLayoutVars>
          <dgm:chMax val="0"/>
          <dgm:chPref val="0"/>
          <dgm:bulletEnabled val="1"/>
        </dgm:presLayoutVars>
      </dgm:prSet>
      <dgm:spPr/>
    </dgm:pt>
    <dgm:pt modelId="{9A792EFB-17F9-44DC-88F8-9988CE0240CE}" type="pres">
      <dgm:prSet presAssocID="{A52643B5-15AF-4DA2-910E-E2320EA7425E}" presName="parentText2" presStyleLbl="node1" presStyleIdx="1" presStyleCnt="5">
        <dgm:presLayoutVars>
          <dgm:chMax/>
          <dgm:chPref val="3"/>
          <dgm:bulletEnabled val="1"/>
        </dgm:presLayoutVars>
      </dgm:prSet>
      <dgm:spPr/>
    </dgm:pt>
    <dgm:pt modelId="{FB01B62B-5504-4A2E-B5C4-A87F064879EE}" type="pres">
      <dgm:prSet presAssocID="{A52643B5-15AF-4DA2-910E-E2320EA7425E}" presName="childText2" presStyleLbl="solidAlignAcc1" presStyleIdx="1" presStyleCnt="5">
        <dgm:presLayoutVars>
          <dgm:chMax val="0"/>
          <dgm:chPref val="0"/>
          <dgm:bulletEnabled val="1"/>
        </dgm:presLayoutVars>
      </dgm:prSet>
      <dgm:spPr/>
    </dgm:pt>
    <dgm:pt modelId="{9BD49260-E2BB-485D-8CF2-CF8B61797B45}" type="pres">
      <dgm:prSet presAssocID="{1CFC019A-9BDF-45A7-B599-08D203EC5476}" presName="parentText3" presStyleLbl="node1" presStyleIdx="2" presStyleCnt="5">
        <dgm:presLayoutVars>
          <dgm:chMax/>
          <dgm:chPref val="3"/>
          <dgm:bulletEnabled val="1"/>
        </dgm:presLayoutVars>
      </dgm:prSet>
      <dgm:spPr/>
    </dgm:pt>
    <dgm:pt modelId="{AF91A784-8366-47F1-91F3-BF4DDD8E2FD4}" type="pres">
      <dgm:prSet presAssocID="{1CFC019A-9BDF-45A7-B599-08D203EC5476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</dgm:pt>
    <dgm:pt modelId="{44A54C70-A085-49F1-95EC-C258DCAAB8ED}" type="pres">
      <dgm:prSet presAssocID="{8F5E93A0-5D0B-4C88-B9FD-62DC09C8821F}" presName="parentText4" presStyleLbl="node1" presStyleIdx="3" presStyleCnt="5">
        <dgm:presLayoutVars>
          <dgm:chMax/>
          <dgm:chPref val="3"/>
          <dgm:bulletEnabled val="1"/>
        </dgm:presLayoutVars>
      </dgm:prSet>
      <dgm:spPr/>
    </dgm:pt>
    <dgm:pt modelId="{1C007DD6-EF66-4173-A268-F4B7A95497DB}" type="pres">
      <dgm:prSet presAssocID="{8F5E93A0-5D0B-4C88-B9FD-62DC09C8821F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</dgm:pt>
    <dgm:pt modelId="{724AD835-C13B-4D7B-807D-11255C00B70C}" type="pres">
      <dgm:prSet presAssocID="{B939E180-F9B1-4504-913C-9B9BDD6C3333}" presName="parentText5" presStyleLbl="node1" presStyleIdx="4" presStyleCnt="5">
        <dgm:presLayoutVars>
          <dgm:chMax/>
          <dgm:chPref val="3"/>
          <dgm:bulletEnabled val="1"/>
        </dgm:presLayoutVars>
      </dgm:prSet>
      <dgm:spPr/>
    </dgm:pt>
    <dgm:pt modelId="{15049B77-520C-41E7-BB6E-FA475A5AB3AE}" type="pres">
      <dgm:prSet presAssocID="{B939E180-F9B1-4504-913C-9B9BDD6C3333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1876B0B-1936-4611-A546-99202FFC4E9A}" type="presOf" srcId="{A033D6A2-495B-4158-8793-BEBFD3F9EC73}" destId="{AF91A784-8366-47F1-91F3-BF4DDD8E2FD4}" srcOrd="0" destOrd="0" presId="urn:microsoft.com/office/officeart/2009/3/layout/IncreasingArrowsProcess"/>
    <dgm:cxn modelId="{C128E70E-075B-483C-B5FF-C667B6014814}" type="presOf" srcId="{C3367C8F-9B9F-4A9E-A936-68C8E6D76F10}" destId="{AF91A784-8366-47F1-91F3-BF4DDD8E2FD4}" srcOrd="0" destOrd="1" presId="urn:microsoft.com/office/officeart/2009/3/layout/IncreasingArrowsProcess"/>
    <dgm:cxn modelId="{13352118-26F0-4131-9E8D-71061ADA7276}" type="presOf" srcId="{B939E180-F9B1-4504-913C-9B9BDD6C3333}" destId="{724AD835-C13B-4D7B-807D-11255C00B70C}" srcOrd="0" destOrd="0" presId="urn:microsoft.com/office/officeart/2009/3/layout/IncreasingArrowsProcess"/>
    <dgm:cxn modelId="{3992521C-DDA5-46D8-9FC8-64E3EA04A1D7}" srcId="{7E59E54D-0961-422B-A85A-0B9B9C112558}" destId="{037994EF-C65C-41C9-BE93-C8526A5BBCB1}" srcOrd="0" destOrd="0" parTransId="{BCBAE9BA-270E-44DD-A7D5-724DBB5352FD}" sibTransId="{F0C0B41D-EA11-4DD7-8590-10A833B6C706}"/>
    <dgm:cxn modelId="{E6DC8A1C-220B-4BBC-8829-237980A71AD3}" type="presOf" srcId="{8F5E93A0-5D0B-4C88-B9FD-62DC09C8821F}" destId="{44A54C70-A085-49F1-95EC-C258DCAAB8ED}" srcOrd="0" destOrd="0" presId="urn:microsoft.com/office/officeart/2009/3/layout/IncreasingArrowsProcess"/>
    <dgm:cxn modelId="{A114BB1F-39E8-4855-A84E-742659C5B058}" srcId="{8F5E93A0-5D0B-4C88-B9FD-62DC09C8821F}" destId="{EBEF1478-2A3F-4D41-B924-1DD0F89AC4E9}" srcOrd="0" destOrd="0" parTransId="{B180BE7E-0478-4E5E-91FC-F42240B91208}" sibTransId="{DDBD1A5E-56AF-4F8A-B147-865C848347FD}"/>
    <dgm:cxn modelId="{831BD828-35A7-48C9-8B98-B292D1BFF245}" srcId="{A52643B5-15AF-4DA2-910E-E2320EA7425E}" destId="{4AF07928-0DB8-4009-81C0-18554F20675D}" srcOrd="0" destOrd="0" parTransId="{B0DE195A-D8DB-45C2-9D88-22EA417DA943}" sibTransId="{F1E922BC-E255-4BBC-B991-29F7B8DF24B9}"/>
    <dgm:cxn modelId="{B2020030-14E6-494D-BE7C-08E889738E4B}" srcId="{7E59E54D-0961-422B-A85A-0B9B9C112558}" destId="{1CFC019A-9BDF-45A7-B599-08D203EC5476}" srcOrd="2" destOrd="0" parTransId="{A64113E1-E1C4-47C7-955A-6C5FB2F5F42E}" sibTransId="{5FB2C61F-0000-4181-B32C-74CE053C3985}"/>
    <dgm:cxn modelId="{1202A134-C463-4C74-A7F1-8E4246B2F447}" type="presOf" srcId="{4AF07928-0DB8-4009-81C0-18554F20675D}" destId="{FB01B62B-5504-4A2E-B5C4-A87F064879EE}" srcOrd="0" destOrd="0" presId="urn:microsoft.com/office/officeart/2009/3/layout/IncreasingArrowsProcess"/>
    <dgm:cxn modelId="{5701AD61-9F42-43F6-8F21-F4ECCE2DB525}" srcId="{B939E180-F9B1-4504-913C-9B9BDD6C3333}" destId="{F96478D2-BF92-4BCB-85C4-3F199E82443C}" srcOrd="0" destOrd="0" parTransId="{A48C8C0D-1290-44B8-8772-159A4A55E8B2}" sibTransId="{15B0AE8C-A308-4DA6-A1A7-7368A57E8C45}"/>
    <dgm:cxn modelId="{16AFA462-F1EB-49F0-8ACF-EA9A6F16CA85}" type="presOf" srcId="{7E59E54D-0961-422B-A85A-0B9B9C112558}" destId="{8F2833F4-0988-415F-AA88-D8D52A235F8A}" srcOrd="0" destOrd="0" presId="urn:microsoft.com/office/officeart/2009/3/layout/IncreasingArrowsProcess"/>
    <dgm:cxn modelId="{2788EF66-6B26-4443-A09A-CBED97434464}" type="presOf" srcId="{F96478D2-BF92-4BCB-85C4-3F199E82443C}" destId="{15049B77-520C-41E7-BB6E-FA475A5AB3AE}" srcOrd="0" destOrd="0" presId="urn:microsoft.com/office/officeart/2009/3/layout/IncreasingArrowsProcess"/>
    <dgm:cxn modelId="{2D273991-8E54-4F90-8065-57473F2F5CAE}" type="presOf" srcId="{69A89D56-3113-49E2-AF62-3EC644141ED3}" destId="{148A93FC-137F-4B46-A1BF-1F0F2BC016C8}" srcOrd="0" destOrd="0" presId="urn:microsoft.com/office/officeart/2009/3/layout/IncreasingArrowsProcess"/>
    <dgm:cxn modelId="{4B165398-29FA-488F-A110-E6C26282FDF8}" srcId="{7E59E54D-0961-422B-A85A-0B9B9C112558}" destId="{A52643B5-15AF-4DA2-910E-E2320EA7425E}" srcOrd="1" destOrd="0" parTransId="{C504D359-C8BF-40CB-8A1D-D5F06BB8F619}" sibTransId="{8BF110DB-4000-4037-97B1-91FE45D399CA}"/>
    <dgm:cxn modelId="{8B09109E-51DB-45A7-A735-0E58BEDF5AD3}" srcId="{1CFC019A-9BDF-45A7-B599-08D203EC5476}" destId="{3F68B5B8-9DD5-4DD6-8B07-9E01712169DD}" srcOrd="2" destOrd="0" parTransId="{F003CFCA-EEAD-4102-93E6-613C999A6DED}" sibTransId="{2FAB4A77-A5DE-4269-8C46-7F05E914BD59}"/>
    <dgm:cxn modelId="{4E6B94B6-DE8B-4F3C-8C89-AB3A4D3ED1A1}" srcId="{1CFC019A-9BDF-45A7-B599-08D203EC5476}" destId="{C3367C8F-9B9F-4A9E-A936-68C8E6D76F10}" srcOrd="1" destOrd="0" parTransId="{28A5EC39-A093-4E9D-B942-9BBB251610E9}" sibTransId="{A9BDBB8E-54DC-4930-92F9-2268868158EF}"/>
    <dgm:cxn modelId="{39DB0ABE-51CC-4112-ABAA-851B575CA7C2}" srcId="{7E59E54D-0961-422B-A85A-0B9B9C112558}" destId="{8F5E93A0-5D0B-4C88-B9FD-62DC09C8821F}" srcOrd="3" destOrd="0" parTransId="{7B5E64A4-2DD5-44F3-957D-454CA78EC034}" sibTransId="{FE70605A-8628-4E2B-91D0-77544B906E26}"/>
    <dgm:cxn modelId="{E87907C5-2679-4BDE-9F1C-2EBCC301C68B}" srcId="{037994EF-C65C-41C9-BE93-C8526A5BBCB1}" destId="{69A89D56-3113-49E2-AF62-3EC644141ED3}" srcOrd="0" destOrd="0" parTransId="{C68C892E-3606-4860-9B14-24D316937FEF}" sibTransId="{CF5BF5D0-4BBD-4C50-84A9-9FC3C5805900}"/>
    <dgm:cxn modelId="{ED7E97C9-ACCF-48D4-89F5-3231E91DA790}" type="presOf" srcId="{037994EF-C65C-41C9-BE93-C8526A5BBCB1}" destId="{00B43E18-15A5-4510-9E1A-F7AE89461EDE}" srcOrd="0" destOrd="0" presId="urn:microsoft.com/office/officeart/2009/3/layout/IncreasingArrowsProcess"/>
    <dgm:cxn modelId="{34AF08CD-7194-4921-AD5E-07643ADAC535}" srcId="{1CFC019A-9BDF-45A7-B599-08D203EC5476}" destId="{A033D6A2-495B-4158-8793-BEBFD3F9EC73}" srcOrd="0" destOrd="0" parTransId="{D0F2F2B4-BAE4-4AF6-97A1-43D6F3BC0E29}" sibTransId="{85E5272F-F120-4B10-81F3-98A79CC0FC93}"/>
    <dgm:cxn modelId="{448E81D6-640E-4121-8EDA-92BF368CBD92}" type="presOf" srcId="{3F68B5B8-9DD5-4DD6-8B07-9E01712169DD}" destId="{AF91A784-8366-47F1-91F3-BF4DDD8E2FD4}" srcOrd="0" destOrd="2" presId="urn:microsoft.com/office/officeart/2009/3/layout/IncreasingArrowsProcess"/>
    <dgm:cxn modelId="{EBE3EEDD-40E0-41CF-B00B-C951B4CFE49D}" type="presOf" srcId="{1CFC019A-9BDF-45A7-B599-08D203EC5476}" destId="{9BD49260-E2BB-485D-8CF2-CF8B61797B45}" srcOrd="0" destOrd="0" presId="urn:microsoft.com/office/officeart/2009/3/layout/IncreasingArrowsProcess"/>
    <dgm:cxn modelId="{842811EB-7B13-483B-A03C-4C6B121EE26A}" type="presOf" srcId="{EBEF1478-2A3F-4D41-B924-1DD0F89AC4E9}" destId="{1C007DD6-EF66-4173-A268-F4B7A95497DB}" srcOrd="0" destOrd="0" presId="urn:microsoft.com/office/officeart/2009/3/layout/IncreasingArrowsProcess"/>
    <dgm:cxn modelId="{0EE3CEF4-AE3B-41AD-8A8F-D0F61381485D}" type="presOf" srcId="{A52643B5-15AF-4DA2-910E-E2320EA7425E}" destId="{9A792EFB-17F9-44DC-88F8-9988CE0240CE}" srcOrd="0" destOrd="0" presId="urn:microsoft.com/office/officeart/2009/3/layout/IncreasingArrowsProcess"/>
    <dgm:cxn modelId="{D09299FF-E909-48F9-A816-8C6C644FFFD1}" srcId="{7E59E54D-0961-422B-A85A-0B9B9C112558}" destId="{B939E180-F9B1-4504-913C-9B9BDD6C3333}" srcOrd="4" destOrd="0" parTransId="{795AE258-BB8A-48F5-9425-CC5037D21AD9}" sibTransId="{6515E53B-2A3D-4B00-8E65-E10FE0C6DB6F}"/>
    <dgm:cxn modelId="{25A2C42B-97FD-45CD-82BB-CCFE36052817}" type="presParOf" srcId="{8F2833F4-0988-415F-AA88-D8D52A235F8A}" destId="{00B43E18-15A5-4510-9E1A-F7AE89461EDE}" srcOrd="0" destOrd="0" presId="urn:microsoft.com/office/officeart/2009/3/layout/IncreasingArrowsProcess"/>
    <dgm:cxn modelId="{179D3156-11C2-4E16-8539-3C6D831DF1AE}" type="presParOf" srcId="{8F2833F4-0988-415F-AA88-D8D52A235F8A}" destId="{148A93FC-137F-4B46-A1BF-1F0F2BC016C8}" srcOrd="1" destOrd="0" presId="urn:microsoft.com/office/officeart/2009/3/layout/IncreasingArrowsProcess"/>
    <dgm:cxn modelId="{1C0EA159-613B-4E7B-99B3-EAB11FAF9BA0}" type="presParOf" srcId="{8F2833F4-0988-415F-AA88-D8D52A235F8A}" destId="{9A792EFB-17F9-44DC-88F8-9988CE0240CE}" srcOrd="2" destOrd="0" presId="urn:microsoft.com/office/officeart/2009/3/layout/IncreasingArrowsProcess"/>
    <dgm:cxn modelId="{8018AA41-98B4-4DCE-AB28-36F0C942677C}" type="presParOf" srcId="{8F2833F4-0988-415F-AA88-D8D52A235F8A}" destId="{FB01B62B-5504-4A2E-B5C4-A87F064879EE}" srcOrd="3" destOrd="0" presId="urn:microsoft.com/office/officeart/2009/3/layout/IncreasingArrowsProcess"/>
    <dgm:cxn modelId="{CF30735C-82E9-4AEA-90B4-AADB0AC41318}" type="presParOf" srcId="{8F2833F4-0988-415F-AA88-D8D52A235F8A}" destId="{9BD49260-E2BB-485D-8CF2-CF8B61797B45}" srcOrd="4" destOrd="0" presId="urn:microsoft.com/office/officeart/2009/3/layout/IncreasingArrowsProcess"/>
    <dgm:cxn modelId="{0F6C0232-0874-4AA7-9C7A-4C210C9AB93A}" type="presParOf" srcId="{8F2833F4-0988-415F-AA88-D8D52A235F8A}" destId="{AF91A784-8366-47F1-91F3-BF4DDD8E2FD4}" srcOrd="5" destOrd="0" presId="urn:microsoft.com/office/officeart/2009/3/layout/IncreasingArrowsProcess"/>
    <dgm:cxn modelId="{6516F15F-6391-4414-A2F2-116270A540D3}" type="presParOf" srcId="{8F2833F4-0988-415F-AA88-D8D52A235F8A}" destId="{44A54C70-A085-49F1-95EC-C258DCAAB8ED}" srcOrd="6" destOrd="0" presId="urn:microsoft.com/office/officeart/2009/3/layout/IncreasingArrowsProcess"/>
    <dgm:cxn modelId="{DF259046-497C-438F-B68A-6CE793437EB4}" type="presParOf" srcId="{8F2833F4-0988-415F-AA88-D8D52A235F8A}" destId="{1C007DD6-EF66-4173-A268-F4B7A95497DB}" srcOrd="7" destOrd="0" presId="urn:microsoft.com/office/officeart/2009/3/layout/IncreasingArrowsProcess"/>
    <dgm:cxn modelId="{AF6BF23B-F428-4693-A355-8B556E2C2477}" type="presParOf" srcId="{8F2833F4-0988-415F-AA88-D8D52A235F8A}" destId="{724AD835-C13B-4D7B-807D-11255C00B70C}" srcOrd="8" destOrd="0" presId="urn:microsoft.com/office/officeart/2009/3/layout/IncreasingArrowsProcess"/>
    <dgm:cxn modelId="{CD820D03-E4D9-464F-8E79-9AEC80D5A381}" type="presParOf" srcId="{8F2833F4-0988-415F-AA88-D8D52A235F8A}" destId="{15049B77-520C-41E7-BB6E-FA475A5AB3AE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3578824-FDE8-4A60-A0B7-57172E9E05C0}" type="doc">
      <dgm:prSet loTypeId="urn:microsoft.com/office/officeart/2005/8/layout/funnel1" loCatId="process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270D028-A92F-4320-AD1A-190ADEB293F0}">
      <dgm:prSet phldrT="[Текст]" custT="1"/>
      <dgm:spPr>
        <a:solidFill>
          <a:srgbClr val="7030A0"/>
        </a:solidFill>
      </dgm:spPr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688,6 тыс. рублей (25,8%) </a:t>
          </a:r>
        </a:p>
      </dgm:t>
    </dgm:pt>
    <dgm:pt modelId="{2090CFD7-F527-467C-A108-4B6C5AA6AF80}" type="parTrans" cxnId="{E135FB38-BC6D-4351-A1F3-D50DDD53B6D7}">
      <dgm:prSet/>
      <dgm:spPr/>
      <dgm:t>
        <a:bodyPr/>
        <a:lstStyle/>
        <a:p>
          <a:endParaRPr lang="ru-RU"/>
        </a:p>
      </dgm:t>
    </dgm:pt>
    <dgm:pt modelId="{DECE1273-1E12-4578-BD56-98B30EF8E274}" type="sibTrans" cxnId="{E135FB38-BC6D-4351-A1F3-D50DDD53B6D7}">
      <dgm:prSet/>
      <dgm:spPr/>
      <dgm:t>
        <a:bodyPr/>
        <a:lstStyle/>
        <a:p>
          <a:endParaRPr lang="ru-RU"/>
        </a:p>
      </dgm:t>
    </dgm:pt>
    <dgm:pt modelId="{6EA83B33-098D-4F6D-BF52-C1D5E832B78D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1 963,9 тыс. рублей (73,7%)</a:t>
          </a:r>
        </a:p>
      </dgm:t>
    </dgm:pt>
    <dgm:pt modelId="{B9E7921B-DB98-4603-9E47-E1B37BCD367E}" type="parTrans" cxnId="{47F1640C-78A4-4550-9F04-674269E4888C}">
      <dgm:prSet/>
      <dgm:spPr/>
      <dgm:t>
        <a:bodyPr/>
        <a:lstStyle/>
        <a:p>
          <a:endParaRPr lang="ru-RU"/>
        </a:p>
      </dgm:t>
    </dgm:pt>
    <dgm:pt modelId="{E7315BE3-FEB4-4F1A-8566-31393CF34BC8}" type="sibTrans" cxnId="{47F1640C-78A4-4550-9F04-674269E4888C}">
      <dgm:prSet/>
      <dgm:spPr/>
      <dgm:t>
        <a:bodyPr/>
        <a:lstStyle/>
        <a:p>
          <a:endParaRPr lang="ru-RU"/>
        </a:p>
      </dgm:t>
    </dgm:pt>
    <dgm:pt modelId="{9E7A20D0-29A2-4251-BFBA-38669C94639D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13,0 тыс. рублей (0,5%)</a:t>
          </a:r>
        </a:p>
      </dgm:t>
    </dgm:pt>
    <dgm:pt modelId="{AE085F80-D76E-4574-85CA-A657C2C71569}" type="parTrans" cxnId="{60EE26EC-A26D-4383-B108-B4F3044AD293}">
      <dgm:prSet/>
      <dgm:spPr/>
      <dgm:t>
        <a:bodyPr/>
        <a:lstStyle/>
        <a:p>
          <a:endParaRPr lang="ru-RU"/>
        </a:p>
      </dgm:t>
    </dgm:pt>
    <dgm:pt modelId="{DA8EC70A-0B3F-4186-A9AA-83BF1136A0D5}" type="sibTrans" cxnId="{60EE26EC-A26D-4383-B108-B4F3044AD293}">
      <dgm:prSet/>
      <dgm:spPr/>
      <dgm:t>
        <a:bodyPr/>
        <a:lstStyle/>
        <a:p>
          <a:endParaRPr lang="ru-RU"/>
        </a:p>
      </dgm:t>
    </dgm:pt>
    <dgm:pt modelId="{2EC1E98A-5854-463E-9DA9-9017D71045B4}">
      <dgm:prSet phldrT="[Текст]" custT="1"/>
      <dgm:spPr/>
      <dgm:t>
        <a:bodyPr anchor="b" anchorCtr="0"/>
        <a:lstStyle/>
        <a:p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2 665,5 тыс. рублей</a:t>
          </a:r>
        </a:p>
      </dgm:t>
    </dgm:pt>
    <dgm:pt modelId="{D5287816-96CC-4B4B-8CF0-C920F18C3B2F}" type="parTrans" cxnId="{0EEA6D64-A811-40E6-93A7-B111E9B44BD0}">
      <dgm:prSet/>
      <dgm:spPr/>
      <dgm:t>
        <a:bodyPr/>
        <a:lstStyle/>
        <a:p>
          <a:endParaRPr lang="ru-RU"/>
        </a:p>
      </dgm:t>
    </dgm:pt>
    <dgm:pt modelId="{689FA910-4682-4AC0-A353-5C870CD578BF}" type="sibTrans" cxnId="{0EEA6D64-A811-40E6-93A7-B111E9B44BD0}">
      <dgm:prSet/>
      <dgm:spPr/>
      <dgm:t>
        <a:bodyPr/>
        <a:lstStyle/>
        <a:p>
          <a:endParaRPr lang="ru-RU"/>
        </a:p>
      </dgm:t>
    </dgm:pt>
    <dgm:pt modelId="{5814151F-BB61-4B83-8243-9835A90129DD}" type="pres">
      <dgm:prSet presAssocID="{73578824-FDE8-4A60-A0B7-57172E9E05C0}" presName="Name0" presStyleCnt="0">
        <dgm:presLayoutVars>
          <dgm:chMax val="4"/>
          <dgm:resizeHandles val="exact"/>
        </dgm:presLayoutVars>
      </dgm:prSet>
      <dgm:spPr/>
    </dgm:pt>
    <dgm:pt modelId="{16C1593D-A69A-46E9-8A23-A733F0897880}" type="pres">
      <dgm:prSet presAssocID="{73578824-FDE8-4A60-A0B7-57172E9E05C0}" presName="ellipse" presStyleLbl="trBgShp" presStyleIdx="0" presStyleCnt="1"/>
      <dgm:spPr/>
    </dgm:pt>
    <dgm:pt modelId="{4DC68B66-A8A4-4BC6-B6F6-DD4575396F50}" type="pres">
      <dgm:prSet presAssocID="{73578824-FDE8-4A60-A0B7-57172E9E05C0}" presName="arrow1" presStyleLbl="fgShp" presStyleIdx="0" presStyleCnt="1" custScaleY="115374" custLinFactNeighborX="458" custLinFactNeighborY="64649"/>
      <dgm:spPr>
        <a:solidFill>
          <a:srgbClr val="C00000"/>
        </a:solidFill>
      </dgm:spPr>
    </dgm:pt>
    <dgm:pt modelId="{B7E88AC9-335C-432A-B2FB-14EE8EC8633C}" type="pres">
      <dgm:prSet presAssocID="{73578824-FDE8-4A60-A0B7-57172E9E05C0}" presName="rectangle" presStyleLbl="revTx" presStyleIdx="0" presStyleCnt="1" custLinFactNeighborX="903" custLinFactNeighborY="31617">
        <dgm:presLayoutVars>
          <dgm:bulletEnabled val="1"/>
        </dgm:presLayoutVars>
      </dgm:prSet>
      <dgm:spPr/>
    </dgm:pt>
    <dgm:pt modelId="{6AA4C91B-54F8-4B78-8EF4-1A9DACBCFB53}" type="pres">
      <dgm:prSet presAssocID="{6EA83B33-098D-4F6D-BF52-C1D5E832B78D}" presName="item1" presStyleLbl="node1" presStyleIdx="0" presStyleCnt="3">
        <dgm:presLayoutVars>
          <dgm:bulletEnabled val="1"/>
        </dgm:presLayoutVars>
      </dgm:prSet>
      <dgm:spPr/>
    </dgm:pt>
    <dgm:pt modelId="{51AFD319-287F-497F-BD0B-2F0BFD894A75}" type="pres">
      <dgm:prSet presAssocID="{9E7A20D0-29A2-4251-BFBA-38669C94639D}" presName="item2" presStyleLbl="node1" presStyleIdx="1" presStyleCnt="3" custScaleX="138999" custScaleY="134733" custLinFactNeighborX="-2472" custLinFactNeighborY="-26693">
        <dgm:presLayoutVars>
          <dgm:bulletEnabled val="1"/>
        </dgm:presLayoutVars>
      </dgm:prSet>
      <dgm:spPr/>
    </dgm:pt>
    <dgm:pt modelId="{07D7FBCF-7E40-476E-ADCF-90D179B636E3}" type="pres">
      <dgm:prSet presAssocID="{2EC1E98A-5854-463E-9DA9-9017D71045B4}" presName="item3" presStyleLbl="node1" presStyleIdx="2" presStyleCnt="3" custScaleX="123870" custScaleY="117475" custLinFactNeighborX="28278" custLinFactNeighborY="4533">
        <dgm:presLayoutVars>
          <dgm:bulletEnabled val="1"/>
        </dgm:presLayoutVars>
      </dgm:prSet>
      <dgm:spPr/>
    </dgm:pt>
    <dgm:pt modelId="{F2EAD9E8-6937-4F14-8160-90FD70C7DECB}" type="pres">
      <dgm:prSet presAssocID="{73578824-FDE8-4A60-A0B7-57172E9E05C0}" presName="funnel" presStyleLbl="trAlignAcc1" presStyleIdx="0" presStyleCnt="1" custScaleX="120310" custScaleY="117280" custLinFactNeighborX="0" custLinFactNeighborY="362"/>
      <dgm:spPr>
        <a:solidFill>
          <a:srgbClr val="FF0000">
            <a:alpha val="40000"/>
          </a:srgbClr>
        </a:solidFill>
      </dgm:spPr>
    </dgm:pt>
  </dgm:ptLst>
  <dgm:cxnLst>
    <dgm:cxn modelId="{47F1640C-78A4-4550-9F04-674269E4888C}" srcId="{73578824-FDE8-4A60-A0B7-57172E9E05C0}" destId="{6EA83B33-098D-4F6D-BF52-C1D5E832B78D}" srcOrd="1" destOrd="0" parTransId="{B9E7921B-DB98-4603-9E47-E1B37BCD367E}" sibTransId="{E7315BE3-FEB4-4F1A-8566-31393CF34BC8}"/>
    <dgm:cxn modelId="{65663226-133E-41B7-B559-B29B95649062}" type="presOf" srcId="{9E7A20D0-29A2-4251-BFBA-38669C94639D}" destId="{6AA4C91B-54F8-4B78-8EF4-1A9DACBCFB53}" srcOrd="0" destOrd="0" presId="urn:microsoft.com/office/officeart/2005/8/layout/funnel1"/>
    <dgm:cxn modelId="{E135FB38-BC6D-4351-A1F3-D50DDD53B6D7}" srcId="{73578824-FDE8-4A60-A0B7-57172E9E05C0}" destId="{6270D028-A92F-4320-AD1A-190ADEB293F0}" srcOrd="0" destOrd="0" parTransId="{2090CFD7-F527-467C-A108-4B6C5AA6AF80}" sibTransId="{DECE1273-1E12-4578-BD56-98B30EF8E274}"/>
    <dgm:cxn modelId="{0EEA6D64-A811-40E6-93A7-B111E9B44BD0}" srcId="{73578824-FDE8-4A60-A0B7-57172E9E05C0}" destId="{2EC1E98A-5854-463E-9DA9-9017D71045B4}" srcOrd="3" destOrd="0" parTransId="{D5287816-96CC-4B4B-8CF0-C920F18C3B2F}" sibTransId="{689FA910-4682-4AC0-A353-5C870CD578BF}"/>
    <dgm:cxn modelId="{93917680-D49E-4972-83B9-FC569659B9B6}" type="presOf" srcId="{73578824-FDE8-4A60-A0B7-57172E9E05C0}" destId="{5814151F-BB61-4B83-8243-9835A90129DD}" srcOrd="0" destOrd="0" presId="urn:microsoft.com/office/officeart/2005/8/layout/funnel1"/>
    <dgm:cxn modelId="{F47F1285-C2ED-499D-B825-9A68DBDA76A7}" type="presOf" srcId="{6EA83B33-098D-4F6D-BF52-C1D5E832B78D}" destId="{51AFD319-287F-497F-BD0B-2F0BFD894A75}" srcOrd="0" destOrd="0" presId="urn:microsoft.com/office/officeart/2005/8/layout/funnel1"/>
    <dgm:cxn modelId="{31751196-AE45-4BC0-B299-33F5C1DD9C41}" type="presOf" srcId="{6270D028-A92F-4320-AD1A-190ADEB293F0}" destId="{07D7FBCF-7E40-476E-ADCF-90D179B636E3}" srcOrd="0" destOrd="0" presId="urn:microsoft.com/office/officeart/2005/8/layout/funnel1"/>
    <dgm:cxn modelId="{AA43A0E0-D877-46B2-BC35-AB94E228474D}" type="presOf" srcId="{2EC1E98A-5854-463E-9DA9-9017D71045B4}" destId="{B7E88AC9-335C-432A-B2FB-14EE8EC8633C}" srcOrd="0" destOrd="0" presId="urn:microsoft.com/office/officeart/2005/8/layout/funnel1"/>
    <dgm:cxn modelId="{60EE26EC-A26D-4383-B108-B4F3044AD293}" srcId="{73578824-FDE8-4A60-A0B7-57172E9E05C0}" destId="{9E7A20D0-29A2-4251-BFBA-38669C94639D}" srcOrd="2" destOrd="0" parTransId="{AE085F80-D76E-4574-85CA-A657C2C71569}" sibTransId="{DA8EC70A-0B3F-4186-A9AA-83BF1136A0D5}"/>
    <dgm:cxn modelId="{771BB012-85A5-4286-A1EC-5B254BBF8B40}" type="presParOf" srcId="{5814151F-BB61-4B83-8243-9835A90129DD}" destId="{16C1593D-A69A-46E9-8A23-A733F0897880}" srcOrd="0" destOrd="0" presId="urn:microsoft.com/office/officeart/2005/8/layout/funnel1"/>
    <dgm:cxn modelId="{9D295A8A-344F-4EE5-A796-3B7AEEDD8E58}" type="presParOf" srcId="{5814151F-BB61-4B83-8243-9835A90129DD}" destId="{4DC68B66-A8A4-4BC6-B6F6-DD4575396F50}" srcOrd="1" destOrd="0" presId="urn:microsoft.com/office/officeart/2005/8/layout/funnel1"/>
    <dgm:cxn modelId="{3726BD1A-0AF2-4303-9614-08A81AF8A810}" type="presParOf" srcId="{5814151F-BB61-4B83-8243-9835A90129DD}" destId="{B7E88AC9-335C-432A-B2FB-14EE8EC8633C}" srcOrd="2" destOrd="0" presId="urn:microsoft.com/office/officeart/2005/8/layout/funnel1"/>
    <dgm:cxn modelId="{DC51A981-B022-4ECD-B0B3-9136184B1337}" type="presParOf" srcId="{5814151F-BB61-4B83-8243-9835A90129DD}" destId="{6AA4C91B-54F8-4B78-8EF4-1A9DACBCFB53}" srcOrd="3" destOrd="0" presId="urn:microsoft.com/office/officeart/2005/8/layout/funnel1"/>
    <dgm:cxn modelId="{1011A8AB-4291-43EC-9B8F-4618473A82A4}" type="presParOf" srcId="{5814151F-BB61-4B83-8243-9835A90129DD}" destId="{51AFD319-287F-497F-BD0B-2F0BFD894A75}" srcOrd="4" destOrd="0" presId="urn:microsoft.com/office/officeart/2005/8/layout/funnel1"/>
    <dgm:cxn modelId="{87E8A621-76E9-4B65-A22A-DE6ECB4CFD2B}" type="presParOf" srcId="{5814151F-BB61-4B83-8243-9835A90129DD}" destId="{07D7FBCF-7E40-476E-ADCF-90D179B636E3}" srcOrd="5" destOrd="0" presId="urn:microsoft.com/office/officeart/2005/8/layout/funnel1"/>
    <dgm:cxn modelId="{F7E25469-EE21-486E-8E57-2D4295C5CFBA}" type="presParOf" srcId="{5814151F-BB61-4B83-8243-9835A90129DD}" destId="{F2EAD9E8-6937-4F14-8160-90FD70C7DECB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5DB0E-FB7A-4770-989E-6477D17B8BAD}">
      <dsp:nvSpPr>
        <dsp:cNvPr id="0" name=""/>
        <dsp:cNvSpPr/>
      </dsp:nvSpPr>
      <dsp:spPr>
        <a:xfrm rot="5400000" flipH="1">
          <a:off x="1262661" y="788239"/>
          <a:ext cx="37783" cy="139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3271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62661" y="788239"/>
        <a:ext cx="37783" cy="139771"/>
      </dsp:txXfrm>
    </dsp:sp>
    <dsp:sp modelId="{C8843E7C-8EC7-4679-87C4-6190657C4E09}">
      <dsp:nvSpPr>
        <dsp:cNvPr id="0" name=""/>
        <dsp:cNvSpPr/>
      </dsp:nvSpPr>
      <dsp:spPr>
        <a:xfrm>
          <a:off x="349445" y="462984"/>
          <a:ext cx="1738815" cy="156344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3271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54,8%</a:t>
          </a:r>
        </a:p>
      </dsp:txBody>
      <dsp:txXfrm>
        <a:off x="349445" y="462984"/>
        <a:ext cx="1738815" cy="1563445"/>
      </dsp:txXfrm>
    </dsp:sp>
    <dsp:sp modelId="{72F661D0-7BDF-4416-96AD-60505DFCA724}">
      <dsp:nvSpPr>
        <dsp:cNvPr id="0" name=""/>
        <dsp:cNvSpPr/>
      </dsp:nvSpPr>
      <dsp:spPr>
        <a:xfrm>
          <a:off x="312696" y="174421"/>
          <a:ext cx="466527" cy="46455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5CC9-9C66-44A3-98B5-A27757AEE598}">
      <dsp:nvSpPr>
        <dsp:cNvPr id="0" name=""/>
        <dsp:cNvSpPr/>
      </dsp:nvSpPr>
      <dsp:spPr>
        <a:xfrm rot="16200000">
          <a:off x="2961859" y="687000"/>
          <a:ext cx="37783" cy="139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3271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961859" y="687000"/>
        <a:ext cx="37783" cy="139771"/>
      </dsp:txXfrm>
    </dsp:sp>
    <dsp:sp modelId="{80037981-43F8-4C24-9FE9-E27441BBA785}">
      <dsp:nvSpPr>
        <dsp:cNvPr id="0" name=""/>
        <dsp:cNvSpPr/>
      </dsp:nvSpPr>
      <dsp:spPr>
        <a:xfrm>
          <a:off x="2414945" y="485171"/>
          <a:ext cx="1638693" cy="157039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3271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4,9%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14945" y="485171"/>
        <a:ext cx="1638693" cy="1570395"/>
      </dsp:txXfrm>
    </dsp:sp>
    <dsp:sp modelId="{D1A23AEE-ED7F-45D0-8A5C-0068C0B63C0F}">
      <dsp:nvSpPr>
        <dsp:cNvPr id="0" name=""/>
        <dsp:cNvSpPr/>
      </dsp:nvSpPr>
      <dsp:spPr>
        <a:xfrm>
          <a:off x="2309239" y="220900"/>
          <a:ext cx="533855" cy="419354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8A116-4EEA-4A46-9D1E-AD9427B81240}">
      <dsp:nvSpPr>
        <dsp:cNvPr id="0" name=""/>
        <dsp:cNvSpPr/>
      </dsp:nvSpPr>
      <dsp:spPr>
        <a:xfrm rot="16200000">
          <a:off x="4720316" y="710959"/>
          <a:ext cx="186340" cy="139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3271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720316" y="710959"/>
        <a:ext cx="186340" cy="139771"/>
      </dsp:txXfrm>
    </dsp:sp>
    <dsp:sp modelId="{E8C6E6BA-DC3D-49E2-A6FF-664ECD629F6E}">
      <dsp:nvSpPr>
        <dsp:cNvPr id="0" name=""/>
        <dsp:cNvSpPr/>
      </dsp:nvSpPr>
      <dsp:spPr>
        <a:xfrm>
          <a:off x="4363822" y="560721"/>
          <a:ext cx="1747984" cy="15057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3271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40,3%</a:t>
          </a:r>
        </a:p>
      </dsp:txBody>
      <dsp:txXfrm>
        <a:off x="4363822" y="560721"/>
        <a:ext cx="1747984" cy="1505779"/>
      </dsp:txXfrm>
    </dsp:sp>
    <dsp:sp modelId="{EB0B5E77-6635-460A-9E8F-91760A43800E}">
      <dsp:nvSpPr>
        <dsp:cNvPr id="0" name=""/>
        <dsp:cNvSpPr/>
      </dsp:nvSpPr>
      <dsp:spPr>
        <a:xfrm>
          <a:off x="4330171" y="255541"/>
          <a:ext cx="436920" cy="40935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5AA5F-4468-4571-A823-E70D014AD5CD}">
      <dsp:nvSpPr>
        <dsp:cNvPr id="0" name=""/>
        <dsp:cNvSpPr/>
      </dsp:nvSpPr>
      <dsp:spPr>
        <a:xfrm>
          <a:off x="0" y="0"/>
          <a:ext cx="1294832" cy="9150350"/>
        </a:xfrm>
        <a:prstGeom prst="rightArrowCallout">
          <a:avLst/>
        </a:prstGeom>
        <a:solidFill>
          <a:srgbClr val="CCCC00"/>
        </a:solid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8B98B-6E0E-497E-9EAC-7D7D6458FEB9}">
      <dsp:nvSpPr>
        <dsp:cNvPr id="0" name=""/>
        <dsp:cNvSpPr/>
      </dsp:nvSpPr>
      <dsp:spPr>
        <a:xfrm>
          <a:off x="1587539" y="145177"/>
          <a:ext cx="1086445" cy="727157"/>
        </a:xfrm>
        <a:prstGeom prst="roundRect">
          <a:avLst/>
        </a:prstGeom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kern="1200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23036" y="180674"/>
        <a:ext cx="1015451" cy="656163"/>
      </dsp:txXfrm>
    </dsp:sp>
    <dsp:sp modelId="{24987781-1F0C-4A4D-8BF2-34197803B908}">
      <dsp:nvSpPr>
        <dsp:cNvPr id="0" name=""/>
        <dsp:cNvSpPr/>
      </dsp:nvSpPr>
      <dsp:spPr>
        <a:xfrm>
          <a:off x="1587471" y="1050548"/>
          <a:ext cx="1086508" cy="727157"/>
        </a:xfrm>
        <a:prstGeom prst="roundRect">
          <a:avLst/>
        </a:prstGeom>
        <a:blipFill rotWithShape="0">
          <a:blip xmlns:r="http://schemas.openxmlformats.org/officeDocument/2006/relationships" r:embed="rId3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>
          <a:glow rad="127000">
            <a:schemeClr val="bg1"/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kern="1200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622968" y="1086045"/>
        <a:ext cx="1015514" cy="656163"/>
      </dsp:txXfrm>
    </dsp:sp>
    <dsp:sp modelId="{13916DF0-0BEF-4FB9-AAE5-E3898312F21A}">
      <dsp:nvSpPr>
        <dsp:cNvPr id="0" name=""/>
        <dsp:cNvSpPr/>
      </dsp:nvSpPr>
      <dsp:spPr>
        <a:xfrm>
          <a:off x="1586154" y="1921345"/>
          <a:ext cx="1087830" cy="727157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l="-21000" r="-21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sp:txBody>
      <dsp:txXfrm>
        <a:off x="1621651" y="1956842"/>
        <a:ext cx="1016836" cy="656163"/>
      </dsp:txXfrm>
    </dsp:sp>
    <dsp:sp modelId="{C392CD13-1E5F-4F9B-88DC-DA414F0C6388}">
      <dsp:nvSpPr>
        <dsp:cNvPr id="0" name=""/>
        <dsp:cNvSpPr/>
      </dsp:nvSpPr>
      <dsp:spPr>
        <a:xfrm>
          <a:off x="1591931" y="2802297"/>
          <a:ext cx="1082048" cy="727157"/>
        </a:xfrm>
        <a:prstGeom prst="roundRect">
          <a:avLst/>
        </a:prstGeom>
        <a:blipFill rotWithShape="0">
          <a:blip xmlns:r="http://schemas.openxmlformats.org/officeDocument/2006/relationships" r:embed="rId6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sp:txBody>
      <dsp:txXfrm>
        <a:off x="1627428" y="2837794"/>
        <a:ext cx="1011054" cy="656163"/>
      </dsp:txXfrm>
    </dsp:sp>
    <dsp:sp modelId="{5A7E706A-98BB-4E23-A0DA-7BB276A49943}">
      <dsp:nvSpPr>
        <dsp:cNvPr id="0" name=""/>
        <dsp:cNvSpPr/>
      </dsp:nvSpPr>
      <dsp:spPr>
        <a:xfrm>
          <a:off x="1598527" y="3741036"/>
          <a:ext cx="1075453" cy="727157"/>
        </a:xfrm>
        <a:prstGeom prst="roundRect">
          <a:avLst/>
        </a:prstGeom>
        <a:blipFill rotWithShape="0">
          <a:blip xmlns:r="http://schemas.openxmlformats.org/officeDocument/2006/relationships" r:embed="rId7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sp:txBody>
      <dsp:txXfrm>
        <a:off x="1634024" y="3776533"/>
        <a:ext cx="1004459" cy="656163"/>
      </dsp:txXfrm>
    </dsp:sp>
    <dsp:sp modelId="{6D3CB09F-99B2-4A2E-815A-EE73B35CAD7A}">
      <dsp:nvSpPr>
        <dsp:cNvPr id="0" name=""/>
        <dsp:cNvSpPr/>
      </dsp:nvSpPr>
      <dsp:spPr>
        <a:xfrm>
          <a:off x="1589685" y="5550745"/>
          <a:ext cx="1084299" cy="727157"/>
        </a:xfrm>
        <a:prstGeom prst="roundRect">
          <a:avLst/>
        </a:prstGeom>
        <a:blipFill rotWithShape="0">
          <a:blip xmlns:r="http://schemas.openxmlformats.org/officeDocument/2006/relationships" r:embed="rId8"/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625182" y="5586242"/>
        <a:ext cx="1013305" cy="656163"/>
      </dsp:txXfrm>
    </dsp:sp>
    <dsp:sp modelId="{A792AC38-F456-44AB-8B4A-7F04AFDBB21E}">
      <dsp:nvSpPr>
        <dsp:cNvPr id="0" name=""/>
        <dsp:cNvSpPr/>
      </dsp:nvSpPr>
      <dsp:spPr>
        <a:xfrm>
          <a:off x="1585383" y="6437986"/>
          <a:ext cx="1088601" cy="726113"/>
        </a:xfrm>
        <a:prstGeom prst="roundRect">
          <a:avLst/>
        </a:prstGeom>
        <a:blipFill rotWithShape="0">
          <a:blip xmlns:r="http://schemas.openxmlformats.org/officeDocument/2006/relationships" r:embed="rId9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1620829" y="6473432"/>
        <a:ext cx="1017709" cy="655221"/>
      </dsp:txXfrm>
    </dsp:sp>
    <dsp:sp modelId="{231DC219-DD3E-490B-8474-34D9129C773A}">
      <dsp:nvSpPr>
        <dsp:cNvPr id="0" name=""/>
        <dsp:cNvSpPr/>
      </dsp:nvSpPr>
      <dsp:spPr>
        <a:xfrm>
          <a:off x="1568387" y="4634850"/>
          <a:ext cx="1105597" cy="727157"/>
        </a:xfrm>
        <a:prstGeom prst="roundRect">
          <a:avLst/>
        </a:prstGeom>
        <a:blipFill rotWithShape="0">
          <a:blip xmlns:r="http://schemas.openxmlformats.org/officeDocument/2006/relationships" r:embed="rId10"/>
          <a:srcRect/>
          <a:stretch>
            <a:fillRect t="-2000" b="-2000"/>
          </a:stretch>
        </a:blipFill>
        <a:ln w="25400" cap="flat" cmpd="sng" algn="ctr">
          <a:solidFill>
            <a:srgbClr val="CCCC00"/>
          </a:solidFill>
          <a:prstDash val="solid"/>
        </a:ln>
        <a:effectLst/>
        <a:scene3d>
          <a:camera prst="orthographicFront">
            <a:rot lat="0" lon="30000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b" anchorCtr="0">
          <a:noAutofit/>
          <a:flatTx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sp:txBody>
      <dsp:txXfrm>
        <a:off x="1603884" y="4670347"/>
        <a:ext cx="1034603" cy="656163"/>
      </dsp:txXfrm>
    </dsp:sp>
    <dsp:sp modelId="{FD4A93BC-067A-4982-BABD-A410E8729B91}">
      <dsp:nvSpPr>
        <dsp:cNvPr id="0" name=""/>
        <dsp:cNvSpPr/>
      </dsp:nvSpPr>
      <dsp:spPr>
        <a:xfrm>
          <a:off x="1579819" y="7316782"/>
          <a:ext cx="1094161" cy="727157"/>
        </a:xfrm>
        <a:prstGeom prst="roundRect">
          <a:avLst/>
        </a:prstGeom>
        <a:blipFill rotWithShape="0">
          <a:blip xmlns:r="http://schemas.openxmlformats.org/officeDocument/2006/relationships" r:embed="rId11"/>
          <a:srcRect/>
          <a:stretch>
            <a:fillRect l="-15000" r="-15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1615316" y="7352279"/>
        <a:ext cx="1023167" cy="656163"/>
      </dsp:txXfrm>
    </dsp:sp>
    <dsp:sp modelId="{F5CC93E3-8693-4DF7-9156-0F3651CFD902}">
      <dsp:nvSpPr>
        <dsp:cNvPr id="0" name=""/>
        <dsp:cNvSpPr/>
      </dsp:nvSpPr>
      <dsp:spPr>
        <a:xfrm>
          <a:off x="1552765" y="8207035"/>
          <a:ext cx="1121219" cy="727157"/>
        </a:xfrm>
        <a:prstGeom prst="roundRect">
          <a:avLst/>
        </a:prstGeom>
        <a:blipFill rotWithShape="0">
          <a:blip xmlns:r="http://schemas.openxmlformats.org/officeDocument/2006/relationships" r:embed="rId12"/>
          <a:srcRect/>
          <a:stretch>
            <a:fillRect l="-18000" r="-1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1588262" y="8242532"/>
        <a:ext cx="1050225" cy="6561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B266AB-DEC9-4167-9B86-CEAB1ED5E8DF}">
      <dsp:nvSpPr>
        <dsp:cNvPr id="0" name=""/>
        <dsp:cNvSpPr/>
      </dsp:nvSpPr>
      <dsp:spPr>
        <a:xfrm rot="10800000">
          <a:off x="924981" y="2082"/>
          <a:ext cx="5154211" cy="570819"/>
        </a:xfrm>
        <a:prstGeom prst="homePlat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"Аграрный бизнес" на 2021-2025 годы - 2 714,2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67686" y="2082"/>
        <a:ext cx="5011506" cy="570819"/>
      </dsp:txXfrm>
    </dsp:sp>
    <dsp:sp modelId="{73FA769B-77E9-4804-AC6D-626FF37D1B6A}">
      <dsp:nvSpPr>
        <dsp:cNvPr id="0" name=""/>
        <dsp:cNvSpPr/>
      </dsp:nvSpPr>
      <dsp:spPr>
        <a:xfrm>
          <a:off x="131405" y="58854"/>
          <a:ext cx="784209" cy="566699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1FA386-37E5-4796-A242-B25266CD7D21}">
      <dsp:nvSpPr>
        <dsp:cNvPr id="0" name=""/>
        <dsp:cNvSpPr/>
      </dsp:nvSpPr>
      <dsp:spPr>
        <a:xfrm rot="10800000">
          <a:off x="918229" y="590209"/>
          <a:ext cx="5157709" cy="64965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</a:t>
          </a:r>
          <a:r>
            <a:rPr lang="ru-RU" sz="1400" b="1" i="1" kern="1200"/>
            <a:t> </a:t>
          </a:r>
          <a:r>
            <a:rPr lang="ru-RU" sz="1400" b="1" i="1" kern="1200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- 2 438,5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80644" y="590209"/>
        <a:ext cx="4995294" cy="649659"/>
      </dsp:txXfrm>
    </dsp:sp>
    <dsp:sp modelId="{FD3FC856-54E1-4731-86E9-2DD7740F2B70}">
      <dsp:nvSpPr>
        <dsp:cNvPr id="0" name=""/>
        <dsp:cNvSpPr/>
      </dsp:nvSpPr>
      <dsp:spPr>
        <a:xfrm>
          <a:off x="150807" y="666335"/>
          <a:ext cx="759701" cy="553982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D553EF-AECB-4ED2-9E7A-6BB0B26ADAB2}">
      <dsp:nvSpPr>
        <dsp:cNvPr id="0" name=""/>
        <dsp:cNvSpPr/>
      </dsp:nvSpPr>
      <dsp:spPr>
        <a:xfrm rot="10800000">
          <a:off x="945237" y="1256841"/>
          <a:ext cx="5130701" cy="538847"/>
        </a:xfrm>
        <a:prstGeom prst="homePlat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"Социальная защита" на 2021-2025 годы - 2 579,5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79949" y="1256841"/>
        <a:ext cx="4995989" cy="538847"/>
      </dsp:txXfrm>
    </dsp:sp>
    <dsp:sp modelId="{F77FD0EA-B70B-474E-BD09-F842729F5CDF}">
      <dsp:nvSpPr>
        <dsp:cNvPr id="0" name=""/>
        <dsp:cNvSpPr/>
      </dsp:nvSpPr>
      <dsp:spPr>
        <a:xfrm>
          <a:off x="161467" y="1271808"/>
          <a:ext cx="772426" cy="554407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668B4B-5EE9-4273-A4D2-341504B8988A}">
      <dsp:nvSpPr>
        <dsp:cNvPr id="0" name=""/>
        <dsp:cNvSpPr/>
      </dsp:nvSpPr>
      <dsp:spPr>
        <a:xfrm rot="10800000">
          <a:off x="958741" y="1820340"/>
          <a:ext cx="5103693" cy="567044"/>
        </a:xfrm>
        <a:prstGeom prst="homePlat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- 27 242,4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00502" y="1820340"/>
        <a:ext cx="4961932" cy="567044"/>
      </dsp:txXfrm>
    </dsp:sp>
    <dsp:sp modelId="{607689AC-FD61-46AC-B815-B5264B31CA3E}">
      <dsp:nvSpPr>
        <dsp:cNvPr id="0" name=""/>
        <dsp:cNvSpPr/>
      </dsp:nvSpPr>
      <dsp:spPr>
        <a:xfrm>
          <a:off x="169895" y="1861499"/>
          <a:ext cx="795548" cy="565096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5EAEB5-2F7B-41ED-A3D0-DBC09F5A2565}">
      <dsp:nvSpPr>
        <dsp:cNvPr id="0" name=""/>
        <dsp:cNvSpPr/>
      </dsp:nvSpPr>
      <dsp:spPr>
        <a:xfrm rot="10800000">
          <a:off x="971146" y="2408533"/>
          <a:ext cx="5105401" cy="599536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- 13,2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21030" y="2408533"/>
        <a:ext cx="4955517" cy="599536"/>
      </dsp:txXfrm>
    </dsp:sp>
    <dsp:sp modelId="{155992A1-DDCB-4AF5-8F45-83A3C53CA421}">
      <dsp:nvSpPr>
        <dsp:cNvPr id="0" name=""/>
        <dsp:cNvSpPr/>
      </dsp:nvSpPr>
      <dsp:spPr>
        <a:xfrm>
          <a:off x="189108" y="2453464"/>
          <a:ext cx="775614" cy="571064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74E4A4-44B5-413B-A0E9-7EB8C982B768}">
      <dsp:nvSpPr>
        <dsp:cNvPr id="0" name=""/>
        <dsp:cNvSpPr/>
      </dsp:nvSpPr>
      <dsp:spPr>
        <a:xfrm rot="10800000">
          <a:off x="958741" y="3032182"/>
          <a:ext cx="5117197" cy="542704"/>
        </a:xfrm>
        <a:prstGeom prst="homePlate">
          <a:avLst/>
        </a:prstGeom>
        <a:solidFill>
          <a:srgbClr val="33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- 3,8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94417" y="3032182"/>
        <a:ext cx="4981521" cy="542704"/>
      </dsp:txXfrm>
    </dsp:sp>
    <dsp:sp modelId="{E85E6CE0-29B0-46DD-AF8E-3FB779269EC0}">
      <dsp:nvSpPr>
        <dsp:cNvPr id="0" name=""/>
        <dsp:cNvSpPr/>
      </dsp:nvSpPr>
      <dsp:spPr>
        <a:xfrm>
          <a:off x="175906" y="3040713"/>
          <a:ext cx="770185" cy="541213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779D91-42D2-492D-85B3-33C269F2F085}">
      <dsp:nvSpPr>
        <dsp:cNvPr id="0" name=""/>
        <dsp:cNvSpPr/>
      </dsp:nvSpPr>
      <dsp:spPr>
        <a:xfrm rot="10800000">
          <a:off x="958741" y="3590174"/>
          <a:ext cx="5117197" cy="552105"/>
        </a:xfrm>
        <a:prstGeom prst="homePlate">
          <a:avLst/>
        </a:prstGeom>
        <a:solidFill>
          <a:srgbClr val="7C35B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"Беларусь гостеприимная" на 2021-2025 годы - 16,8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96767" y="3590174"/>
        <a:ext cx="4979171" cy="552105"/>
      </dsp:txXfrm>
    </dsp:sp>
    <dsp:sp modelId="{F4C06DD0-D87B-440F-84FD-1B06C883D7D4}">
      <dsp:nvSpPr>
        <dsp:cNvPr id="0" name=""/>
        <dsp:cNvSpPr/>
      </dsp:nvSpPr>
      <dsp:spPr>
        <a:xfrm>
          <a:off x="184804" y="3613818"/>
          <a:ext cx="773211" cy="555926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 w="25400" cap="flat" cmpd="sng" algn="ctr">
          <a:solidFill>
            <a:srgbClr val="7C35B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418D65-3FC6-45E6-BA32-423300C99E98}">
      <dsp:nvSpPr>
        <dsp:cNvPr id="0" name=""/>
        <dsp:cNvSpPr/>
      </dsp:nvSpPr>
      <dsp:spPr>
        <a:xfrm rot="10800000">
          <a:off x="992501" y="4151232"/>
          <a:ext cx="5076766" cy="573596"/>
        </a:xfrm>
        <a:prstGeom prst="homePlat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- 43 741,2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5900" y="4151232"/>
        <a:ext cx="4933367" cy="573596"/>
      </dsp:txXfrm>
    </dsp:sp>
    <dsp:sp modelId="{BED8EC70-427F-4EF8-BC01-33EFC212CDD2}">
      <dsp:nvSpPr>
        <dsp:cNvPr id="0" name=""/>
        <dsp:cNvSpPr/>
      </dsp:nvSpPr>
      <dsp:spPr>
        <a:xfrm>
          <a:off x="203944" y="4204862"/>
          <a:ext cx="777089" cy="553352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 w="2540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A134E5-20D1-440C-BA2E-CA3BC9F8FB47}">
      <dsp:nvSpPr>
        <dsp:cNvPr id="0" name=""/>
        <dsp:cNvSpPr/>
      </dsp:nvSpPr>
      <dsp:spPr>
        <a:xfrm rot="10800000">
          <a:off x="999293" y="4698943"/>
          <a:ext cx="5076685" cy="549151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"Культура Беларуси" на 2021-2025 годы 6 17</a:t>
          </a:r>
          <a:r>
            <a:rPr lang="en-US" sz="1400" b="1" i="1" kern="1200">
              <a:solidFill>
                <a:sysClr val="windowText" lastClr="000000"/>
              </a:solidFill>
            </a:rPr>
            <a:t>1</a:t>
          </a:r>
          <a:r>
            <a:rPr lang="ru-RU" sz="1400" b="1" i="1" kern="1200">
              <a:solidFill>
                <a:sysClr val="windowText" lastClr="000000"/>
              </a:solidFill>
            </a:rPr>
            <a:t>,3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6581" y="4698943"/>
        <a:ext cx="4939397" cy="549151"/>
      </dsp:txXfrm>
    </dsp:sp>
    <dsp:sp modelId="{F26BC6E9-3D0B-475B-A80B-8CE8EA782548}">
      <dsp:nvSpPr>
        <dsp:cNvPr id="0" name=""/>
        <dsp:cNvSpPr/>
      </dsp:nvSpPr>
      <dsp:spPr>
        <a:xfrm>
          <a:off x="204764" y="4781762"/>
          <a:ext cx="789532" cy="557908"/>
        </a:xfrm>
        <a:prstGeom prst="ellipse">
          <a:avLst/>
        </a:prstGeom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15488F-FC87-4708-A12F-9C6F6A3E6516}">
      <dsp:nvSpPr>
        <dsp:cNvPr id="0" name=""/>
        <dsp:cNvSpPr/>
      </dsp:nvSpPr>
      <dsp:spPr>
        <a:xfrm rot="10800000">
          <a:off x="978387" y="5286650"/>
          <a:ext cx="5077905" cy="552453"/>
        </a:xfrm>
        <a:prstGeom prst="homePlate">
          <a:avLst/>
        </a:prstGeom>
        <a:solidFill>
          <a:srgbClr val="CCFF3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- 3 310,9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16500" y="5286650"/>
        <a:ext cx="4939792" cy="552453"/>
      </dsp:txXfrm>
    </dsp:sp>
    <dsp:sp modelId="{2A0866A7-7F71-48C8-91C8-2845B2CCFA35}">
      <dsp:nvSpPr>
        <dsp:cNvPr id="0" name=""/>
        <dsp:cNvSpPr/>
      </dsp:nvSpPr>
      <dsp:spPr>
        <a:xfrm>
          <a:off x="204428" y="5364768"/>
          <a:ext cx="789795" cy="529661"/>
        </a:xfrm>
        <a:prstGeom prst="ellipse">
          <a:avLst/>
        </a:prstGeom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 w="25400" cap="flat" cmpd="sng" algn="ctr">
          <a:solidFill>
            <a:srgbClr val="CCFF3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974171-93DE-4998-B09B-1DBA545FC9D8}">
      <dsp:nvSpPr>
        <dsp:cNvPr id="0" name=""/>
        <dsp:cNvSpPr/>
      </dsp:nvSpPr>
      <dsp:spPr>
        <a:xfrm rot="10800000">
          <a:off x="992501" y="5868541"/>
          <a:ext cx="5063181" cy="551198"/>
        </a:xfrm>
        <a:prstGeom prst="homePlate">
          <a:avLst/>
        </a:prstGeom>
        <a:solidFill>
          <a:srgbClr val="FF66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- 10 226,2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0300" y="5868541"/>
        <a:ext cx="4925382" cy="551198"/>
      </dsp:txXfrm>
    </dsp:sp>
    <dsp:sp modelId="{506B7282-CC5A-4650-B17B-17C597B38BCA}">
      <dsp:nvSpPr>
        <dsp:cNvPr id="0" name=""/>
        <dsp:cNvSpPr/>
      </dsp:nvSpPr>
      <dsp:spPr>
        <a:xfrm>
          <a:off x="191158" y="5915822"/>
          <a:ext cx="784762" cy="526997"/>
        </a:xfrm>
        <a:prstGeom prst="ellipse">
          <a:avLst/>
        </a:prstGeom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 w="25400" cap="flat" cmpd="sng" algn="ctr">
          <a:solidFill>
            <a:srgbClr val="FF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B750A3-9816-4BC9-B35C-9D5C31461951}">
      <dsp:nvSpPr>
        <dsp:cNvPr id="0" name=""/>
        <dsp:cNvSpPr/>
      </dsp:nvSpPr>
      <dsp:spPr>
        <a:xfrm rot="10800000">
          <a:off x="1012757" y="6436965"/>
          <a:ext cx="5049677" cy="508128"/>
        </a:xfrm>
        <a:prstGeom prst="homePlate">
          <a:avLst/>
        </a:prstGeom>
        <a:solidFill>
          <a:srgbClr val="FFCC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"Строительство жилья" на 2021-2025 годы - 35,9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9789" y="6436965"/>
        <a:ext cx="4922645" cy="508128"/>
      </dsp:txXfrm>
    </dsp:sp>
    <dsp:sp modelId="{0F2AA435-1D4F-46F1-9AB3-96574623EF96}">
      <dsp:nvSpPr>
        <dsp:cNvPr id="0" name=""/>
        <dsp:cNvSpPr/>
      </dsp:nvSpPr>
      <dsp:spPr>
        <a:xfrm>
          <a:off x="170633" y="6476297"/>
          <a:ext cx="827825" cy="554339"/>
        </a:xfrm>
        <a:prstGeom prst="ellipse">
          <a:avLst/>
        </a:prstGeom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 w="25400" cap="flat" cmpd="sng" algn="ctr">
          <a:solidFill>
            <a:srgbClr val="FFCC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4554D-92F0-4F7B-AF02-C89D9B59A10B}">
      <dsp:nvSpPr>
        <dsp:cNvPr id="0" name=""/>
        <dsp:cNvSpPr/>
      </dsp:nvSpPr>
      <dsp:spPr>
        <a:xfrm rot="10800000">
          <a:off x="1012757" y="6973639"/>
          <a:ext cx="5063181" cy="654851"/>
        </a:xfrm>
        <a:prstGeom prst="homePlate">
          <a:avLst/>
        </a:prstGeom>
        <a:solidFill>
          <a:srgbClr val="66FF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- 13,6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76470" y="6973639"/>
        <a:ext cx="4899468" cy="654851"/>
      </dsp:txXfrm>
    </dsp:sp>
    <dsp:sp modelId="{D64CB6F6-EC06-48D8-AC00-9117917BD2F2}">
      <dsp:nvSpPr>
        <dsp:cNvPr id="0" name=""/>
        <dsp:cNvSpPr/>
      </dsp:nvSpPr>
      <dsp:spPr>
        <a:xfrm>
          <a:off x="176148" y="7055339"/>
          <a:ext cx="832025" cy="548069"/>
        </a:xfrm>
        <a:prstGeom prst="ellipse">
          <a:avLst/>
        </a:prstGeom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F95CE6-9183-477C-9ACD-8374D756D51D}">
      <dsp:nvSpPr>
        <dsp:cNvPr id="0" name=""/>
        <dsp:cNvSpPr/>
      </dsp:nvSpPr>
      <dsp:spPr>
        <a:xfrm rot="10800000">
          <a:off x="1012146" y="7639458"/>
          <a:ext cx="5050897" cy="567285"/>
        </a:xfrm>
        <a:prstGeom prst="homePlate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- 24,5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53967" y="7639458"/>
        <a:ext cx="4909076" cy="567285"/>
      </dsp:txXfrm>
    </dsp:sp>
    <dsp:sp modelId="{9E02E481-9209-43C9-90F8-9E03EA4F0C86}">
      <dsp:nvSpPr>
        <dsp:cNvPr id="0" name=""/>
        <dsp:cNvSpPr/>
      </dsp:nvSpPr>
      <dsp:spPr>
        <a:xfrm>
          <a:off x="203343" y="7638562"/>
          <a:ext cx="803910" cy="576492"/>
        </a:xfrm>
        <a:prstGeom prst="ellipse">
          <a:avLst/>
        </a:prstGeom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 w="25400" cap="flat" cmpd="sng" algn="ctr">
          <a:solidFill>
            <a:schemeClr val="bg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842CA7-B6AC-4CFF-963B-A258DC095C27}">
      <dsp:nvSpPr>
        <dsp:cNvPr id="0" name=""/>
        <dsp:cNvSpPr/>
      </dsp:nvSpPr>
      <dsp:spPr>
        <a:xfrm rot="10800000">
          <a:off x="1026261" y="8228139"/>
          <a:ext cx="5036254" cy="561735"/>
        </a:xfrm>
        <a:prstGeom prst="homePlate">
          <a:avLst/>
        </a:prstGeom>
        <a:solidFill>
          <a:srgbClr val="CC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"Транспортный комплекс" на 2021-2025 годы 1 702,0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66695" y="8228139"/>
        <a:ext cx="4895820" cy="561735"/>
      </dsp:txXfrm>
    </dsp:sp>
    <dsp:sp modelId="{10735270-CC0D-4F3A-8606-D538F8331DCE}">
      <dsp:nvSpPr>
        <dsp:cNvPr id="0" name=""/>
        <dsp:cNvSpPr/>
      </dsp:nvSpPr>
      <dsp:spPr>
        <a:xfrm>
          <a:off x="170666" y="8260286"/>
          <a:ext cx="852621" cy="574450"/>
        </a:xfrm>
        <a:prstGeom prst="ellipse">
          <a:avLst/>
        </a:prstGeom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718DF4-B276-4C40-9166-E80B4D3C6069}">
      <dsp:nvSpPr>
        <dsp:cNvPr id="0" name=""/>
        <dsp:cNvSpPr/>
      </dsp:nvSpPr>
      <dsp:spPr>
        <a:xfrm rot="10800000">
          <a:off x="2029891" y="0"/>
          <a:ext cx="3940378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9,4 тыс. рублей</a:t>
          </a:r>
        </a:p>
      </dsp:txBody>
      <dsp:txXfrm rot="10800000">
        <a:off x="2232880" y="0"/>
        <a:ext cx="3737389" cy="457968"/>
      </dsp:txXfrm>
    </dsp:sp>
    <dsp:sp modelId="{B2152AE9-0FAE-436A-83BC-812F56B2E117}">
      <dsp:nvSpPr>
        <dsp:cNvPr id="0" name=""/>
        <dsp:cNvSpPr/>
      </dsp:nvSpPr>
      <dsp:spPr>
        <a:xfrm>
          <a:off x="1826902" y="0"/>
          <a:ext cx="405978" cy="457968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sp:txBody>
      <dsp:txXfrm>
        <a:off x="1826902" y="0"/>
        <a:ext cx="405978" cy="457968"/>
      </dsp:txXfrm>
    </dsp:sp>
    <dsp:sp modelId="{37271DBF-6632-493F-9529-CACBD0FA6D83}">
      <dsp:nvSpPr>
        <dsp:cNvPr id="0" name=""/>
        <dsp:cNvSpPr/>
      </dsp:nvSpPr>
      <dsp:spPr>
        <a:xfrm rot="10800000">
          <a:off x="2232880" y="457968"/>
          <a:ext cx="373738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13,2 тыс. рублей</a:t>
          </a:r>
        </a:p>
      </dsp:txBody>
      <dsp:txXfrm rot="10800000">
        <a:off x="2435870" y="457968"/>
        <a:ext cx="3534399" cy="457968"/>
      </dsp:txXfrm>
    </dsp:sp>
    <dsp:sp modelId="{78E54806-4437-47D2-93A5-684C2E102E0A}">
      <dsp:nvSpPr>
        <dsp:cNvPr id="0" name=""/>
        <dsp:cNvSpPr/>
      </dsp:nvSpPr>
      <dsp:spPr>
        <a:xfrm>
          <a:off x="1623913" y="457968"/>
          <a:ext cx="81195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sp:txBody>
      <dsp:txXfrm>
        <a:off x="1766005" y="457968"/>
        <a:ext cx="527771" cy="457968"/>
      </dsp:txXfrm>
    </dsp:sp>
    <dsp:sp modelId="{C62ACC1C-9D25-45AE-8ACF-1FE3E9064AA4}">
      <dsp:nvSpPr>
        <dsp:cNvPr id="0" name=""/>
        <dsp:cNvSpPr/>
      </dsp:nvSpPr>
      <dsp:spPr>
        <a:xfrm rot="10800000">
          <a:off x="2435870" y="915936"/>
          <a:ext cx="353439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3 310,9 тыс. рублей</a:t>
          </a:r>
        </a:p>
      </dsp:txBody>
      <dsp:txXfrm rot="10800000">
        <a:off x="2638859" y="915936"/>
        <a:ext cx="3331410" cy="457968"/>
      </dsp:txXfrm>
    </dsp:sp>
    <dsp:sp modelId="{9632D7CA-58BF-4F59-88C0-598A0F60C352}">
      <dsp:nvSpPr>
        <dsp:cNvPr id="0" name=""/>
        <dsp:cNvSpPr/>
      </dsp:nvSpPr>
      <dsp:spPr>
        <a:xfrm>
          <a:off x="1420924" y="915936"/>
          <a:ext cx="121793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3,0%</a:t>
          </a:r>
        </a:p>
      </dsp:txBody>
      <dsp:txXfrm>
        <a:off x="1634062" y="915936"/>
        <a:ext cx="791657" cy="457968"/>
      </dsp:txXfrm>
    </dsp:sp>
    <dsp:sp modelId="{CD4D9A9D-EECE-4679-9EF7-EC9447449D6F}">
      <dsp:nvSpPr>
        <dsp:cNvPr id="0" name=""/>
        <dsp:cNvSpPr/>
      </dsp:nvSpPr>
      <dsp:spPr>
        <a:xfrm rot="10800000">
          <a:off x="2638859" y="1373905"/>
          <a:ext cx="3331410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3 854,4 тыс. рублей</a:t>
          </a:r>
        </a:p>
      </dsp:txBody>
      <dsp:txXfrm rot="10800000">
        <a:off x="2841848" y="1373905"/>
        <a:ext cx="3128421" cy="457968"/>
      </dsp:txXfrm>
    </dsp:sp>
    <dsp:sp modelId="{DF5D8F7A-36E9-4AF7-988F-459DB3E2D487}">
      <dsp:nvSpPr>
        <dsp:cNvPr id="0" name=""/>
        <dsp:cNvSpPr/>
      </dsp:nvSpPr>
      <dsp:spPr>
        <a:xfrm>
          <a:off x="1217935" y="1373905"/>
          <a:ext cx="162391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3,5%</a:t>
          </a:r>
        </a:p>
      </dsp:txBody>
      <dsp:txXfrm>
        <a:off x="1502119" y="1373905"/>
        <a:ext cx="1055543" cy="457968"/>
      </dsp:txXfrm>
    </dsp:sp>
    <dsp:sp modelId="{04B5D6D0-D5BA-42BA-8AF7-BE711D0F0FE0}">
      <dsp:nvSpPr>
        <dsp:cNvPr id="0" name=""/>
        <dsp:cNvSpPr/>
      </dsp:nvSpPr>
      <dsp:spPr>
        <a:xfrm rot="10800000">
          <a:off x="2841848" y="1831873"/>
          <a:ext cx="3128421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5 353,5 тыс. рублей</a:t>
          </a:r>
        </a:p>
      </dsp:txBody>
      <dsp:txXfrm rot="10800000">
        <a:off x="3044837" y="1831873"/>
        <a:ext cx="2925432" cy="457968"/>
      </dsp:txXfrm>
    </dsp:sp>
    <dsp:sp modelId="{DEFE4E25-153F-46EC-9591-F1FC19BFF624}">
      <dsp:nvSpPr>
        <dsp:cNvPr id="0" name=""/>
        <dsp:cNvSpPr/>
      </dsp:nvSpPr>
      <dsp:spPr>
        <a:xfrm>
          <a:off x="1014945" y="1831873"/>
          <a:ext cx="2029891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4,9%</a:t>
          </a:r>
        </a:p>
      </dsp:txBody>
      <dsp:txXfrm>
        <a:off x="1370176" y="1831873"/>
        <a:ext cx="1319429" cy="457968"/>
      </dsp:txXfrm>
    </dsp:sp>
    <dsp:sp modelId="{C2E257BC-F0FD-498E-ADCD-42945B96913A}">
      <dsp:nvSpPr>
        <dsp:cNvPr id="0" name=""/>
        <dsp:cNvSpPr/>
      </dsp:nvSpPr>
      <dsp:spPr>
        <a:xfrm rot="10800000">
          <a:off x="3044837" y="2289842"/>
          <a:ext cx="2925432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6 120,0 тыс. рублей</a:t>
          </a:r>
        </a:p>
      </dsp:txBody>
      <dsp:txXfrm rot="10800000">
        <a:off x="3247826" y="2289842"/>
        <a:ext cx="2722443" cy="457968"/>
      </dsp:txXfrm>
    </dsp:sp>
    <dsp:sp modelId="{7F96AB36-87F0-43D3-84B1-3E1459B5E11A}">
      <dsp:nvSpPr>
        <dsp:cNvPr id="0" name=""/>
        <dsp:cNvSpPr/>
      </dsp:nvSpPr>
      <dsp:spPr>
        <a:xfrm>
          <a:off x="811956" y="2289842"/>
          <a:ext cx="2435870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5,6%</a:t>
          </a:r>
        </a:p>
      </dsp:txBody>
      <dsp:txXfrm>
        <a:off x="1238233" y="2289842"/>
        <a:ext cx="1583315" cy="457968"/>
      </dsp:txXfrm>
    </dsp:sp>
    <dsp:sp modelId="{4C6F9D44-3676-43E4-9CB0-C7C43D7E1FC7}">
      <dsp:nvSpPr>
        <dsp:cNvPr id="0" name=""/>
        <dsp:cNvSpPr/>
      </dsp:nvSpPr>
      <dsp:spPr>
        <a:xfrm rot="10800000">
          <a:off x="3247826" y="2747810"/>
          <a:ext cx="272244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</a:t>
          </a:r>
          <a:r>
            <a:rPr lang="en-US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823</a:t>
          </a: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,3 тыс. рублей</a:t>
          </a:r>
        </a:p>
      </dsp:txBody>
      <dsp:txXfrm rot="10800000">
        <a:off x="3450816" y="2747810"/>
        <a:ext cx="2519453" cy="457968"/>
      </dsp:txXfrm>
    </dsp:sp>
    <dsp:sp modelId="{A6FFA56A-E28C-4267-854F-66B79DA68299}">
      <dsp:nvSpPr>
        <dsp:cNvPr id="0" name=""/>
        <dsp:cNvSpPr/>
      </dsp:nvSpPr>
      <dsp:spPr>
        <a:xfrm>
          <a:off x="608967" y="2747810"/>
          <a:ext cx="2841848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9,0%</a:t>
          </a:r>
        </a:p>
      </dsp:txBody>
      <dsp:txXfrm>
        <a:off x="1106291" y="2747810"/>
        <a:ext cx="1847201" cy="457968"/>
      </dsp:txXfrm>
    </dsp:sp>
    <dsp:sp modelId="{E1B5B74E-D9A0-43F8-ABFE-1BDA62F954FB}">
      <dsp:nvSpPr>
        <dsp:cNvPr id="0" name=""/>
        <dsp:cNvSpPr/>
      </dsp:nvSpPr>
      <dsp:spPr>
        <a:xfrm rot="10800000">
          <a:off x="3450816" y="3205778"/>
          <a:ext cx="251945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10 319,4 тыс. рублей</a:t>
          </a:r>
        </a:p>
      </dsp:txBody>
      <dsp:txXfrm rot="10800000">
        <a:off x="3653805" y="3205778"/>
        <a:ext cx="2316464" cy="457968"/>
      </dsp:txXfrm>
    </dsp:sp>
    <dsp:sp modelId="{48577543-7302-46F5-9327-569C54BB82CD}">
      <dsp:nvSpPr>
        <dsp:cNvPr id="0" name=""/>
        <dsp:cNvSpPr/>
      </dsp:nvSpPr>
      <dsp:spPr>
        <a:xfrm>
          <a:off x="405978" y="3205778"/>
          <a:ext cx="324782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9,5%</a:t>
          </a:r>
        </a:p>
      </dsp:txBody>
      <dsp:txXfrm>
        <a:off x="974348" y="3205778"/>
        <a:ext cx="2111087" cy="457968"/>
      </dsp:txXfrm>
    </dsp:sp>
    <dsp:sp modelId="{43D2A99C-A657-4D84-9FF9-69982A601729}">
      <dsp:nvSpPr>
        <dsp:cNvPr id="0" name=""/>
        <dsp:cNvSpPr/>
      </dsp:nvSpPr>
      <dsp:spPr>
        <a:xfrm rot="10800000">
          <a:off x="3653805" y="3663747"/>
          <a:ext cx="2316464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27 087,9 тыс. рублей</a:t>
          </a:r>
        </a:p>
      </dsp:txBody>
      <dsp:txXfrm rot="10800000">
        <a:off x="3856794" y="3663747"/>
        <a:ext cx="2113475" cy="457968"/>
      </dsp:txXfrm>
    </dsp:sp>
    <dsp:sp modelId="{4619466E-3641-493F-AE7C-820081113748}">
      <dsp:nvSpPr>
        <dsp:cNvPr id="0" name=""/>
        <dsp:cNvSpPr/>
      </dsp:nvSpPr>
      <dsp:spPr>
        <a:xfrm>
          <a:off x="202989" y="3663747"/>
          <a:ext cx="365380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24,9%</a:t>
          </a:r>
        </a:p>
      </dsp:txBody>
      <dsp:txXfrm>
        <a:off x="842405" y="3663747"/>
        <a:ext cx="2374973" cy="457968"/>
      </dsp:txXfrm>
    </dsp:sp>
    <dsp:sp modelId="{E30A52EF-6791-4B09-BA9A-412BD6EC1309}">
      <dsp:nvSpPr>
        <dsp:cNvPr id="0" name=""/>
        <dsp:cNvSpPr/>
      </dsp:nvSpPr>
      <dsp:spPr>
        <a:xfrm rot="10800000">
          <a:off x="3856794" y="4121715"/>
          <a:ext cx="2113475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42 777,8 тыс. рублей</a:t>
          </a:r>
        </a:p>
      </dsp:txBody>
      <dsp:txXfrm rot="10800000">
        <a:off x="4059783" y="4121715"/>
        <a:ext cx="1910486" cy="457968"/>
      </dsp:txXfrm>
    </dsp:sp>
    <dsp:sp modelId="{F08BCA98-0333-4F28-A57F-BEACC4B8AC3E}">
      <dsp:nvSpPr>
        <dsp:cNvPr id="0" name=""/>
        <dsp:cNvSpPr/>
      </dsp:nvSpPr>
      <dsp:spPr>
        <a:xfrm>
          <a:off x="0" y="4121715"/>
          <a:ext cx="405978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39,4%</a:t>
          </a:r>
        </a:p>
      </dsp:txBody>
      <dsp:txXfrm>
        <a:off x="710462" y="4121715"/>
        <a:ext cx="2638859" cy="45796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73E68-63F5-40C7-81E8-48EB8325189A}">
      <dsp:nvSpPr>
        <dsp:cNvPr id="0" name=""/>
        <dsp:cNvSpPr/>
      </dsp:nvSpPr>
      <dsp:spPr>
        <a:xfrm>
          <a:off x="4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 68 568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 рублей</a:t>
          </a:r>
        </a:p>
      </dsp:txBody>
      <dsp:txXfrm>
        <a:off x="4" y="1874774"/>
        <a:ext cx="983976" cy="1874774"/>
      </dsp:txXfrm>
    </dsp:sp>
    <dsp:sp modelId="{AC98816D-1C25-4C07-B558-3DE8A9C27DAC}">
      <dsp:nvSpPr>
        <dsp:cNvPr id="0" name=""/>
        <dsp:cNvSpPr/>
      </dsp:nvSpPr>
      <dsp:spPr>
        <a:xfrm>
          <a:off x="32495" y="536687"/>
          <a:ext cx="924937" cy="1049806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848E80-9046-4B24-A37A-9F50AA9D54A0}">
      <dsp:nvSpPr>
        <dsp:cNvPr id="0" name=""/>
        <dsp:cNvSpPr/>
      </dsp:nvSpPr>
      <dsp:spPr>
        <a:xfrm>
          <a:off x="1016472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</a:t>
          </a:r>
          <a:r>
            <a:rPr lang="en-US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787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,2 тыс. рублей</a:t>
          </a:r>
        </a:p>
      </dsp:txBody>
      <dsp:txXfrm>
        <a:off x="1016472" y="1874774"/>
        <a:ext cx="983976" cy="1874774"/>
      </dsp:txXfrm>
    </dsp:sp>
    <dsp:sp modelId="{967656B3-18B1-4FA6-ACCE-9B9FC954FC73}">
      <dsp:nvSpPr>
        <dsp:cNvPr id="0" name=""/>
        <dsp:cNvSpPr/>
      </dsp:nvSpPr>
      <dsp:spPr>
        <a:xfrm>
          <a:off x="1045991" y="520580"/>
          <a:ext cx="924937" cy="1082020"/>
        </a:xfrm>
        <a:prstGeom prst="ellipse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437A3A-9DFD-48D0-B943-F2B5D8FC6DCA}">
      <dsp:nvSpPr>
        <dsp:cNvPr id="0" name=""/>
        <dsp:cNvSpPr/>
      </dsp:nvSpPr>
      <dsp:spPr>
        <a:xfrm>
          <a:off x="2029968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3 851,1 тыс. рублей</a:t>
          </a:r>
        </a:p>
      </dsp:txBody>
      <dsp:txXfrm>
        <a:off x="2029968" y="1874774"/>
        <a:ext cx="983976" cy="1874774"/>
      </dsp:txXfrm>
    </dsp:sp>
    <dsp:sp modelId="{2181DE0F-BD91-4703-B840-EEEE8A27669F}">
      <dsp:nvSpPr>
        <dsp:cNvPr id="0" name=""/>
        <dsp:cNvSpPr/>
      </dsp:nvSpPr>
      <dsp:spPr>
        <a:xfrm>
          <a:off x="2059487" y="528633"/>
          <a:ext cx="924937" cy="1065913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87809-3E3A-40B0-8175-A81284B27287}">
      <dsp:nvSpPr>
        <dsp:cNvPr id="0" name=""/>
        <dsp:cNvSpPr/>
      </dsp:nvSpPr>
      <dsp:spPr>
        <a:xfrm>
          <a:off x="304346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8 018,8 тыс. рублей</a:t>
          </a:r>
        </a:p>
      </dsp:txBody>
      <dsp:txXfrm>
        <a:off x="3043463" y="1874774"/>
        <a:ext cx="983976" cy="1874774"/>
      </dsp:txXfrm>
    </dsp:sp>
    <dsp:sp modelId="{EA7C290C-5285-46D9-B30E-65A17C6BAED3}">
      <dsp:nvSpPr>
        <dsp:cNvPr id="0" name=""/>
        <dsp:cNvSpPr/>
      </dsp:nvSpPr>
      <dsp:spPr>
        <a:xfrm>
          <a:off x="3072983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0AD3BA-CBD5-4777-A5CA-D2783EACB72E}">
      <dsp:nvSpPr>
        <dsp:cNvPr id="0" name=""/>
        <dsp:cNvSpPr/>
      </dsp:nvSpPr>
      <dsp:spPr>
        <a:xfrm>
          <a:off x="4056959" y="0"/>
          <a:ext cx="983976" cy="4686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1 702,0 тыс. рублей</a:t>
          </a:r>
        </a:p>
      </dsp:txBody>
      <dsp:txXfrm>
        <a:off x="4056959" y="1874774"/>
        <a:ext cx="983976" cy="1874774"/>
      </dsp:txXfrm>
    </dsp:sp>
    <dsp:sp modelId="{B514684A-8660-4ADD-866E-97CF077E5F79}">
      <dsp:nvSpPr>
        <dsp:cNvPr id="0" name=""/>
        <dsp:cNvSpPr/>
      </dsp:nvSpPr>
      <dsp:spPr>
        <a:xfrm>
          <a:off x="4086479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03AF5-2F83-4527-9768-F36AB1C578BA}">
      <dsp:nvSpPr>
        <dsp:cNvPr id="0" name=""/>
        <dsp:cNvSpPr/>
      </dsp:nvSpPr>
      <dsp:spPr>
        <a:xfrm>
          <a:off x="5070455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6 463,0 тыс. рублей</a:t>
          </a:r>
        </a:p>
      </dsp:txBody>
      <dsp:txXfrm>
        <a:off x="5070455" y="1874774"/>
        <a:ext cx="983976" cy="1874774"/>
      </dsp:txXfrm>
    </dsp:sp>
    <dsp:sp modelId="{8AA38F1A-0BBE-437B-9848-802D2B1206A6}">
      <dsp:nvSpPr>
        <dsp:cNvPr id="0" name=""/>
        <dsp:cNvSpPr/>
      </dsp:nvSpPr>
      <dsp:spPr>
        <a:xfrm>
          <a:off x="5099974" y="523803"/>
          <a:ext cx="924937" cy="1075574"/>
        </a:xfrm>
        <a:prstGeom prst="ellipse">
          <a:avLst/>
        </a:prstGeom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B1DDB-14E8-4184-AC64-8FD4BE103635}">
      <dsp:nvSpPr>
        <dsp:cNvPr id="0" name=""/>
        <dsp:cNvSpPr/>
      </dsp:nvSpPr>
      <dsp:spPr>
        <a:xfrm>
          <a:off x="6083951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742,7 тыс. рублей</a:t>
          </a:r>
        </a:p>
      </dsp:txBody>
      <dsp:txXfrm>
        <a:off x="6083951" y="1874774"/>
        <a:ext cx="983976" cy="1874774"/>
      </dsp:txXfrm>
    </dsp:sp>
    <dsp:sp modelId="{857EF615-0C5B-47A0-B1F8-9EF0DE126074}">
      <dsp:nvSpPr>
        <dsp:cNvPr id="0" name=""/>
        <dsp:cNvSpPr/>
      </dsp:nvSpPr>
      <dsp:spPr>
        <a:xfrm>
          <a:off x="6113470" y="518247"/>
          <a:ext cx="924937" cy="1086687"/>
        </a:xfrm>
        <a:prstGeom prst="ellipse">
          <a:avLst/>
        </a:prstGeom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C6A30-316E-4B0A-91D1-9B2E18F4BEB0}">
      <dsp:nvSpPr>
        <dsp:cNvPr id="0" name=""/>
        <dsp:cNvSpPr/>
      </dsp:nvSpPr>
      <dsp:spPr>
        <a:xfrm>
          <a:off x="7097447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3 747,6 тыс. рублей</a:t>
          </a:r>
        </a:p>
      </dsp:txBody>
      <dsp:txXfrm>
        <a:off x="7097447" y="1874774"/>
        <a:ext cx="983976" cy="1874774"/>
      </dsp:txXfrm>
    </dsp:sp>
    <dsp:sp modelId="{66F042EA-05C6-4115-9CDD-51CFCDD8D3FD}">
      <dsp:nvSpPr>
        <dsp:cNvPr id="0" name=""/>
        <dsp:cNvSpPr/>
      </dsp:nvSpPr>
      <dsp:spPr>
        <a:xfrm>
          <a:off x="7126966" y="507142"/>
          <a:ext cx="924937" cy="1108896"/>
        </a:xfrm>
        <a:prstGeom prst="ellipse">
          <a:avLst/>
        </a:prstGeom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BF5E3E-35FB-4757-85A8-B4F6511D937A}">
      <dsp:nvSpPr>
        <dsp:cNvPr id="0" name=""/>
        <dsp:cNvSpPr/>
      </dsp:nvSpPr>
      <dsp:spPr>
        <a:xfrm>
          <a:off x="811094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75,5 тыс. рублей</a:t>
          </a:r>
        </a:p>
      </dsp:txBody>
      <dsp:txXfrm>
        <a:off x="8110943" y="1874774"/>
        <a:ext cx="983976" cy="1874774"/>
      </dsp:txXfrm>
    </dsp:sp>
    <dsp:sp modelId="{3B88BB84-41CC-47F6-9841-DF40A868FCF3}">
      <dsp:nvSpPr>
        <dsp:cNvPr id="0" name=""/>
        <dsp:cNvSpPr/>
      </dsp:nvSpPr>
      <dsp:spPr>
        <a:xfrm>
          <a:off x="8140462" y="496037"/>
          <a:ext cx="924937" cy="1131106"/>
        </a:xfrm>
        <a:prstGeom prst="ellipse">
          <a:avLst/>
        </a:prstGeom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C1C38-2F2E-41C6-AB18-25E2D442C6D0}">
      <dsp:nvSpPr>
        <dsp:cNvPr id="0" name=""/>
        <dsp:cNvSpPr/>
      </dsp:nvSpPr>
      <dsp:spPr>
        <a:xfrm>
          <a:off x="363915" y="3749548"/>
          <a:ext cx="8370064" cy="70304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8ED3E3-9A31-401F-9C2E-4F9BCAF0A213}">
      <dsp:nvSpPr>
        <dsp:cNvPr id="0" name=""/>
        <dsp:cNvSpPr/>
      </dsp:nvSpPr>
      <dsp:spPr>
        <a:xfrm>
          <a:off x="29374" y="319261"/>
          <a:ext cx="506828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9 823,3 тыс. рублей</a:t>
          </a:r>
        </a:p>
      </dsp:txBody>
      <dsp:txXfrm>
        <a:off x="771607" y="372829"/>
        <a:ext cx="3583820" cy="258646"/>
      </dsp:txXfrm>
    </dsp:sp>
    <dsp:sp modelId="{67066753-4A36-4AE2-AEB5-56A1E2F18A74}">
      <dsp:nvSpPr>
        <dsp:cNvPr id="0" name=""/>
        <dsp:cNvSpPr/>
      </dsp:nvSpPr>
      <dsp:spPr>
        <a:xfrm>
          <a:off x="2457441" y="714745"/>
          <a:ext cx="212153" cy="212153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795872"/>
        <a:ext cx="155911" cy="49899"/>
      </dsp:txXfrm>
    </dsp:sp>
    <dsp:sp modelId="{7FF98444-F877-465A-91E5-BFD4D26BB0CA}">
      <dsp:nvSpPr>
        <dsp:cNvPr id="0" name=""/>
        <dsp:cNvSpPr/>
      </dsp:nvSpPr>
      <dsp:spPr>
        <a:xfrm>
          <a:off x="14287" y="956600"/>
          <a:ext cx="5098460" cy="3657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9,4 тыс. рублей</a:t>
          </a:r>
        </a:p>
      </dsp:txBody>
      <dsp:txXfrm>
        <a:off x="760939" y="1010168"/>
        <a:ext cx="3605156" cy="258646"/>
      </dsp:txXfrm>
    </dsp:sp>
    <dsp:sp modelId="{014FA916-E0F2-4AAA-9BDA-5B1881BCFECB}">
      <dsp:nvSpPr>
        <dsp:cNvPr id="0" name=""/>
        <dsp:cNvSpPr/>
      </dsp:nvSpPr>
      <dsp:spPr>
        <a:xfrm>
          <a:off x="2457441" y="1352084"/>
          <a:ext cx="212153" cy="212153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1433211"/>
        <a:ext cx="155911" cy="49899"/>
      </dsp:txXfrm>
    </dsp:sp>
    <dsp:sp modelId="{20282A58-69E0-4950-91C0-97C09A6B8B45}">
      <dsp:nvSpPr>
        <dsp:cNvPr id="0" name=""/>
        <dsp:cNvSpPr/>
      </dsp:nvSpPr>
      <dsp:spPr>
        <a:xfrm>
          <a:off x="9697" y="1593939"/>
          <a:ext cx="5107641" cy="36578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5 353,5 тыс. рублей</a:t>
          </a:r>
        </a:p>
      </dsp:txBody>
      <dsp:txXfrm>
        <a:off x="757694" y="1647507"/>
        <a:ext cx="3611647" cy="258646"/>
      </dsp:txXfrm>
    </dsp:sp>
    <dsp:sp modelId="{89B441D5-9BD6-4DF7-AB95-387D06F90D2D}">
      <dsp:nvSpPr>
        <dsp:cNvPr id="0" name=""/>
        <dsp:cNvSpPr/>
      </dsp:nvSpPr>
      <dsp:spPr>
        <a:xfrm>
          <a:off x="2457441" y="1989423"/>
          <a:ext cx="212153" cy="212153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070550"/>
        <a:ext cx="155911" cy="49899"/>
      </dsp:txXfrm>
    </dsp:sp>
    <dsp:sp modelId="{7C8531E9-EA0E-45D2-A571-D697394FE2BB}">
      <dsp:nvSpPr>
        <dsp:cNvPr id="0" name=""/>
        <dsp:cNvSpPr/>
      </dsp:nvSpPr>
      <dsp:spPr>
        <a:xfrm>
          <a:off x="6632" y="2231278"/>
          <a:ext cx="5113771" cy="36578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13,2 тыс. рублей</a:t>
          </a:r>
        </a:p>
      </dsp:txBody>
      <dsp:txXfrm>
        <a:off x="755526" y="2284846"/>
        <a:ext cx="3615983" cy="258646"/>
      </dsp:txXfrm>
    </dsp:sp>
    <dsp:sp modelId="{66F9020B-5802-4CA9-9364-C19E51A6C132}">
      <dsp:nvSpPr>
        <dsp:cNvPr id="0" name=""/>
        <dsp:cNvSpPr/>
      </dsp:nvSpPr>
      <dsp:spPr>
        <a:xfrm>
          <a:off x="2457441" y="2626762"/>
          <a:ext cx="212153" cy="212153"/>
        </a:xfrm>
        <a:prstGeom prst="mathPlu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707889"/>
        <a:ext cx="155911" cy="49899"/>
      </dsp:txXfrm>
    </dsp:sp>
    <dsp:sp modelId="{2E5C2FC1-4E82-4098-8004-E6E2643603F4}">
      <dsp:nvSpPr>
        <dsp:cNvPr id="0" name=""/>
        <dsp:cNvSpPr/>
      </dsp:nvSpPr>
      <dsp:spPr>
        <a:xfrm>
          <a:off x="3559" y="2868617"/>
          <a:ext cx="5119916" cy="36578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10 319,4 тыс. рублей</a:t>
          </a:r>
        </a:p>
      </dsp:txBody>
      <dsp:txXfrm>
        <a:off x="753353" y="2922185"/>
        <a:ext cx="3620328" cy="258646"/>
      </dsp:txXfrm>
    </dsp:sp>
    <dsp:sp modelId="{96629224-2390-4F6D-8E7E-E122DFCBA258}">
      <dsp:nvSpPr>
        <dsp:cNvPr id="0" name=""/>
        <dsp:cNvSpPr/>
      </dsp:nvSpPr>
      <dsp:spPr>
        <a:xfrm>
          <a:off x="2457441" y="3264101"/>
          <a:ext cx="212153" cy="212153"/>
        </a:xfrm>
        <a:prstGeom prst="mathPlus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3345228"/>
        <a:ext cx="155911" cy="49899"/>
      </dsp:txXfrm>
    </dsp:sp>
    <dsp:sp modelId="{9D7D2EEF-CE24-4D04-8A24-B9E4120AB018}">
      <dsp:nvSpPr>
        <dsp:cNvPr id="0" name=""/>
        <dsp:cNvSpPr/>
      </dsp:nvSpPr>
      <dsp:spPr>
        <a:xfrm>
          <a:off x="479" y="3505956"/>
          <a:ext cx="512607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83 151,0 тыс. рублей</a:t>
          </a:r>
        </a:p>
      </dsp:txBody>
      <dsp:txXfrm>
        <a:off x="751175" y="3559524"/>
        <a:ext cx="3624684" cy="258646"/>
      </dsp:txXfrm>
    </dsp:sp>
    <dsp:sp modelId="{954118EF-6872-41DB-958B-B8EC80DBBDD0}">
      <dsp:nvSpPr>
        <dsp:cNvPr id="0" name=""/>
        <dsp:cNvSpPr/>
      </dsp:nvSpPr>
      <dsp:spPr>
        <a:xfrm>
          <a:off x="5027356" y="1931490"/>
          <a:ext cx="344120" cy="3146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27356" y="1994416"/>
        <a:ext cx="249731" cy="188778"/>
      </dsp:txXfrm>
    </dsp:sp>
    <dsp:sp modelId="{ECBB059D-6ECC-49E3-93CD-803856D2F50D}">
      <dsp:nvSpPr>
        <dsp:cNvPr id="0" name=""/>
        <dsp:cNvSpPr/>
      </dsp:nvSpPr>
      <dsp:spPr>
        <a:xfrm>
          <a:off x="5346025" y="247922"/>
          <a:ext cx="731564" cy="369515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108 669,9 тыс. рублей</a:t>
          </a:r>
        </a:p>
      </dsp:txBody>
      <dsp:txXfrm>
        <a:off x="5453160" y="789065"/>
        <a:ext cx="517294" cy="261286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B43E18-15A5-4510-9E1A-F7AE89461EDE}">
      <dsp:nvSpPr>
        <dsp:cNvPr id="0" name=""/>
        <dsp:cNvSpPr/>
      </dsp:nvSpPr>
      <dsp:spPr>
        <a:xfrm>
          <a:off x="234402" y="33006"/>
          <a:ext cx="5731970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sp:txBody>
      <dsp:txXfrm>
        <a:off x="234402" y="241403"/>
        <a:ext cx="5523573" cy="416795"/>
      </dsp:txXfrm>
    </dsp:sp>
    <dsp:sp modelId="{148A93FC-137F-4B46-A1BF-1F0F2BC016C8}">
      <dsp:nvSpPr>
        <dsp:cNvPr id="0" name=""/>
        <dsp:cNvSpPr/>
      </dsp:nvSpPr>
      <dsp:spPr>
        <a:xfrm>
          <a:off x="234402" y="67474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27 087,9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4402" y="674748"/>
        <a:ext cx="1059382" cy="1530603"/>
      </dsp:txXfrm>
    </dsp:sp>
    <dsp:sp modelId="{9A792EFB-17F9-44DC-88F8-9988CE0240CE}">
      <dsp:nvSpPr>
        <dsp:cNvPr id="0" name=""/>
        <dsp:cNvSpPr/>
      </dsp:nvSpPr>
      <dsp:spPr>
        <a:xfrm>
          <a:off x="1293670" y="310976"/>
          <a:ext cx="4672701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293670" y="519373"/>
        <a:ext cx="4464304" cy="416795"/>
      </dsp:txXfrm>
    </dsp:sp>
    <dsp:sp modelId="{FB01B62B-5504-4A2E-B5C4-A87F064879EE}">
      <dsp:nvSpPr>
        <dsp:cNvPr id="0" name=""/>
        <dsp:cNvSpPr/>
      </dsp:nvSpPr>
      <dsp:spPr>
        <a:xfrm>
          <a:off x="1293670" y="95271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3 310,9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93670" y="952718"/>
        <a:ext cx="1059382" cy="1530603"/>
      </dsp:txXfrm>
    </dsp:sp>
    <dsp:sp modelId="{9BD49260-E2BB-485D-8CF2-CF8B61797B45}">
      <dsp:nvSpPr>
        <dsp:cNvPr id="0" name=""/>
        <dsp:cNvSpPr/>
      </dsp:nvSpPr>
      <dsp:spPr>
        <a:xfrm>
          <a:off x="2352938" y="588947"/>
          <a:ext cx="3613433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2352938" y="797344"/>
        <a:ext cx="3405036" cy="416795"/>
      </dsp:txXfrm>
    </dsp:sp>
    <dsp:sp modelId="{AF91A784-8366-47F1-91F3-BF4DDD8E2FD4}">
      <dsp:nvSpPr>
        <dsp:cNvPr id="0" name=""/>
        <dsp:cNvSpPr/>
      </dsp:nvSpPr>
      <dsp:spPr>
        <a:xfrm>
          <a:off x="2352938" y="123068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6 120,0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52938" y="1230688"/>
        <a:ext cx="1059382" cy="1530603"/>
      </dsp:txXfrm>
    </dsp:sp>
    <dsp:sp modelId="{44A54C70-A085-49F1-95EC-C258DCAAB8ED}">
      <dsp:nvSpPr>
        <dsp:cNvPr id="0" name=""/>
        <dsp:cNvSpPr/>
      </dsp:nvSpPr>
      <dsp:spPr>
        <a:xfrm>
          <a:off x="3412779" y="866917"/>
          <a:ext cx="2553592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3412779" y="1075314"/>
        <a:ext cx="2345195" cy="416795"/>
      </dsp:txXfrm>
    </dsp:sp>
    <dsp:sp modelId="{1C007DD6-EF66-4173-A268-F4B7A95497DB}">
      <dsp:nvSpPr>
        <dsp:cNvPr id="0" name=""/>
        <dsp:cNvSpPr/>
      </dsp:nvSpPr>
      <dsp:spPr>
        <a:xfrm>
          <a:off x="3412779" y="150865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42 777,8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3412779" y="1508658"/>
        <a:ext cx="1059382" cy="1530603"/>
      </dsp:txXfrm>
    </dsp:sp>
    <dsp:sp modelId="{724AD835-C13B-4D7B-807D-11255C00B70C}">
      <dsp:nvSpPr>
        <dsp:cNvPr id="0" name=""/>
        <dsp:cNvSpPr/>
      </dsp:nvSpPr>
      <dsp:spPr>
        <a:xfrm>
          <a:off x="4472047" y="1144887"/>
          <a:ext cx="1494324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4472047" y="1353284"/>
        <a:ext cx="1285927" cy="416795"/>
      </dsp:txXfrm>
    </dsp:sp>
    <dsp:sp modelId="{15049B77-520C-41E7-BB6E-FA475A5AB3AE}">
      <dsp:nvSpPr>
        <dsp:cNvPr id="0" name=""/>
        <dsp:cNvSpPr/>
      </dsp:nvSpPr>
      <dsp:spPr>
        <a:xfrm>
          <a:off x="4472047" y="178662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3 854,4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4472047" y="1786628"/>
        <a:ext cx="1059382" cy="153060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C1593D-A69A-46E9-8A23-A733F0897880}">
      <dsp:nvSpPr>
        <dsp:cNvPr id="0" name=""/>
        <dsp:cNvSpPr/>
      </dsp:nvSpPr>
      <dsp:spPr>
        <a:xfrm>
          <a:off x="968349" y="948884"/>
          <a:ext cx="3538728" cy="1228953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524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68B66-A8A4-4BC6-B6F6-DD4575396F50}">
      <dsp:nvSpPr>
        <dsp:cNvPr id="0" name=""/>
        <dsp:cNvSpPr/>
      </dsp:nvSpPr>
      <dsp:spPr>
        <a:xfrm>
          <a:off x="2403440" y="4208188"/>
          <a:ext cx="685800" cy="506390"/>
        </a:xfrm>
        <a:prstGeom prst="downArrow">
          <a:avLst/>
        </a:prstGeom>
        <a:solidFill>
          <a:srgbClr val="C000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E88AC9-335C-432A-B2FB-14EE8EC8633C}">
      <dsp:nvSpPr>
        <dsp:cNvPr id="0" name=""/>
        <dsp:cNvSpPr/>
      </dsp:nvSpPr>
      <dsp:spPr>
        <a:xfrm>
          <a:off x="1127005" y="4569500"/>
          <a:ext cx="3291840" cy="82296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b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2 665,5 тыс. рублей</a:t>
          </a:r>
        </a:p>
      </dsp:txBody>
      <dsp:txXfrm>
        <a:off x="1127005" y="4569500"/>
        <a:ext cx="3291840" cy="822960"/>
      </dsp:txXfrm>
    </dsp:sp>
    <dsp:sp modelId="{6AA4C91B-54F8-4B78-8EF4-1A9DACBCFB53}">
      <dsp:nvSpPr>
        <dsp:cNvPr id="0" name=""/>
        <dsp:cNvSpPr/>
      </dsp:nvSpPr>
      <dsp:spPr>
        <a:xfrm>
          <a:off x="2254910" y="2272753"/>
          <a:ext cx="1234440" cy="123444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13,0 тыс. рублей (0,5%)</a:t>
          </a:r>
        </a:p>
      </dsp:txBody>
      <dsp:txXfrm>
        <a:off x="2435690" y="2453533"/>
        <a:ext cx="872880" cy="872880"/>
      </dsp:txXfrm>
    </dsp:sp>
    <dsp:sp modelId="{51AFD319-287F-497F-BD0B-2F0BFD894A75}">
      <dsp:nvSpPr>
        <dsp:cNvPr id="0" name=""/>
        <dsp:cNvSpPr/>
      </dsp:nvSpPr>
      <dsp:spPr>
        <a:xfrm>
          <a:off x="1100375" y="802760"/>
          <a:ext cx="1715859" cy="1663198"/>
        </a:xfrm>
        <a:prstGeom prst="ellipse">
          <a:avLst/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1 963,9 тыс. рублей (73,7%)</a:t>
          </a:r>
        </a:p>
      </dsp:txBody>
      <dsp:txXfrm>
        <a:off x="1351657" y="1046330"/>
        <a:ext cx="1213295" cy="1176058"/>
      </dsp:txXfrm>
    </dsp:sp>
    <dsp:sp modelId="{07D7FBCF-7E40-476E-ADCF-90D179B636E3}">
      <dsp:nvSpPr>
        <dsp:cNvPr id="0" name=""/>
        <dsp:cNvSpPr/>
      </dsp:nvSpPr>
      <dsp:spPr>
        <a:xfrm>
          <a:off x="2835216" y="996286"/>
          <a:ext cx="1529100" cy="1450158"/>
        </a:xfrm>
        <a:prstGeom prst="ellipse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688,6 тыс. рублей (25,8%) </a:t>
          </a:r>
        </a:p>
      </dsp:txBody>
      <dsp:txXfrm>
        <a:off x="3059148" y="1208657"/>
        <a:ext cx="1081236" cy="1025416"/>
      </dsp:txXfrm>
    </dsp:sp>
    <dsp:sp modelId="{F2EAD9E8-6937-4F14-8160-90FD70C7DECB}">
      <dsp:nvSpPr>
        <dsp:cNvPr id="0" name=""/>
        <dsp:cNvSpPr/>
      </dsp:nvSpPr>
      <dsp:spPr>
        <a:xfrm>
          <a:off x="432959" y="543677"/>
          <a:ext cx="4620481" cy="3603291"/>
        </a:xfrm>
        <a:prstGeom prst="funnel">
          <a:avLst/>
        </a:prstGeom>
        <a:solidFill>
          <a:srgbClr val="FF0000">
            <a:alpha val="4000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2597C-8EAA-45F3-A4AB-6EE3449D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C38C22A6.dot</Template>
  <TotalTime>0</TotalTime>
  <Pages>20</Pages>
  <Words>2696</Words>
  <Characters>19631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Мураталиева Елена Михайловна</cp:lastModifiedBy>
  <cp:revision>2</cp:revision>
  <cp:lastPrinted>2023-03-13T05:29:00Z</cp:lastPrinted>
  <dcterms:created xsi:type="dcterms:W3CDTF">2023-03-20T13:39:00Z</dcterms:created>
  <dcterms:modified xsi:type="dcterms:W3CDTF">2023-03-20T13:39:00Z</dcterms:modified>
</cp:coreProperties>
</file>