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62" w:rsidRPr="00F84199" w:rsidRDefault="00CD0C62" w:rsidP="00E45BC8">
      <w:pPr>
        <w:pStyle w:val="Default"/>
        <w:ind w:right="-6077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 xml:space="preserve">                БЮДЖЕТ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50"/>
          <w:sz w:val="80"/>
          <w:szCs w:val="80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ПРУЖАНСКОГО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РАЙОНА</w:t>
      </w:r>
    </w:p>
    <w:p w:rsidR="00CD0C62" w:rsidRPr="00F84199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80"/>
          <w:szCs w:val="80"/>
          <w:lang w:eastAsia="ru-RU"/>
        </w:rPr>
      </w:pP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НА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20</w:t>
      </w:r>
      <w:r w:rsidR="00C52961" w:rsidRPr="00F84199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="000A0617" w:rsidRPr="00F84199">
        <w:rPr>
          <w:rFonts w:ascii="Bauhaus 93" w:hAnsi="Bauhaus 93"/>
          <w:b/>
          <w:bCs/>
          <w:color w:val="00B050"/>
          <w:sz w:val="80"/>
          <w:szCs w:val="80"/>
        </w:rPr>
        <w:t>2</w:t>
      </w:r>
      <w:r w:rsidRPr="00F84199">
        <w:rPr>
          <w:rFonts w:ascii="Bauhaus 93" w:hAnsi="Bauhaus 93"/>
          <w:b/>
          <w:bCs/>
          <w:color w:val="00B050"/>
          <w:sz w:val="80"/>
          <w:szCs w:val="80"/>
        </w:rPr>
        <w:t xml:space="preserve"> </w:t>
      </w:r>
      <w:r w:rsidRPr="00F84199">
        <w:rPr>
          <w:rFonts w:ascii="Cambria" w:hAnsi="Cambria" w:cs="Cambria"/>
          <w:b/>
          <w:bCs/>
          <w:color w:val="00B050"/>
          <w:sz w:val="80"/>
          <w:szCs w:val="80"/>
        </w:rPr>
        <w:t>ГОД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Бюджет Пружанского района на 202</w:t>
      </w:r>
      <w:r w:rsidR="00CB4E18">
        <w:rPr>
          <w:szCs w:val="30"/>
        </w:rPr>
        <w:t>2</w:t>
      </w:r>
      <w:r>
        <w:rPr>
          <w:szCs w:val="30"/>
        </w:rPr>
        <w:t xml:space="preserve"> год </w:t>
      </w:r>
      <w:r w:rsidR="00CD0C62">
        <w:rPr>
          <w:szCs w:val="30"/>
        </w:rPr>
        <w:t xml:space="preserve">базируется на </w:t>
      </w:r>
      <w:r w:rsidR="001242FA" w:rsidRPr="007A684D">
        <w:rPr>
          <w:szCs w:val="30"/>
        </w:rPr>
        <w:t>прогнозных показател</w:t>
      </w:r>
      <w:r w:rsidR="001242FA">
        <w:rPr>
          <w:szCs w:val="30"/>
        </w:rPr>
        <w:t>ях</w:t>
      </w:r>
      <w:r w:rsidR="001242FA" w:rsidRPr="007A684D">
        <w:rPr>
          <w:szCs w:val="30"/>
        </w:rPr>
        <w:t xml:space="preserve"> социально-экономического развития района</w:t>
      </w:r>
      <w:r>
        <w:rPr>
          <w:szCs w:val="30"/>
        </w:rPr>
        <w:t xml:space="preserve">, положений основных направлений </w:t>
      </w:r>
      <w:r w:rsidR="00697D0D">
        <w:rPr>
          <w:szCs w:val="30"/>
        </w:rPr>
        <w:t>бюджетно-финансовой и налоговой</w:t>
      </w:r>
      <w:r w:rsidR="001242FA" w:rsidRPr="007A684D">
        <w:rPr>
          <w:szCs w:val="30"/>
        </w:rPr>
        <w:t xml:space="preserve"> политики Республики Беларусь на 202</w:t>
      </w:r>
      <w:r w:rsidR="003F4072">
        <w:rPr>
          <w:szCs w:val="30"/>
        </w:rPr>
        <w:t>2</w:t>
      </w:r>
      <w:r>
        <w:rPr>
          <w:szCs w:val="30"/>
        </w:rPr>
        <w:t xml:space="preserve"> – 202</w:t>
      </w:r>
      <w:r w:rsidR="003F4072">
        <w:rPr>
          <w:szCs w:val="30"/>
        </w:rPr>
        <w:t>4</w:t>
      </w:r>
      <w:r>
        <w:rPr>
          <w:szCs w:val="30"/>
        </w:rPr>
        <w:t xml:space="preserve"> </w:t>
      </w:r>
      <w:r w:rsidR="001242FA" w:rsidRPr="007A684D">
        <w:rPr>
          <w:szCs w:val="30"/>
        </w:rPr>
        <w:t>год</w:t>
      </w:r>
      <w:r>
        <w:rPr>
          <w:szCs w:val="30"/>
        </w:rPr>
        <w:t>ы</w:t>
      </w:r>
      <w:r w:rsidR="001242FA" w:rsidRPr="007A684D">
        <w:rPr>
          <w:szCs w:val="30"/>
        </w:rPr>
        <w:t xml:space="preserve">, </w:t>
      </w:r>
      <w:r w:rsidR="001242FA">
        <w:rPr>
          <w:szCs w:val="30"/>
        </w:rPr>
        <w:t xml:space="preserve">нормах </w:t>
      </w:r>
      <w:r w:rsidR="001242FA" w:rsidRPr="007A684D">
        <w:rPr>
          <w:szCs w:val="30"/>
        </w:rPr>
        <w:t>Закона Республики Беларусь «О республиканском бюджете на 202</w:t>
      </w:r>
      <w:r w:rsidR="00CB4E18">
        <w:rPr>
          <w:szCs w:val="30"/>
        </w:rPr>
        <w:t>2</w:t>
      </w:r>
      <w:r w:rsidR="001242FA" w:rsidRPr="007A684D">
        <w:rPr>
          <w:szCs w:val="30"/>
        </w:rPr>
        <w:t xml:space="preserve"> год», </w:t>
      </w:r>
      <w:r>
        <w:rPr>
          <w:szCs w:val="30"/>
        </w:rPr>
        <w:t>а также Закона Республики Беларусь «О местном управлении и самоуправлении».</w:t>
      </w:r>
    </w:p>
    <w:p w:rsidR="003E211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 xml:space="preserve">Бюджет сохранил свою социальную направленность. Предусмотренные в бюджете средства позволят сохранить качество оказываемых государством услуг и повысить уровень жизни граждан. </w:t>
      </w:r>
    </w:p>
    <w:p w:rsidR="00CD0C62" w:rsidRDefault="003E2112" w:rsidP="00EF59C0">
      <w:pPr>
        <w:pStyle w:val="a3"/>
        <w:ind w:firstLine="567"/>
        <w:rPr>
          <w:szCs w:val="30"/>
        </w:rPr>
      </w:pPr>
      <w:r>
        <w:rPr>
          <w:szCs w:val="30"/>
        </w:rPr>
        <w:t>«</w:t>
      </w:r>
      <w:r w:rsidRPr="00203DD0">
        <w:rPr>
          <w:szCs w:val="30"/>
        </w:rPr>
        <w:t>Бюджет</w:t>
      </w:r>
      <w:r>
        <w:rPr>
          <w:szCs w:val="30"/>
        </w:rPr>
        <w:t xml:space="preserve"> для граждан на 202</w:t>
      </w:r>
      <w:r w:rsidR="00CB4E18">
        <w:rPr>
          <w:szCs w:val="30"/>
        </w:rPr>
        <w:t>2</w:t>
      </w:r>
      <w:r>
        <w:rPr>
          <w:szCs w:val="30"/>
        </w:rPr>
        <w:t xml:space="preserve"> год» представляет собой </w:t>
      </w:r>
      <w:r w:rsidR="00CD0C62">
        <w:rPr>
          <w:szCs w:val="30"/>
        </w:rPr>
        <w:t>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0587" cy="4613189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0" cy="46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</w:t>
      </w:r>
      <w:r w:rsidR="005F3F34">
        <w:rPr>
          <w:rFonts w:ascii="Times New Roman" w:hAnsi="Times New Roman"/>
          <w:sz w:val="30"/>
          <w:szCs w:val="30"/>
          <w:lang w:eastAsia="ru-RU"/>
        </w:rPr>
        <w:t>неналоговых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520" cy="6591300"/>
            <wp:effectExtent l="0" t="0" r="0" b="36195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59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lastRenderedPageBreak/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</w:t>
      </w:r>
      <w:r w:rsidR="008C5328" w:rsidRPr="008C5328">
        <w:rPr>
          <w:rFonts w:ascii="Times New Roman" w:hAnsi="Times New Roman"/>
          <w:sz w:val="30"/>
          <w:szCs w:val="30"/>
          <w:lang w:eastAsia="ru-RU"/>
        </w:rPr>
        <w:t>22</w:t>
      </w:r>
      <w:r w:rsidRPr="00D515CC">
        <w:rPr>
          <w:rFonts w:ascii="Times New Roman" w:hAnsi="Times New Roman"/>
          <w:sz w:val="30"/>
          <w:szCs w:val="30"/>
          <w:lang w:eastAsia="ru-RU"/>
        </w:rPr>
        <w:t xml:space="preserve">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E45BC8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>Пружанский</w:t>
      </w:r>
      <w:proofErr w:type="spellEnd"/>
      <w:r w:rsidRPr="00F84199">
        <w:rPr>
          <w:rFonts w:ascii="Monotype Corsiva" w:hAnsi="Monotype Corsiva"/>
          <w:b/>
          <w:bCs/>
          <w:color w:val="00B050"/>
          <w:sz w:val="52"/>
          <w:szCs w:val="52"/>
        </w:rPr>
        <w:t xml:space="preserve"> район в цифрах</w:t>
      </w:r>
    </w:p>
    <w:p w:rsidR="00CD0C62" w:rsidRPr="00F84199" w:rsidRDefault="00CD0C62" w:rsidP="00802C22">
      <w:pPr>
        <w:pStyle w:val="Default"/>
        <w:ind w:right="-6077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color w:val="00B050"/>
          <w:sz w:val="32"/>
          <w:szCs w:val="32"/>
        </w:rPr>
        <w:t xml:space="preserve">                                          (по состоянию на 1 января 20</w:t>
      </w:r>
      <w:r w:rsidR="00C52961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="00A74EFA" w:rsidRPr="00F84199">
        <w:rPr>
          <w:rFonts w:ascii="Monotype Corsiva" w:hAnsi="Monotype Corsiva"/>
          <w:color w:val="00B050"/>
          <w:sz w:val="32"/>
          <w:szCs w:val="32"/>
        </w:rPr>
        <w:t>2</w:t>
      </w:r>
      <w:r w:rsidRPr="00F84199">
        <w:rPr>
          <w:rFonts w:ascii="Monotype Corsiva" w:hAnsi="Monotype Corsiva"/>
          <w:color w:val="00B050"/>
          <w:sz w:val="32"/>
          <w:szCs w:val="32"/>
        </w:rPr>
        <w:t xml:space="preserve"> года)</w:t>
      </w:r>
    </w:p>
    <w:p w:rsidR="009C33F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9C33F0" w:rsidRPr="00733400" w:rsidRDefault="009C33F0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9C33F0" w:rsidRPr="00733400" w:rsidSect="002917DC">
          <w:type w:val="continuous"/>
          <w:pgSz w:w="11906" w:h="17338"/>
          <w:pgMar w:top="1143" w:right="566" w:bottom="1243" w:left="1701" w:header="720" w:footer="720" w:gutter="0"/>
          <w:cols w:space="331"/>
          <w:noEndnote/>
        </w:sectPr>
      </w:pPr>
    </w:p>
    <w:p w:rsidR="00CD0C62" w:rsidRPr="006F06E8" w:rsidRDefault="00CD0C62" w:rsidP="009C33F0">
      <w:pPr>
        <w:pStyle w:val="Default"/>
        <w:spacing w:after="240"/>
        <w:ind w:right="-125"/>
        <w:jc w:val="center"/>
        <w:rPr>
          <w:rFonts w:ascii="Monotype Corsiva" w:hAnsi="Monotype Corsiva"/>
          <w:color w:val="00B0F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ЗДРАВООХРАНЕНИЕ</w:t>
      </w:r>
    </w:p>
    <w:p w:rsidR="00CD0C62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3300"/>
        </w:rPr>
        <w:drawing>
          <wp:inline distT="0" distB="0" distL="0" distR="0" wp14:anchorId="5474D136" wp14:editId="208AF89C">
            <wp:extent cx="899334" cy="731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69" cy="75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учреждений здравоохранения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в городе – 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больницы в сельской местности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амбулатории в сельской местности - 7</w:t>
      </w:r>
    </w:p>
    <w:p w:rsidR="00CD414C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посещений врача на дому</w:t>
      </w:r>
      <w:r w:rsidR="00103DDD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A74EFA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9C33F0" w:rsidRDefault="005A3296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49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 w:rsidRPr="009C33F0">
        <w:rPr>
          <w:rFonts w:ascii="Monotype Corsiva" w:hAnsi="Monotype Corsiva"/>
          <w:sz w:val="28"/>
          <w:szCs w:val="28"/>
        </w:rPr>
        <w:t>4</w:t>
      </w:r>
      <w:r w:rsidR="00CD0C62"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 xml:space="preserve">тыс. человек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амбулаторный прием у врача за 20</w:t>
      </w:r>
      <w:r w:rsidR="00523B1E" w:rsidRPr="009C33F0">
        <w:rPr>
          <w:rFonts w:ascii="Monotype Corsiva" w:hAnsi="Monotype Corsiva"/>
          <w:sz w:val="28"/>
          <w:szCs w:val="28"/>
        </w:rPr>
        <w:t>2</w:t>
      </w:r>
      <w:r w:rsidR="00A74EFA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год – </w:t>
      </w:r>
    </w:p>
    <w:p w:rsidR="00CD0C62" w:rsidRPr="00733400" w:rsidRDefault="005A3296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417</w:t>
      </w:r>
      <w:r w:rsidR="00CD0C62" w:rsidRPr="009C33F0">
        <w:rPr>
          <w:rFonts w:ascii="Monotype Corsiva" w:hAnsi="Monotype Corsiva"/>
          <w:sz w:val="28"/>
          <w:szCs w:val="28"/>
        </w:rPr>
        <w:t>,</w:t>
      </w:r>
      <w:r w:rsidRPr="009C33F0">
        <w:rPr>
          <w:rFonts w:ascii="Monotype Corsiva" w:hAnsi="Monotype Corsiva"/>
          <w:sz w:val="28"/>
          <w:szCs w:val="28"/>
        </w:rPr>
        <w:t>8</w:t>
      </w:r>
      <w:r w:rsidR="00CD0C62" w:rsidRPr="009C33F0">
        <w:rPr>
          <w:rFonts w:ascii="Monotype Corsiva" w:hAnsi="Monotype Corsiva"/>
          <w:sz w:val="28"/>
          <w:szCs w:val="28"/>
        </w:rPr>
        <w:t xml:space="preserve"> тыс.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F84199" w:rsidRDefault="00CD0C62" w:rsidP="009C33F0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КУЛЬТУРА</w:t>
      </w:r>
    </w:p>
    <w:p w:rsidR="009C33F0" w:rsidRDefault="009C33F0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C00000"/>
        </w:rPr>
        <w:drawing>
          <wp:inline distT="0" distB="0" distL="0" distR="0">
            <wp:extent cx="844364" cy="8213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73" cy="83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музеев – 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клубные учреждения – </w:t>
      </w:r>
      <w:r w:rsidR="00607A24">
        <w:rPr>
          <w:rFonts w:ascii="Monotype Corsiva" w:hAnsi="Monotype Corsiva"/>
          <w:sz w:val="28"/>
          <w:szCs w:val="28"/>
        </w:rPr>
        <w:t>22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центральная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библиотека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филиалы центральной библиотеки – 2</w:t>
      </w:r>
      <w:r w:rsidR="00607A24">
        <w:rPr>
          <w:rFonts w:ascii="Monotype Corsiva" w:hAnsi="Monotype Corsiva"/>
          <w:sz w:val="28"/>
          <w:szCs w:val="28"/>
        </w:rPr>
        <w:t>4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кинотеатр – 1</w:t>
      </w:r>
    </w:p>
    <w:p w:rsidR="00607A24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игровая комната «Территория твоего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детства»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клубных формирований в клубных учреждениях – </w:t>
      </w:r>
      <w:r w:rsidR="001C4260" w:rsidRPr="009C33F0">
        <w:rPr>
          <w:rFonts w:ascii="Monotype Corsiva" w:hAnsi="Monotype Corsiva"/>
          <w:sz w:val="28"/>
          <w:szCs w:val="28"/>
        </w:rPr>
        <w:t>1</w:t>
      </w:r>
      <w:r w:rsidR="00524713" w:rsidRPr="009C33F0">
        <w:rPr>
          <w:rFonts w:ascii="Monotype Corsiva" w:hAnsi="Monotype Corsiva"/>
          <w:sz w:val="28"/>
          <w:szCs w:val="28"/>
        </w:rPr>
        <w:t>5</w:t>
      </w:r>
      <w:r w:rsidR="00607A24">
        <w:rPr>
          <w:rFonts w:ascii="Monotype Corsiva" w:hAnsi="Monotype Corsiva"/>
          <w:sz w:val="28"/>
          <w:szCs w:val="28"/>
        </w:rPr>
        <w:t>0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участников в клубных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учреждениях – </w:t>
      </w:r>
      <w:r>
        <w:rPr>
          <w:rFonts w:ascii="Monotype Corsiva" w:hAnsi="Monotype Corsiva"/>
          <w:sz w:val="32"/>
          <w:szCs w:val="32"/>
        </w:rPr>
        <w:t>1</w:t>
      </w:r>
      <w:r w:rsidRPr="00733400">
        <w:rPr>
          <w:rFonts w:ascii="Monotype Corsiva" w:hAnsi="Monotype Corsiva"/>
          <w:sz w:val="32"/>
          <w:szCs w:val="32"/>
        </w:rPr>
        <w:t>,</w:t>
      </w:r>
      <w:r w:rsidR="00607A24">
        <w:rPr>
          <w:rFonts w:ascii="Monotype Corsiva" w:hAnsi="Monotype Corsiva"/>
          <w:sz w:val="32"/>
          <w:szCs w:val="32"/>
        </w:rPr>
        <w:t>42</w:t>
      </w:r>
      <w:r w:rsidRPr="00733400"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ФИЗИЧЕСКАЯ КУЛЬТУРА И СПОРТ</w:t>
      </w:r>
    </w:p>
    <w:p w:rsidR="009C33F0" w:rsidRDefault="006C324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FFFF00"/>
        </w:rPr>
        <w:drawing>
          <wp:inline distT="0" distB="0" distL="0" distR="0">
            <wp:extent cx="784991" cy="9282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33" cy="94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детско-юношеских спортивных школ – </w:t>
      </w:r>
      <w:r w:rsidR="00BE480E" w:rsidRPr="009C33F0">
        <w:rPr>
          <w:rFonts w:ascii="Monotype Corsiva" w:hAnsi="Monotype Corsiva"/>
          <w:sz w:val="28"/>
          <w:szCs w:val="28"/>
        </w:rPr>
        <w:t>1</w:t>
      </w:r>
    </w:p>
    <w:p w:rsidR="00A74EFA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специализированных</w:t>
      </w:r>
    </w:p>
    <w:p w:rsidR="00CD0C62" w:rsidRPr="009C33F0" w:rsidRDefault="00A74EFA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детско-юношеских школ олимпийского резерва </w:t>
      </w:r>
      <w:r w:rsidR="00BE480E" w:rsidRPr="009C33F0">
        <w:rPr>
          <w:rFonts w:ascii="Monotype Corsiva" w:hAnsi="Monotype Corsiva"/>
          <w:sz w:val="28"/>
          <w:szCs w:val="28"/>
        </w:rPr>
        <w:t>– 1</w:t>
      </w:r>
      <w:r w:rsidRPr="009C33F0">
        <w:rPr>
          <w:rFonts w:ascii="Monotype Corsiva" w:hAnsi="Monotype Corsiva"/>
          <w:sz w:val="28"/>
          <w:szCs w:val="28"/>
        </w:rPr>
        <w:t xml:space="preserve"> спорти</w:t>
      </w:r>
      <w:r w:rsidR="00CD0C62" w:rsidRPr="009C33F0">
        <w:rPr>
          <w:rFonts w:ascii="Monotype Corsiva" w:hAnsi="Monotype Corsiva"/>
          <w:sz w:val="28"/>
          <w:szCs w:val="28"/>
        </w:rPr>
        <w:t>вны</w:t>
      </w:r>
      <w:r w:rsidRPr="009C33F0">
        <w:rPr>
          <w:rFonts w:ascii="Monotype Corsiva" w:hAnsi="Monotype Corsiva"/>
          <w:sz w:val="28"/>
          <w:szCs w:val="28"/>
        </w:rPr>
        <w:t>х</w:t>
      </w:r>
      <w:r w:rsidR="00CD0C62" w:rsidRPr="009C33F0">
        <w:rPr>
          <w:rFonts w:ascii="Monotype Corsiva" w:hAnsi="Monotype Corsiva"/>
          <w:sz w:val="28"/>
          <w:szCs w:val="28"/>
        </w:rPr>
        <w:t xml:space="preserve"> клуб</w:t>
      </w:r>
      <w:r w:rsidR="00BE480E" w:rsidRPr="009C33F0">
        <w:rPr>
          <w:rFonts w:ascii="Monotype Corsiva" w:hAnsi="Monotype Corsiva"/>
          <w:sz w:val="28"/>
          <w:szCs w:val="28"/>
        </w:rPr>
        <w:t>ов</w:t>
      </w:r>
      <w:r w:rsidR="00CD0C62" w:rsidRPr="009C33F0">
        <w:rPr>
          <w:rFonts w:ascii="Monotype Corsiva" w:hAnsi="Monotype Corsiva"/>
          <w:sz w:val="28"/>
          <w:szCs w:val="28"/>
        </w:rPr>
        <w:t xml:space="preserve">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учащихся – </w:t>
      </w:r>
      <w:r w:rsidR="00607A24">
        <w:rPr>
          <w:rFonts w:ascii="Monotype Corsiva" w:hAnsi="Monotype Corsiva"/>
          <w:sz w:val="28"/>
          <w:szCs w:val="28"/>
        </w:rPr>
        <w:t>1 019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человек</w:t>
      </w:r>
    </w:p>
    <w:p w:rsidR="00CD0C62" w:rsidRPr="00733400" w:rsidRDefault="00F87318" w:rsidP="00F87318">
      <w:pPr>
        <w:pStyle w:val="Default"/>
        <w:ind w:left="142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1898015" cy="2282190"/>
            <wp:effectExtent l="0" t="0" r="698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Pr="00F84199" w:rsidRDefault="00CD0C62" w:rsidP="00363717">
      <w:pPr>
        <w:pStyle w:val="Default"/>
        <w:spacing w:after="120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СОЦИАЛЬНАЯ ПОДДЕРЖКА</w:t>
      </w:r>
    </w:p>
    <w:p w:rsidR="009D3545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00B0F0"/>
        </w:rPr>
        <w:drawing>
          <wp:inline distT="0" distB="0" distL="0" distR="0">
            <wp:extent cx="873821" cy="817418"/>
            <wp:effectExtent l="0" t="0" r="254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78" cy="841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учреждений социального обслуживания населения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детских домов семейного типа – </w:t>
      </w:r>
      <w:r w:rsidR="00524713" w:rsidRPr="009C33F0">
        <w:rPr>
          <w:rFonts w:ascii="Monotype Corsiva" w:hAnsi="Monotype Corsiva"/>
          <w:sz w:val="28"/>
          <w:szCs w:val="28"/>
        </w:rPr>
        <w:t>3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проживающих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9C65CD" w:rsidRPr="009C33F0">
        <w:rPr>
          <w:rFonts w:ascii="Monotype Corsiva" w:hAnsi="Monotype Corsiva"/>
          <w:sz w:val="28"/>
          <w:szCs w:val="28"/>
        </w:rPr>
        <w:t>26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число приемных семей </w:t>
      </w:r>
      <w:r w:rsidR="003C7295">
        <w:rPr>
          <w:rFonts w:ascii="Monotype Corsiva" w:hAnsi="Monotype Corsiva"/>
          <w:sz w:val="28"/>
          <w:szCs w:val="28"/>
        </w:rPr>
        <w:t>–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  <w:r w:rsidR="00607A24">
        <w:rPr>
          <w:rFonts w:ascii="Monotype Corsiva" w:hAnsi="Monotype Corsiva"/>
          <w:sz w:val="28"/>
          <w:szCs w:val="28"/>
        </w:rPr>
        <w:t>9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получателей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адресной социальной помощи за 20</w:t>
      </w:r>
      <w:r w:rsidR="00524713" w:rsidRPr="009C33F0">
        <w:rPr>
          <w:rFonts w:ascii="Monotype Corsiva" w:hAnsi="Monotype Corsiva"/>
          <w:sz w:val="28"/>
          <w:szCs w:val="28"/>
        </w:rPr>
        <w:t>2</w:t>
      </w:r>
      <w:r w:rsidR="00BE480E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год – 1,</w:t>
      </w:r>
      <w:r w:rsidR="00607A24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ОБРАЗОВАНИЕ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noProof/>
          <w:sz w:val="32"/>
          <w:szCs w:val="32"/>
          <w:shd w:val="clear" w:color="auto" w:fill="7030A0"/>
        </w:rPr>
        <w:drawing>
          <wp:inline distT="0" distB="0" distL="0" distR="0">
            <wp:extent cx="973695" cy="858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50" cy="8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дошкольных учреждений – 2</w:t>
      </w:r>
      <w:r w:rsidR="00607A24">
        <w:rPr>
          <w:rFonts w:ascii="Monotype Corsiva" w:hAnsi="Monotype Corsiva"/>
          <w:sz w:val="28"/>
          <w:szCs w:val="28"/>
        </w:rPr>
        <w:t>2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</w:t>
      </w:r>
      <w:r w:rsidR="003C7295">
        <w:rPr>
          <w:rFonts w:ascii="Monotype Corsiva" w:hAnsi="Monotype Corsiva"/>
          <w:sz w:val="28"/>
          <w:szCs w:val="28"/>
        </w:rPr>
        <w:t>воспитанников</w:t>
      </w:r>
      <w:r w:rsidRPr="009C33F0">
        <w:rPr>
          <w:rFonts w:ascii="Monotype Corsiva" w:hAnsi="Monotype Corsiva"/>
          <w:sz w:val="28"/>
          <w:szCs w:val="28"/>
        </w:rPr>
        <w:t xml:space="preserve"> –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1,</w:t>
      </w:r>
      <w:r w:rsidR="00607A24">
        <w:rPr>
          <w:rFonts w:ascii="Monotype Corsiva" w:hAnsi="Monotype Corsiva"/>
          <w:color w:val="auto"/>
          <w:sz w:val="28"/>
          <w:szCs w:val="28"/>
        </w:rPr>
        <w:t>65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28"/>
          <w:szCs w:val="28"/>
        </w:rPr>
      </w:pPr>
      <w:r w:rsidRPr="009C33F0">
        <w:rPr>
          <w:rFonts w:ascii="Monotype Corsiva" w:hAnsi="Monotype Corsiva" w:cs="Calibri"/>
          <w:sz w:val="28"/>
          <w:szCs w:val="28"/>
        </w:rPr>
        <w:t>учреждения общего среднего образования</w:t>
      </w:r>
      <w:bookmarkStart w:id="0" w:name="_GoBack"/>
      <w:bookmarkEnd w:id="0"/>
      <w:r w:rsidRPr="009C33F0">
        <w:rPr>
          <w:rFonts w:ascii="Monotype Corsiva" w:hAnsi="Monotype Corsiva" w:cs="Calibri"/>
          <w:sz w:val="28"/>
          <w:szCs w:val="28"/>
        </w:rPr>
        <w:t xml:space="preserve"> – 2</w:t>
      </w:r>
      <w:r w:rsidR="00607A24">
        <w:rPr>
          <w:rFonts w:ascii="Monotype Corsiva" w:hAnsi="Monotype Corsiva" w:cs="Calibri"/>
          <w:sz w:val="28"/>
          <w:szCs w:val="28"/>
        </w:rPr>
        <w:t>4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учащихся –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color w:val="auto"/>
          <w:sz w:val="28"/>
          <w:szCs w:val="28"/>
        </w:rPr>
        <w:t>4,</w:t>
      </w:r>
      <w:r w:rsidR="00524713" w:rsidRPr="009C33F0">
        <w:rPr>
          <w:rFonts w:ascii="Monotype Corsiva" w:hAnsi="Monotype Corsiva"/>
          <w:color w:val="auto"/>
          <w:sz w:val="28"/>
          <w:szCs w:val="28"/>
        </w:rPr>
        <w:t>9</w:t>
      </w:r>
      <w:r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образования детей и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молодежи – 8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обучающихся –</w:t>
      </w:r>
    </w:p>
    <w:p w:rsidR="00CD0C62" w:rsidRPr="009C33F0" w:rsidRDefault="00607A24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color w:val="auto"/>
          <w:sz w:val="28"/>
          <w:szCs w:val="28"/>
        </w:rPr>
        <w:t>4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>,</w:t>
      </w:r>
      <w:r>
        <w:rPr>
          <w:rFonts w:ascii="Monotype Corsiva" w:hAnsi="Monotype Corsiva"/>
          <w:color w:val="auto"/>
          <w:sz w:val="28"/>
          <w:szCs w:val="28"/>
        </w:rPr>
        <w:t>34</w:t>
      </w:r>
      <w:r w:rsidR="00CD0C62" w:rsidRPr="009C33F0">
        <w:rPr>
          <w:rFonts w:ascii="Monotype Corsiva" w:hAnsi="Monotype Corsiva"/>
          <w:color w:val="auto"/>
          <w:sz w:val="28"/>
          <w:szCs w:val="28"/>
        </w:rPr>
        <w:t xml:space="preserve"> </w:t>
      </w:r>
      <w:r w:rsidR="00CD0C62"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учреждения дополнительного образования взрослых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оздоровительные лагеря – </w:t>
      </w:r>
      <w:r w:rsidR="00283C83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социально-педагогический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– 1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центр коррекционно-развивающего</w:t>
      </w:r>
      <w:r w:rsidR="003C72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обучения и 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реабилитации – 1</w:t>
      </w:r>
    </w:p>
    <w:p w:rsidR="000B4595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 xml:space="preserve">количество обучающихся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9C33F0">
        <w:rPr>
          <w:rFonts w:ascii="Monotype Corsiva" w:hAnsi="Monotype Corsiva"/>
          <w:sz w:val="28"/>
          <w:szCs w:val="28"/>
        </w:rPr>
        <w:t>1</w:t>
      </w:r>
      <w:r w:rsidR="00607A24">
        <w:rPr>
          <w:rFonts w:ascii="Monotype Corsiva" w:hAnsi="Monotype Corsiva"/>
          <w:sz w:val="28"/>
          <w:szCs w:val="28"/>
        </w:rPr>
        <w:t>6</w:t>
      </w:r>
      <w:r w:rsidRPr="009C33F0">
        <w:rPr>
          <w:rFonts w:ascii="Monotype Corsiva" w:hAnsi="Monotype Corsiva"/>
          <w:sz w:val="28"/>
          <w:szCs w:val="28"/>
        </w:rPr>
        <w:t xml:space="preserve"> человек</w:t>
      </w: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F84199" w:rsidRDefault="00CD0C62" w:rsidP="00363717">
      <w:pPr>
        <w:pStyle w:val="Default"/>
        <w:spacing w:after="240"/>
        <w:jc w:val="center"/>
        <w:rPr>
          <w:rFonts w:ascii="Monotype Corsiva" w:hAnsi="Monotype Corsiva"/>
          <w:color w:val="00B050"/>
          <w:sz w:val="32"/>
          <w:szCs w:val="32"/>
        </w:rPr>
      </w:pPr>
      <w:r w:rsidRPr="00F84199">
        <w:rPr>
          <w:rFonts w:ascii="Monotype Corsiva" w:hAnsi="Monotype Corsiva"/>
          <w:b/>
          <w:bCs/>
          <w:color w:val="00B050"/>
          <w:sz w:val="32"/>
          <w:szCs w:val="32"/>
        </w:rPr>
        <w:t>ТРАНСПОРТ</w:t>
      </w:r>
    </w:p>
    <w:p w:rsidR="009C33F0" w:rsidRDefault="009D3545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D3545">
        <w:rPr>
          <w:rFonts w:ascii="Monotype Corsiva" w:hAnsi="Monotype Corsiva"/>
          <w:noProof/>
          <w:sz w:val="32"/>
          <w:szCs w:val="32"/>
          <w:shd w:val="clear" w:color="auto" w:fill="00B050"/>
        </w:rPr>
        <w:drawing>
          <wp:inline distT="0" distB="0" distL="0" distR="0">
            <wp:extent cx="1252058" cy="1129991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3" cy="117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количество перевезенных пассажиров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городским и пригородным</w:t>
      </w:r>
    </w:p>
    <w:p w:rsidR="00CD0C62" w:rsidRPr="009C33F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28"/>
          <w:szCs w:val="28"/>
        </w:rPr>
      </w:pPr>
      <w:r w:rsidRPr="009C33F0">
        <w:rPr>
          <w:rFonts w:ascii="Monotype Corsiva" w:hAnsi="Monotype Corsiva"/>
          <w:sz w:val="28"/>
          <w:szCs w:val="28"/>
        </w:rPr>
        <w:t>транспортом за 20</w:t>
      </w:r>
      <w:r w:rsidR="009C65CD" w:rsidRPr="009C33F0">
        <w:rPr>
          <w:rFonts w:ascii="Monotype Corsiva" w:hAnsi="Monotype Corsiva"/>
          <w:sz w:val="28"/>
          <w:szCs w:val="28"/>
        </w:rPr>
        <w:t>2</w:t>
      </w:r>
      <w:r w:rsidR="00BE480E" w:rsidRPr="009C33F0">
        <w:rPr>
          <w:rFonts w:ascii="Monotype Corsiva" w:hAnsi="Monotype Corsiva"/>
          <w:sz w:val="28"/>
          <w:szCs w:val="28"/>
        </w:rPr>
        <w:t>1</w:t>
      </w:r>
      <w:r w:rsidRPr="009C33F0">
        <w:rPr>
          <w:rFonts w:ascii="Monotype Corsiva" w:hAnsi="Monotype Corsiva"/>
          <w:sz w:val="28"/>
          <w:szCs w:val="28"/>
        </w:rPr>
        <w:t xml:space="preserve"> год</w:t>
      </w:r>
      <w:r w:rsidR="000B4595">
        <w:rPr>
          <w:rFonts w:ascii="Monotype Corsiva" w:hAnsi="Monotype Corsiva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 xml:space="preserve">– </w:t>
      </w:r>
      <w:r w:rsidR="009C65CD" w:rsidRPr="009C33F0">
        <w:rPr>
          <w:rFonts w:ascii="Monotype Corsiva" w:hAnsi="Monotype Corsiva"/>
          <w:sz w:val="28"/>
          <w:szCs w:val="28"/>
        </w:rPr>
        <w:t>1 5</w:t>
      </w:r>
      <w:r w:rsidR="003B1F80" w:rsidRPr="009C33F0">
        <w:rPr>
          <w:rFonts w:ascii="Monotype Corsiva" w:hAnsi="Monotype Corsiva"/>
          <w:sz w:val="28"/>
          <w:szCs w:val="28"/>
        </w:rPr>
        <w:t>47</w:t>
      </w:r>
      <w:r w:rsidR="009C65CD" w:rsidRPr="009C33F0">
        <w:rPr>
          <w:rFonts w:ascii="Monotype Corsiva" w:hAnsi="Monotype Corsiva"/>
          <w:sz w:val="28"/>
          <w:szCs w:val="28"/>
        </w:rPr>
        <w:t>,</w:t>
      </w:r>
      <w:r w:rsidR="003B1F80" w:rsidRPr="009C33F0">
        <w:rPr>
          <w:rFonts w:ascii="Monotype Corsiva" w:hAnsi="Monotype Corsiva"/>
          <w:sz w:val="28"/>
          <w:szCs w:val="28"/>
        </w:rPr>
        <w:t>3</w:t>
      </w:r>
      <w:r w:rsidRPr="009C33F0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Pr="009C33F0">
        <w:rPr>
          <w:rFonts w:ascii="Monotype Corsiva" w:hAnsi="Monotype Corsiva"/>
          <w:sz w:val="28"/>
          <w:szCs w:val="28"/>
        </w:rPr>
        <w:t>тыс. человек</w:t>
      </w: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F84199" w:rsidRDefault="00CD0C62" w:rsidP="00CA6409">
      <w:pPr>
        <w:pStyle w:val="a3"/>
        <w:ind w:left="-1134" w:firstLine="1134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lastRenderedPageBreak/>
        <w:t>КОНСОЛИДИРОВАННЫЙ БЮДЖЕТ ПРУЖАНСКОГО РАЙОНА</w:t>
      </w:r>
    </w:p>
    <w:p w:rsidR="00CD0C62" w:rsidRPr="00F84199" w:rsidRDefault="00CD0C62" w:rsidP="00CA6409">
      <w:pPr>
        <w:pStyle w:val="a3"/>
        <w:ind w:firstLine="0"/>
        <w:jc w:val="center"/>
        <w:rPr>
          <w:b/>
          <w:color w:val="00B050"/>
          <w:szCs w:val="30"/>
        </w:rPr>
      </w:pPr>
      <w:r w:rsidRPr="00F84199">
        <w:rPr>
          <w:b/>
          <w:color w:val="00B050"/>
          <w:szCs w:val="30"/>
        </w:rPr>
        <w:t>НА 20</w:t>
      </w:r>
      <w:r w:rsidR="00B61E40" w:rsidRPr="00F84199">
        <w:rPr>
          <w:b/>
          <w:color w:val="00B050"/>
          <w:szCs w:val="30"/>
        </w:rPr>
        <w:t>2</w:t>
      </w:r>
      <w:r w:rsidR="00574D53" w:rsidRPr="00F84199">
        <w:rPr>
          <w:b/>
          <w:color w:val="00B050"/>
          <w:szCs w:val="30"/>
        </w:rPr>
        <w:t>2</w:t>
      </w:r>
      <w:r w:rsidRPr="00F84199">
        <w:rPr>
          <w:b/>
          <w:color w:val="00B050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574D53">
        <w:rPr>
          <w:rFonts w:ascii="Times New Roman" w:hAnsi="Times New Roman"/>
          <w:sz w:val="30"/>
          <w:szCs w:val="30"/>
          <w:lang w:eastAsia="ru-RU"/>
        </w:rPr>
        <w:t>89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574D53">
        <w:rPr>
          <w:rFonts w:ascii="Times New Roman" w:hAnsi="Times New Roman"/>
          <w:sz w:val="30"/>
          <w:szCs w:val="30"/>
          <w:lang w:eastAsia="ru-RU"/>
        </w:rPr>
        <w:t>338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574D53">
        <w:rPr>
          <w:rFonts w:ascii="Times New Roman" w:hAnsi="Times New Roman"/>
          <w:sz w:val="30"/>
          <w:szCs w:val="30"/>
          <w:lang w:eastAsia="ru-RU"/>
        </w:rPr>
        <w:t>5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244C7C">
        <w:rPr>
          <w:rFonts w:ascii="Times New Roman" w:hAnsi="Times New Roman"/>
          <w:sz w:val="30"/>
          <w:szCs w:val="30"/>
          <w:lang w:eastAsia="ru-RU"/>
        </w:rPr>
        <w:t>8</w:t>
      </w:r>
      <w:r w:rsidR="00D023C2">
        <w:rPr>
          <w:rFonts w:ascii="Times New Roman" w:hAnsi="Times New Roman"/>
          <w:sz w:val="30"/>
          <w:szCs w:val="30"/>
          <w:lang w:eastAsia="ru-RU"/>
        </w:rPr>
        <w:t>9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D023C2">
        <w:rPr>
          <w:rFonts w:ascii="Times New Roman" w:hAnsi="Times New Roman"/>
          <w:sz w:val="30"/>
          <w:szCs w:val="30"/>
          <w:lang w:eastAsia="ru-RU"/>
        </w:rPr>
        <w:t>268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D023C2">
        <w:rPr>
          <w:rFonts w:ascii="Times New Roman" w:hAnsi="Times New Roman"/>
          <w:sz w:val="30"/>
          <w:szCs w:val="30"/>
          <w:lang w:eastAsia="ru-RU"/>
        </w:rPr>
        <w:t>5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>Установлен профицит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>(превышением доходов над расходами)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</w:t>
      </w:r>
      <w:r w:rsidR="00574D53">
        <w:rPr>
          <w:rFonts w:ascii="Times New Roman" w:hAnsi="Times New Roman"/>
          <w:sz w:val="30"/>
          <w:szCs w:val="20"/>
          <w:lang w:eastAsia="ru-RU"/>
        </w:rPr>
        <w:t>7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E74B94" w:rsidRDefault="00E74B94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  <w:r w:rsidRPr="00DF0906">
        <w:rPr>
          <w:b/>
          <w:szCs w:val="30"/>
        </w:rPr>
        <w:t>ДОХОДЫ</w:t>
      </w:r>
    </w:p>
    <w:p w:rsidR="00264D95" w:rsidRDefault="00264D95" w:rsidP="00264D95">
      <w:pPr>
        <w:pStyle w:val="a3"/>
        <w:ind w:firstLine="567"/>
        <w:jc w:val="center"/>
        <w:rPr>
          <w:b/>
          <w:szCs w:val="30"/>
        </w:rPr>
      </w:pPr>
    </w:p>
    <w:p w:rsidR="00264D95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>Консолидированный бюджет района на 202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год определен по доходам в сумме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89 338,5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264D95" w:rsidRPr="00545189" w:rsidRDefault="00264D95" w:rsidP="00264D95">
      <w:pPr>
        <w:spacing w:after="0" w:line="240" w:lineRule="auto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Безвозмездные поступления от вышестоящих бюджетов составят 3</w:t>
      </w:r>
      <w:r>
        <w:rPr>
          <w:rFonts w:ascii="Times New Roman" w:eastAsia="Times New Roman" w:hAnsi="Times New Roman"/>
          <w:sz w:val="30"/>
          <w:szCs w:val="36"/>
          <w:lang w:eastAsia="ru-RU"/>
        </w:rPr>
        <w:t xml:space="preserve">7 883,0 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тыс. рублей</w:t>
      </w:r>
      <w:r>
        <w:rPr>
          <w:rFonts w:ascii="Times New Roman" w:eastAsia="Times New Roman" w:hAnsi="Times New Roman"/>
          <w:sz w:val="30"/>
          <w:szCs w:val="36"/>
          <w:lang w:eastAsia="ru-RU"/>
        </w:rPr>
        <w:t xml:space="preserve"> или 42,4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доходов, в том числе дотация из республиканского бюджета составит 3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6 550,5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40,9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доходов), субвенции на финансирование расходов по развитию сельского хозяйства и рыбохозяйственной деятельности 1 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159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,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9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 (1,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% объема доходов)</w:t>
      </w:r>
      <w:r>
        <w:rPr>
          <w:rFonts w:ascii="Times New Roman" w:eastAsia="Times New Roman" w:hAnsi="Times New Roman"/>
          <w:sz w:val="30"/>
          <w:szCs w:val="36"/>
          <w:lang w:eastAsia="ru-RU"/>
        </w:rPr>
        <w:t>, иные межбюджетные трансферты 172,5 тыс. рублей (0,2% объема доходов)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. </w:t>
      </w:r>
    </w:p>
    <w:p w:rsidR="00264D95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</w:t>
      </w:r>
      <w:r>
        <w:rPr>
          <w:rFonts w:ascii="Times New Roman" w:hAnsi="Times New Roman"/>
          <w:sz w:val="30"/>
          <w:szCs w:val="30"/>
        </w:rPr>
        <w:t>51 455,5</w:t>
      </w:r>
      <w:r w:rsidRPr="00545189">
        <w:rPr>
          <w:rFonts w:ascii="Times New Roman" w:hAnsi="Times New Roman"/>
          <w:sz w:val="30"/>
          <w:szCs w:val="30"/>
        </w:rPr>
        <w:t xml:space="preserve"> тыс. рублей</w:t>
      </w:r>
      <w:r w:rsidR="00271600">
        <w:rPr>
          <w:rFonts w:ascii="Times New Roman" w:hAnsi="Times New Roman"/>
          <w:sz w:val="30"/>
          <w:szCs w:val="30"/>
        </w:rPr>
        <w:t xml:space="preserve">, что составляет 57,6 % общего объема доходов, </w:t>
      </w:r>
      <w:r w:rsidRPr="00545189">
        <w:rPr>
          <w:rFonts w:ascii="Times New Roman" w:hAnsi="Times New Roman"/>
          <w:sz w:val="30"/>
          <w:szCs w:val="30"/>
        </w:rPr>
        <w:t xml:space="preserve">в т.ч. районный бюджет – </w:t>
      </w:r>
      <w:r>
        <w:rPr>
          <w:rFonts w:ascii="Times New Roman" w:hAnsi="Times New Roman"/>
          <w:sz w:val="30"/>
          <w:szCs w:val="30"/>
        </w:rPr>
        <w:t>50 047,7</w:t>
      </w:r>
      <w:r w:rsidRPr="00545189">
        <w:rPr>
          <w:rFonts w:ascii="Times New Roman" w:hAnsi="Times New Roman"/>
          <w:sz w:val="30"/>
          <w:szCs w:val="30"/>
        </w:rPr>
        <w:t xml:space="preserve"> тыс. рублей, сельские бюджеты – </w:t>
      </w:r>
      <w:r>
        <w:rPr>
          <w:rFonts w:ascii="Times New Roman" w:hAnsi="Times New Roman"/>
          <w:sz w:val="30"/>
          <w:szCs w:val="30"/>
        </w:rPr>
        <w:t>1 407,8</w:t>
      </w:r>
      <w:r w:rsidRPr="00545189">
        <w:rPr>
          <w:rFonts w:ascii="Times New Roman" w:hAnsi="Times New Roman"/>
          <w:sz w:val="30"/>
          <w:szCs w:val="30"/>
        </w:rPr>
        <w:t xml:space="preserve"> тыс. рублей.</w:t>
      </w:r>
    </w:p>
    <w:p w:rsidR="00264D95" w:rsidRDefault="00264D95" w:rsidP="00264D9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района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264D95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264D95" w:rsidRDefault="00264D95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778A6651" wp14:editId="13843108">
            <wp:extent cx="6370320" cy="2644140"/>
            <wp:effectExtent l="0" t="0" r="6858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64D95" w:rsidRDefault="00264D95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364DDF" w:rsidRPr="003A6CD4" w:rsidRDefault="00364DDF" w:rsidP="00B03EAB">
      <w:pPr>
        <w:spacing w:after="0" w:line="240" w:lineRule="auto"/>
        <w:ind w:hanging="284"/>
        <w:rPr>
          <w:rFonts w:ascii="Times New Roman" w:hAnsi="Times New Roman"/>
          <w:color w:val="0D86FF"/>
          <w:sz w:val="30"/>
          <w:szCs w:val="30"/>
          <w:lang w:eastAsia="ru-RU"/>
        </w:rPr>
      </w:pPr>
    </w:p>
    <w:p w:rsidR="00264D95" w:rsidRDefault="00264D95" w:rsidP="00264D9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 xml:space="preserve">Основными источниками собственных доходов бюджета являются: подоходный налог с физических лиц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22 502,2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43,7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 собственных доходов), налог на добавленную стоимость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11 460,1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22,3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налоги от выручки от реализации товаров (работ, услуг)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6 688,1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13,0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 на недвижимость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3 085,9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(6,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%), компенсация расходов государства 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2 049,9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(4,0%)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налог на прибыль – 1 882,9 тыс. рублей, 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земельный налог </w:t>
      </w:r>
      <w:bookmarkStart w:id="1" w:name="_Hlk65674077"/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795,7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 (1,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bookmarkEnd w:id="1"/>
      <w:r>
        <w:rPr>
          <w:rFonts w:ascii="Times New Roman" w:eastAsia="Times New Roman" w:hAnsi="Times New Roman"/>
          <w:sz w:val="30"/>
          <w:szCs w:val="30"/>
          <w:lang w:eastAsia="ru-RU"/>
        </w:rPr>
        <w:t>д</w:t>
      </w:r>
      <w:r w:rsidRPr="005A0DBE">
        <w:rPr>
          <w:rFonts w:ascii="Times New Roman" w:eastAsia="Times New Roman" w:hAnsi="Times New Roman"/>
          <w:sz w:val="30"/>
          <w:szCs w:val="30"/>
          <w:lang w:eastAsia="ru-RU"/>
        </w:rPr>
        <w:t>ивиденды на доли (акции), находящиеся в государственной собственности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620,7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(1,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 д</w:t>
      </w:r>
      <w:r w:rsidRPr="00367D4C">
        <w:rPr>
          <w:rFonts w:ascii="Times New Roman" w:eastAsia="Times New Roman" w:hAnsi="Times New Roman"/>
          <w:sz w:val="30"/>
          <w:szCs w:val="30"/>
          <w:lang w:eastAsia="ru-RU"/>
        </w:rPr>
        <w:t>оходы от реализации государственного имущества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606,0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(1,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264D95" w:rsidRDefault="00264D95" w:rsidP="00264D95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757A3" w:rsidRDefault="00264D95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1747E4C3" wp14:editId="3C1FD931">
            <wp:extent cx="7383780" cy="5623560"/>
            <wp:effectExtent l="0" t="0" r="762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AAB5275-A5F9-485A-BBD0-C385425291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25721" w:rsidRDefault="00725721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4319C2" w:rsidRDefault="005447F9" w:rsidP="0053612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0</wp:posOffset>
            </wp:positionV>
            <wp:extent cx="2978150" cy="9150350"/>
            <wp:effectExtent l="0" t="0" r="146050" b="12700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C2">
        <w:rPr>
          <w:rFonts w:ascii="Times New Roman" w:hAnsi="Times New Roman"/>
          <w:b/>
          <w:sz w:val="30"/>
          <w:szCs w:val="30"/>
        </w:rPr>
        <w:t>РАСХОДЫ</w:t>
      </w:r>
    </w:p>
    <w:p w:rsidR="00114489" w:rsidRDefault="00114489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4319C2" w:rsidRDefault="004319C2" w:rsidP="004319C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2022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A8304B" w:rsidRDefault="00A8304B" w:rsidP="00A8304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Реализация государственных программ социально-экономической направленности предусматривается практически во всех сферах (общегосударственная деятельность, национальная экономика, охрана окружающей среды, жилищно-коммунальные услуги и жилищное строительство, здравоохранение, физическая культура и спорт, культура, образование и социальная политика</w:t>
      </w:r>
      <w:r w:rsidR="00725721">
        <w:rPr>
          <w:rFonts w:ascii="Times New Roman" w:hAnsi="Times New Roman"/>
          <w:sz w:val="30"/>
          <w:szCs w:val="30"/>
        </w:rPr>
        <w:t>).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B17A0A"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607A24" w:rsidRPr="00FF5A61" w:rsidRDefault="00607A24" w:rsidP="00D03F8F">
      <w:pPr>
        <w:spacing w:after="0" w:line="240" w:lineRule="auto"/>
        <w:ind w:left="-34" w:right="-34" w:firstLine="34"/>
        <w:jc w:val="both"/>
        <w:rPr>
          <w:rFonts w:ascii="Times New Roman" w:hAnsi="Times New Roman"/>
          <w:sz w:val="30"/>
          <w:szCs w:val="30"/>
        </w:rPr>
      </w:pPr>
      <w:r w:rsidRPr="004E338E">
        <w:rPr>
          <w:rFonts w:ascii="Times New Roman" w:hAnsi="Times New Roman"/>
          <w:noProof/>
          <w:color w:val="FFFF00"/>
          <w:sz w:val="30"/>
          <w:szCs w:val="30"/>
        </w:rPr>
        <w:lastRenderedPageBreak/>
        <w:drawing>
          <wp:inline distT="0" distB="0" distL="0" distR="0">
            <wp:extent cx="6275705" cy="9254836"/>
            <wp:effectExtent l="0" t="0" r="29845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lastRenderedPageBreak/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</w:t>
      </w:r>
      <w:r w:rsidR="00196A2B">
        <w:rPr>
          <w:rFonts w:ascii="Times New Roman" w:hAnsi="Times New Roman"/>
          <w:sz w:val="30"/>
          <w:szCs w:val="30"/>
        </w:rPr>
        <w:t>, реализуем</w:t>
      </w:r>
      <w:r w:rsidR="00060057">
        <w:rPr>
          <w:rFonts w:ascii="Times New Roman" w:hAnsi="Times New Roman"/>
          <w:sz w:val="30"/>
          <w:szCs w:val="30"/>
        </w:rPr>
        <w:t>ые</w:t>
      </w:r>
      <w:r w:rsidR="00196A2B">
        <w:rPr>
          <w:rFonts w:ascii="Times New Roman" w:hAnsi="Times New Roman"/>
          <w:sz w:val="30"/>
          <w:szCs w:val="30"/>
        </w:rPr>
        <w:t xml:space="preserve"> </w:t>
      </w:r>
      <w:r w:rsidR="00060057">
        <w:rPr>
          <w:rFonts w:ascii="Times New Roman" w:hAnsi="Times New Roman"/>
          <w:sz w:val="30"/>
          <w:szCs w:val="30"/>
        </w:rPr>
        <w:t>населению твердые виды топлива</w:t>
      </w:r>
      <w:r w:rsidRPr="00D067DB">
        <w:rPr>
          <w:rFonts w:ascii="Times New Roman" w:hAnsi="Times New Roman"/>
          <w:sz w:val="30"/>
          <w:szCs w:val="30"/>
        </w:rPr>
        <w:t xml:space="preserve">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сеть.</w:t>
      </w:r>
    </w:p>
    <w:p w:rsidR="00CD0C62" w:rsidRDefault="00AF1700" w:rsidP="00AF170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drawing>
          <wp:inline distT="0" distB="0" distL="0" distR="0" wp14:anchorId="63C2281B" wp14:editId="2A898B52">
            <wp:extent cx="6061075" cy="5035550"/>
            <wp:effectExtent l="76200" t="57150" r="15875" b="1079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  <w:r w:rsidR="00CD0C62"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="00CD0C62"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="00CD0C62"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="00CD0C62"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</w:t>
      </w:r>
      <w:r w:rsidR="005A3296">
        <w:rPr>
          <w:rFonts w:ascii="Times New Roman" w:hAnsi="Times New Roman"/>
          <w:sz w:val="30"/>
          <w:szCs w:val="30"/>
        </w:rPr>
        <w:t>2</w:t>
      </w:r>
      <w:r w:rsidR="00CD0C62"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6504AA">
        <w:rPr>
          <w:rFonts w:ascii="Times New Roman" w:hAnsi="Times New Roman"/>
          <w:sz w:val="30"/>
          <w:szCs w:val="30"/>
        </w:rPr>
        <w:t>68</w:t>
      </w:r>
      <w:r w:rsidR="00B61814">
        <w:rPr>
          <w:rFonts w:ascii="Times New Roman" w:hAnsi="Times New Roman"/>
          <w:sz w:val="30"/>
          <w:szCs w:val="30"/>
        </w:rPr>
        <w:t> </w:t>
      </w:r>
      <w:r w:rsidR="006504AA">
        <w:rPr>
          <w:rFonts w:ascii="Times New Roman" w:hAnsi="Times New Roman"/>
          <w:sz w:val="30"/>
          <w:szCs w:val="30"/>
        </w:rPr>
        <w:t>285</w:t>
      </w:r>
      <w:r w:rsidR="001E2D16">
        <w:rPr>
          <w:rFonts w:ascii="Times New Roman" w:hAnsi="Times New Roman"/>
          <w:sz w:val="30"/>
          <w:szCs w:val="30"/>
        </w:rPr>
        <w:t>,</w:t>
      </w:r>
      <w:r w:rsidR="006504AA">
        <w:rPr>
          <w:rFonts w:ascii="Times New Roman" w:hAnsi="Times New Roman"/>
          <w:sz w:val="30"/>
          <w:szCs w:val="30"/>
        </w:rPr>
        <w:t>1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 или </w:t>
      </w:r>
      <w:r w:rsidR="00CD0C62" w:rsidRPr="00033A0E">
        <w:rPr>
          <w:rFonts w:ascii="Times New Roman" w:hAnsi="Times New Roman"/>
          <w:sz w:val="30"/>
          <w:szCs w:val="30"/>
        </w:rPr>
        <w:t>7</w:t>
      </w:r>
      <w:r w:rsidR="00B61814">
        <w:rPr>
          <w:rFonts w:ascii="Times New Roman" w:hAnsi="Times New Roman"/>
          <w:sz w:val="30"/>
          <w:szCs w:val="30"/>
        </w:rPr>
        <w:t>6</w:t>
      </w:r>
      <w:r w:rsidR="00CD0C62" w:rsidRPr="00033A0E">
        <w:rPr>
          <w:rFonts w:ascii="Times New Roman" w:hAnsi="Times New Roman"/>
          <w:sz w:val="30"/>
          <w:szCs w:val="30"/>
        </w:rPr>
        <w:t>,</w:t>
      </w:r>
      <w:r w:rsidR="006504AA">
        <w:rPr>
          <w:rFonts w:ascii="Times New Roman" w:hAnsi="Times New Roman"/>
          <w:sz w:val="30"/>
          <w:szCs w:val="30"/>
        </w:rPr>
        <w:t>5</w:t>
      </w:r>
      <w:r w:rsidR="00CD0C62"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 w:rsidR="00CD0C62">
        <w:rPr>
          <w:rFonts w:ascii="Times New Roman" w:hAnsi="Times New Roman"/>
          <w:sz w:val="30"/>
          <w:szCs w:val="30"/>
        </w:rPr>
        <w:t>района</w:t>
      </w:r>
      <w:r w:rsidR="00CD0C62"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8C1339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 </w:t>
      </w:r>
      <w:r w:rsidR="006504AA">
        <w:rPr>
          <w:rFonts w:ascii="Times New Roman" w:hAnsi="Times New Roman"/>
          <w:sz w:val="30"/>
          <w:szCs w:val="30"/>
        </w:rPr>
        <w:t>991</w:t>
      </w:r>
      <w:r>
        <w:rPr>
          <w:rFonts w:ascii="Times New Roman" w:hAnsi="Times New Roman"/>
          <w:sz w:val="30"/>
          <w:szCs w:val="30"/>
        </w:rPr>
        <w:t>,</w:t>
      </w:r>
      <w:r w:rsidR="006504AA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0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 xml:space="preserve">, резервные фонды, включая фонд </w:t>
      </w:r>
      <w:r w:rsidRPr="00D067DB">
        <w:rPr>
          <w:rFonts w:ascii="Times New Roman" w:hAnsi="Times New Roman"/>
          <w:sz w:val="30"/>
          <w:szCs w:val="30"/>
        </w:rPr>
        <w:lastRenderedPageBreak/>
        <w:t>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в 20</w:t>
      </w:r>
      <w:r w:rsidR="00437582">
        <w:rPr>
          <w:rFonts w:ascii="Times New Roman" w:hAnsi="Times New Roman"/>
          <w:sz w:val="30"/>
          <w:szCs w:val="30"/>
        </w:rPr>
        <w:t>2</w:t>
      </w:r>
      <w:r w:rsidR="00543753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году предусмотрены в сумме </w:t>
      </w:r>
      <w:r w:rsidR="00543753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,0 тыс. рублей</w:t>
      </w:r>
      <w:r w:rsidR="00543753">
        <w:rPr>
          <w:rFonts w:ascii="Times New Roman" w:hAnsi="Times New Roman"/>
          <w:sz w:val="30"/>
          <w:szCs w:val="30"/>
        </w:rPr>
        <w:t xml:space="preserve"> </w:t>
      </w:r>
      <w:r w:rsidR="00543753" w:rsidRPr="00033A0E">
        <w:rPr>
          <w:rFonts w:ascii="Times New Roman" w:hAnsi="Times New Roman"/>
          <w:sz w:val="30"/>
          <w:szCs w:val="30"/>
        </w:rPr>
        <w:t xml:space="preserve">или </w:t>
      </w:r>
      <w:r w:rsidR="00543753">
        <w:rPr>
          <w:rFonts w:ascii="Times New Roman" w:hAnsi="Times New Roman"/>
          <w:sz w:val="30"/>
          <w:szCs w:val="30"/>
        </w:rPr>
        <w:t>0</w:t>
      </w:r>
      <w:r w:rsidR="00543753" w:rsidRPr="00033A0E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01</w:t>
      </w:r>
      <w:r w:rsidR="00543753" w:rsidRPr="006C5112">
        <w:rPr>
          <w:rFonts w:ascii="Times New Roman" w:hAnsi="Times New Roman"/>
          <w:sz w:val="30"/>
          <w:szCs w:val="30"/>
        </w:rPr>
        <w:t>%</w:t>
      </w:r>
      <w:r w:rsidR="0054375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>
        <w:rPr>
          <w:rFonts w:ascii="Times New Roman" w:hAnsi="Times New Roman"/>
          <w:sz w:val="30"/>
          <w:szCs w:val="30"/>
        </w:rPr>
        <w:t>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543753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 </w:t>
      </w:r>
      <w:r w:rsidR="00543753">
        <w:rPr>
          <w:rFonts w:ascii="Times New Roman" w:hAnsi="Times New Roman"/>
          <w:sz w:val="30"/>
          <w:szCs w:val="30"/>
        </w:rPr>
        <w:t>278</w:t>
      </w:r>
      <w:r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 или </w:t>
      </w:r>
      <w:r w:rsidR="00543753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>,</w:t>
      </w:r>
      <w:r w:rsidR="00543753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</w:t>
      </w:r>
      <w:r w:rsidR="00543753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 xml:space="preserve"> другая деятельность в области </w:t>
      </w:r>
      <w:r w:rsidR="00543753">
        <w:rPr>
          <w:rFonts w:ascii="Times New Roman" w:hAnsi="Times New Roman"/>
          <w:sz w:val="30"/>
          <w:szCs w:val="30"/>
        </w:rPr>
        <w:t xml:space="preserve">национальной </w:t>
      </w:r>
      <w:r w:rsidR="008C1339">
        <w:rPr>
          <w:rFonts w:ascii="Times New Roman" w:hAnsi="Times New Roman"/>
          <w:sz w:val="30"/>
          <w:szCs w:val="30"/>
        </w:rPr>
        <w:t>экономики.</w:t>
      </w:r>
    </w:p>
    <w:p w:rsidR="00CD0C62" w:rsidRPr="00293CE1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</w:t>
      </w:r>
      <w:r w:rsidR="00543753">
        <w:rPr>
          <w:rFonts w:ascii="Times New Roman" w:hAnsi="Times New Roman"/>
          <w:sz w:val="30"/>
          <w:szCs w:val="30"/>
        </w:rPr>
        <w:t>111</w:t>
      </w:r>
      <w:r w:rsidR="00C775A0">
        <w:rPr>
          <w:rFonts w:ascii="Times New Roman" w:hAnsi="Times New Roman"/>
          <w:sz w:val="30"/>
          <w:szCs w:val="30"/>
        </w:rPr>
        <w:t>,</w:t>
      </w:r>
      <w:r w:rsidR="008C1339">
        <w:rPr>
          <w:rFonts w:ascii="Times New Roman" w:hAnsi="Times New Roman"/>
          <w:sz w:val="30"/>
          <w:szCs w:val="30"/>
        </w:rPr>
        <w:t>2</w:t>
      </w:r>
      <w:r w:rsidR="00C775A0">
        <w:rPr>
          <w:rFonts w:ascii="Times New Roman" w:hAnsi="Times New Roman"/>
          <w:sz w:val="30"/>
          <w:szCs w:val="30"/>
        </w:rPr>
        <w:t xml:space="preserve"> тыс. рублей </w:t>
      </w:r>
      <w:r w:rsidR="000A6343" w:rsidRPr="00033A0E">
        <w:rPr>
          <w:rFonts w:ascii="Times New Roman" w:hAnsi="Times New Roman"/>
          <w:sz w:val="30"/>
          <w:szCs w:val="30"/>
        </w:rPr>
        <w:t xml:space="preserve">или </w:t>
      </w:r>
      <w:r w:rsidR="000A6343">
        <w:rPr>
          <w:rFonts w:ascii="Times New Roman" w:hAnsi="Times New Roman"/>
          <w:sz w:val="30"/>
          <w:szCs w:val="30"/>
        </w:rPr>
        <w:t>0</w:t>
      </w:r>
      <w:r w:rsidR="000A6343" w:rsidRPr="00033A0E">
        <w:rPr>
          <w:rFonts w:ascii="Times New Roman" w:hAnsi="Times New Roman"/>
          <w:sz w:val="30"/>
          <w:szCs w:val="30"/>
        </w:rPr>
        <w:t>,</w:t>
      </w:r>
      <w:r w:rsidR="000A6343">
        <w:rPr>
          <w:rFonts w:ascii="Times New Roman" w:hAnsi="Times New Roman"/>
          <w:sz w:val="30"/>
          <w:szCs w:val="30"/>
        </w:rPr>
        <w:t>1</w:t>
      </w:r>
      <w:r w:rsidR="000A6343" w:rsidRPr="006C5112">
        <w:rPr>
          <w:rFonts w:ascii="Times New Roman" w:hAnsi="Times New Roman"/>
          <w:sz w:val="30"/>
          <w:szCs w:val="30"/>
        </w:rPr>
        <w:t>%</w:t>
      </w:r>
      <w:r w:rsidR="000A6343" w:rsidRPr="00D067DB">
        <w:rPr>
          <w:rFonts w:ascii="Times New Roman" w:hAnsi="Times New Roman"/>
          <w:sz w:val="30"/>
          <w:szCs w:val="30"/>
        </w:rPr>
        <w:t xml:space="preserve"> в общей сумме расходов</w:t>
      </w:r>
      <w:r w:rsidR="000A6343"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</w:rPr>
        <w:t xml:space="preserve">осуществляются компенсационные выплаты за добычу дикого кабана, финансирование мероприятий по рациональному использованию природных ресурсов и охране окружающей </w:t>
      </w:r>
      <w:r w:rsidRPr="00293CE1">
        <w:rPr>
          <w:rFonts w:ascii="Times New Roman" w:hAnsi="Times New Roman"/>
          <w:sz w:val="30"/>
          <w:szCs w:val="30"/>
        </w:rPr>
        <w:t>среды</w:t>
      </w:r>
      <w:r w:rsidR="00293CE1" w:rsidRPr="00293CE1">
        <w:rPr>
          <w:rFonts w:ascii="Times New Roman" w:hAnsi="Times New Roman"/>
          <w:sz w:val="30"/>
          <w:szCs w:val="30"/>
        </w:rPr>
        <w:t>, озеленени</w:t>
      </w:r>
      <w:r w:rsidR="00293CE1">
        <w:rPr>
          <w:rFonts w:ascii="Times New Roman" w:hAnsi="Times New Roman"/>
          <w:sz w:val="30"/>
          <w:szCs w:val="30"/>
        </w:rPr>
        <w:t>е</w:t>
      </w:r>
      <w:r w:rsidR="00293CE1" w:rsidRPr="00293CE1">
        <w:rPr>
          <w:rFonts w:ascii="Times New Roman" w:hAnsi="Times New Roman"/>
          <w:sz w:val="30"/>
          <w:szCs w:val="30"/>
        </w:rPr>
        <w:t>, воспроизводств</w:t>
      </w:r>
      <w:r w:rsidR="00293CE1">
        <w:rPr>
          <w:rFonts w:ascii="Times New Roman" w:hAnsi="Times New Roman"/>
          <w:sz w:val="30"/>
          <w:szCs w:val="30"/>
        </w:rPr>
        <w:t>о</w:t>
      </w:r>
      <w:r w:rsidR="00293CE1" w:rsidRPr="00293CE1">
        <w:rPr>
          <w:rFonts w:ascii="Times New Roman" w:hAnsi="Times New Roman"/>
          <w:sz w:val="30"/>
          <w:szCs w:val="30"/>
        </w:rPr>
        <w:t xml:space="preserve"> объектов растительного мира, проведение мероприятий, направленных на охрану и защиту объектов растительного мира</w:t>
      </w:r>
      <w:r w:rsidR="00293CE1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0A6343">
        <w:rPr>
          <w:rFonts w:ascii="Times New Roman" w:hAnsi="Times New Roman"/>
          <w:sz w:val="30"/>
          <w:szCs w:val="30"/>
        </w:rPr>
        <w:t>8 593</w:t>
      </w:r>
      <w:r w:rsidRPr="00D067DB">
        <w:rPr>
          <w:rFonts w:ascii="Times New Roman" w:hAnsi="Times New Roman"/>
          <w:sz w:val="30"/>
          <w:szCs w:val="30"/>
        </w:rPr>
        <w:t>,</w:t>
      </w:r>
      <w:r w:rsidR="000A6343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="008C1339">
        <w:rPr>
          <w:rFonts w:ascii="Times New Roman" w:hAnsi="Times New Roman"/>
          <w:sz w:val="30"/>
          <w:szCs w:val="30"/>
        </w:rPr>
        <w:t>9</w:t>
      </w:r>
      <w:r w:rsidRPr="00033A0E">
        <w:rPr>
          <w:rFonts w:ascii="Times New Roman" w:hAnsi="Times New Roman"/>
          <w:sz w:val="30"/>
          <w:szCs w:val="30"/>
        </w:rPr>
        <w:t>,</w:t>
      </w:r>
      <w:r w:rsidR="000A6343">
        <w:rPr>
          <w:rFonts w:ascii="Times New Roman" w:hAnsi="Times New Roman"/>
          <w:sz w:val="30"/>
          <w:szCs w:val="30"/>
        </w:rPr>
        <w:t>6</w:t>
      </w:r>
      <w:r w:rsidRPr="00033A0E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</w:t>
      </w:r>
      <w:r w:rsidR="008C1339">
        <w:rPr>
          <w:rFonts w:ascii="Times New Roman" w:hAnsi="Times New Roman"/>
          <w:sz w:val="30"/>
          <w:szCs w:val="30"/>
        </w:rPr>
        <w:t xml:space="preserve">жилищное </w:t>
      </w:r>
      <w:r w:rsidRPr="00D067DB">
        <w:rPr>
          <w:rFonts w:ascii="Times New Roman" w:hAnsi="Times New Roman"/>
          <w:sz w:val="30"/>
          <w:szCs w:val="30"/>
        </w:rPr>
        <w:t>строительство</w:t>
      </w:r>
      <w:r w:rsidR="008C1339">
        <w:rPr>
          <w:rFonts w:ascii="Times New Roman" w:hAnsi="Times New Roman"/>
          <w:sz w:val="30"/>
          <w:szCs w:val="30"/>
        </w:rPr>
        <w:t>, жилищно-коммунальное хозяйство,</w:t>
      </w:r>
      <w:r w:rsidRPr="00D067DB">
        <w:rPr>
          <w:rFonts w:ascii="Times New Roman" w:hAnsi="Times New Roman"/>
          <w:sz w:val="30"/>
          <w:szCs w:val="30"/>
        </w:rPr>
        <w:t xml:space="preserve"> благоустройство населенных пунктов</w:t>
      </w:r>
      <w:r w:rsidR="008C1339">
        <w:rPr>
          <w:rFonts w:ascii="Times New Roman" w:hAnsi="Times New Roman"/>
          <w:sz w:val="30"/>
          <w:szCs w:val="30"/>
        </w:rPr>
        <w:t>, другие вопросы в области жилищно-коммунальных услуг</w:t>
      </w:r>
      <w:r w:rsidRPr="00D067DB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населению.</w:t>
      </w:r>
    </w:p>
    <w:p w:rsidR="008C1339" w:rsidRDefault="000A6343" w:rsidP="006F786F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0A6343">
        <w:rPr>
          <w:rFonts w:ascii="Times New Roman" w:hAnsi="Times New Roman"/>
          <w:sz w:val="30"/>
          <w:szCs w:val="30"/>
        </w:rPr>
        <w:t xml:space="preserve">Установлен минимальный норматив бюджетной обеспеченности расходов на проведение капитального ремонта, реконструкции, модернизации объектов жилищно-коммунального хозяйства, включая перевод котельных на местные виды топлива в сумме 660,0 </w:t>
      </w:r>
      <w:r w:rsidR="00014678" w:rsidRPr="000A6343">
        <w:rPr>
          <w:rFonts w:ascii="Times New Roman" w:hAnsi="Times New Roman"/>
          <w:sz w:val="30"/>
          <w:szCs w:val="30"/>
        </w:rPr>
        <w:t>тыс.</w:t>
      </w:r>
      <w:r w:rsidR="008C1339" w:rsidRPr="000A6343">
        <w:rPr>
          <w:rFonts w:ascii="Times New Roman" w:hAnsi="Times New Roman"/>
          <w:sz w:val="30"/>
          <w:szCs w:val="30"/>
        </w:rPr>
        <w:t xml:space="preserve"> рубл</w:t>
      </w:r>
      <w:r w:rsidR="00014678" w:rsidRPr="000A6343">
        <w:rPr>
          <w:rFonts w:ascii="Times New Roman" w:hAnsi="Times New Roman"/>
          <w:sz w:val="30"/>
          <w:szCs w:val="30"/>
        </w:rPr>
        <w:t>ей.</w:t>
      </w:r>
    </w:p>
    <w:p w:rsidR="005242F6" w:rsidRPr="005242F6" w:rsidRDefault="005242F6" w:rsidP="00DA0A6E">
      <w:pPr>
        <w:spacing w:after="0" w:line="240" w:lineRule="auto"/>
        <w:ind w:right="-6" w:firstLine="567"/>
        <w:jc w:val="both"/>
        <w:rPr>
          <w:rFonts w:ascii="Times New Roman" w:hAnsi="Times New Roman"/>
          <w:spacing w:val="-8"/>
          <w:sz w:val="30"/>
          <w:szCs w:val="30"/>
        </w:rPr>
      </w:pPr>
      <w:r w:rsidRPr="005242F6">
        <w:rPr>
          <w:rFonts w:ascii="Times New Roman" w:hAnsi="Times New Roman"/>
          <w:sz w:val="30"/>
          <w:szCs w:val="30"/>
        </w:rPr>
        <w:t xml:space="preserve">При формировании расходной части бюджета на 2022 год сохранена его социальная направленность, необходимость обеспечения ассигнованиями </w:t>
      </w:r>
      <w:r w:rsidRPr="006E35DD">
        <w:rPr>
          <w:rFonts w:ascii="Times New Roman" w:hAnsi="Times New Roman"/>
          <w:b/>
          <w:sz w:val="30"/>
          <w:szCs w:val="30"/>
        </w:rPr>
        <w:t>первоочередных бюджетных обязательств</w:t>
      </w:r>
      <w:r w:rsidRPr="005242F6">
        <w:rPr>
          <w:rFonts w:ascii="Times New Roman" w:hAnsi="Times New Roman"/>
          <w:sz w:val="30"/>
          <w:szCs w:val="30"/>
        </w:rPr>
        <w:t xml:space="preserve"> (заработная плата и взносы (отчисления) на социальное страхование работникам бюджетной сферы, </w:t>
      </w:r>
      <w:r w:rsidRPr="005242F6">
        <w:rPr>
          <w:rFonts w:ascii="Times New Roman" w:hAnsi="Times New Roman"/>
          <w:spacing w:val="-4"/>
          <w:sz w:val="30"/>
          <w:szCs w:val="30"/>
        </w:rPr>
        <w:t>трансферты населению, оплата коммунальных</w:t>
      </w:r>
      <w:r w:rsidRPr="005242F6">
        <w:rPr>
          <w:rFonts w:ascii="Times New Roman" w:hAnsi="Times New Roman"/>
          <w:sz w:val="30"/>
          <w:szCs w:val="30"/>
        </w:rPr>
        <w:t xml:space="preserve"> услуг</w:t>
      </w:r>
      <w:r w:rsidRPr="005242F6">
        <w:rPr>
          <w:rFonts w:ascii="Times New Roman" w:hAnsi="Times New Roman"/>
          <w:spacing w:val="-4"/>
          <w:sz w:val="30"/>
          <w:szCs w:val="30"/>
        </w:rPr>
        <w:t>, продуктов питания, лекарственных средств и изделий медицинского</w:t>
      </w:r>
      <w:r w:rsidRPr="005242F6">
        <w:rPr>
          <w:rFonts w:ascii="Times New Roman" w:hAnsi="Times New Roman"/>
          <w:sz w:val="30"/>
          <w:szCs w:val="30"/>
        </w:rPr>
        <w:t xml:space="preserve"> </w:t>
      </w:r>
      <w:r w:rsidRPr="005242F6">
        <w:rPr>
          <w:rFonts w:ascii="Times New Roman" w:hAnsi="Times New Roman"/>
          <w:spacing w:val="-8"/>
          <w:sz w:val="30"/>
          <w:szCs w:val="30"/>
        </w:rPr>
        <w:t>назначения</w:t>
      </w:r>
      <w:r>
        <w:rPr>
          <w:rFonts w:ascii="Times New Roman" w:hAnsi="Times New Roman"/>
          <w:spacing w:val="-8"/>
          <w:sz w:val="30"/>
          <w:szCs w:val="30"/>
        </w:rPr>
        <w:t>, субсидии</w:t>
      </w:r>
      <w:r w:rsidR="00154B69">
        <w:rPr>
          <w:rFonts w:ascii="Times New Roman" w:hAnsi="Times New Roman"/>
          <w:spacing w:val="-8"/>
          <w:sz w:val="30"/>
          <w:szCs w:val="30"/>
        </w:rPr>
        <w:t xml:space="preserve"> транспорта, топлива и энергетики</w:t>
      </w:r>
      <w:r w:rsidR="006F786F">
        <w:rPr>
          <w:rFonts w:ascii="Times New Roman" w:hAnsi="Times New Roman"/>
          <w:spacing w:val="-8"/>
          <w:sz w:val="30"/>
          <w:szCs w:val="30"/>
        </w:rPr>
        <w:t>, жилищно-коммунальных услуг</w:t>
      </w:r>
      <w:r w:rsidRPr="005242F6">
        <w:rPr>
          <w:rFonts w:ascii="Times New Roman" w:hAnsi="Times New Roman"/>
          <w:spacing w:val="-8"/>
          <w:sz w:val="30"/>
          <w:szCs w:val="30"/>
        </w:rPr>
        <w:t>).</w:t>
      </w:r>
    </w:p>
    <w:p w:rsidR="00DA0A6E" w:rsidRDefault="00DA0A6E" w:rsidP="00DA0A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</w:rPr>
      </w:pPr>
      <w:r w:rsidRPr="00DA0A6E">
        <w:rPr>
          <w:rFonts w:ascii="Times New Roman" w:hAnsi="Times New Roman"/>
          <w:spacing w:val="-2"/>
          <w:sz w:val="30"/>
          <w:szCs w:val="30"/>
        </w:rPr>
        <w:t>Фонд оплаты труда в бюджетной сфере</w:t>
      </w:r>
      <w:r w:rsidRPr="00DA0A6E">
        <w:rPr>
          <w:rFonts w:ascii="Times New Roman" w:hAnsi="Times New Roman"/>
          <w:sz w:val="30"/>
          <w:szCs w:val="30"/>
        </w:rPr>
        <w:t xml:space="preserve"> предусмотрен с учетом расходов на </w:t>
      </w:r>
      <w:r w:rsidRPr="00DA0A6E">
        <w:rPr>
          <w:rFonts w:ascii="Times New Roman" w:hAnsi="Times New Roman"/>
          <w:spacing w:val="-2"/>
          <w:sz w:val="30"/>
          <w:szCs w:val="30"/>
        </w:rPr>
        <w:t xml:space="preserve">надбавки работникам за работу в условиях, </w:t>
      </w:r>
      <w:r w:rsidRPr="00DA0A6E">
        <w:rPr>
          <w:rFonts w:ascii="Times New Roman" w:hAnsi="Times New Roman"/>
          <w:sz w:val="30"/>
          <w:szCs w:val="30"/>
        </w:rPr>
        <w:t xml:space="preserve">связанных с инфекцией </w:t>
      </w:r>
      <w:r w:rsidR="00EA10EE">
        <w:rPr>
          <w:rFonts w:ascii="Times New Roman" w:hAnsi="Times New Roman"/>
          <w:sz w:val="30"/>
          <w:szCs w:val="30"/>
        </w:rPr>
        <w:t xml:space="preserve"> </w:t>
      </w:r>
      <w:r w:rsidRPr="00DA0A6E">
        <w:rPr>
          <w:rFonts w:ascii="Times New Roman" w:hAnsi="Times New Roman"/>
          <w:sz w:val="30"/>
          <w:szCs w:val="30"/>
          <w:lang w:val="en-US"/>
        </w:rPr>
        <w:t>COVID</w:t>
      </w:r>
      <w:r w:rsidRPr="00DA0A6E">
        <w:rPr>
          <w:rFonts w:ascii="Times New Roman" w:hAnsi="Times New Roman"/>
          <w:sz w:val="30"/>
          <w:szCs w:val="30"/>
        </w:rPr>
        <w:t>-19, а также на</w:t>
      </w:r>
      <w:r w:rsidRPr="00DA0A6E">
        <w:rPr>
          <w:rFonts w:ascii="Times New Roman" w:hAnsi="Times New Roman"/>
          <w:spacing w:val="-2"/>
          <w:sz w:val="30"/>
          <w:szCs w:val="30"/>
        </w:rPr>
        <w:t xml:space="preserve"> стимулирующие выплаты отдельным категориям работников в целях необходимости выполнения задачи по повышению заработной платы, установленной Программой социально-экономического развития Республики Беларусь на 2021–2025 годы.</w:t>
      </w:r>
    </w:p>
    <w:p w:rsidR="006E35DD" w:rsidRPr="006E35DD" w:rsidRDefault="006E35DD" w:rsidP="006E35DD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2"/>
          <w:sz w:val="30"/>
          <w:szCs w:val="30"/>
        </w:rPr>
      </w:pPr>
      <w:r w:rsidRPr="006E35DD">
        <w:rPr>
          <w:rFonts w:ascii="Times New Roman" w:hAnsi="Times New Roman"/>
          <w:b/>
          <w:spacing w:val="-2"/>
          <w:sz w:val="30"/>
          <w:szCs w:val="30"/>
        </w:rPr>
        <w:lastRenderedPageBreak/>
        <w:t xml:space="preserve">Первоочередные расходы консолидированного бюджета </w:t>
      </w:r>
      <w:r>
        <w:rPr>
          <w:rFonts w:ascii="Times New Roman" w:hAnsi="Times New Roman"/>
          <w:b/>
          <w:spacing w:val="-2"/>
          <w:sz w:val="30"/>
          <w:szCs w:val="30"/>
        </w:rPr>
        <w:t>в</w:t>
      </w:r>
      <w:r w:rsidRPr="006E35DD">
        <w:rPr>
          <w:rFonts w:ascii="Times New Roman" w:hAnsi="Times New Roman"/>
          <w:b/>
          <w:spacing w:val="-2"/>
          <w:sz w:val="30"/>
          <w:szCs w:val="30"/>
        </w:rPr>
        <w:t xml:space="preserve"> 2022 год</w:t>
      </w:r>
      <w:r>
        <w:rPr>
          <w:rFonts w:ascii="Times New Roman" w:hAnsi="Times New Roman"/>
          <w:b/>
          <w:spacing w:val="-2"/>
          <w:sz w:val="30"/>
          <w:szCs w:val="30"/>
        </w:rPr>
        <w:t>у</w:t>
      </w:r>
    </w:p>
    <w:p w:rsidR="004F2977" w:rsidRDefault="004F2977" w:rsidP="005242F6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931729" w:rsidRDefault="00CA1484" w:rsidP="00A4141C">
      <w:pPr>
        <w:spacing w:after="0" w:line="240" w:lineRule="auto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>
        <w:rPr>
          <w:rFonts w:ascii="Times New Roman" w:hAnsi="Times New Roman"/>
          <w:b/>
          <w:noProof/>
          <w:color w:val="5B9BD5"/>
          <w:sz w:val="30"/>
          <w:szCs w:val="30"/>
        </w:rPr>
        <w:drawing>
          <wp:inline distT="0" distB="0" distL="0" distR="0">
            <wp:extent cx="5949950" cy="6906491"/>
            <wp:effectExtent l="0" t="0" r="31750" b="2794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374B98" w:rsidRDefault="00374B98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</w:p>
    <w:p w:rsidR="006E35DD" w:rsidRDefault="006E35DD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6E35DD">
        <w:rPr>
          <w:rFonts w:ascii="Times New Roman" w:hAnsi="Times New Roman"/>
          <w:sz w:val="30"/>
          <w:szCs w:val="30"/>
        </w:rPr>
        <w:t>Первоочередные расходы предусмотрены в сумме 79</w:t>
      </w:r>
      <w:r w:rsidR="00266893">
        <w:rPr>
          <w:rFonts w:ascii="Times New Roman" w:hAnsi="Times New Roman"/>
          <w:sz w:val="30"/>
          <w:szCs w:val="30"/>
        </w:rPr>
        <w:t> </w:t>
      </w:r>
      <w:r w:rsidRPr="006E35DD">
        <w:rPr>
          <w:rFonts w:ascii="Times New Roman" w:hAnsi="Times New Roman"/>
          <w:sz w:val="30"/>
          <w:szCs w:val="30"/>
        </w:rPr>
        <w:t>050</w:t>
      </w:r>
      <w:r w:rsidR="00266893">
        <w:rPr>
          <w:rFonts w:ascii="Times New Roman" w:hAnsi="Times New Roman"/>
          <w:sz w:val="30"/>
          <w:szCs w:val="30"/>
        </w:rPr>
        <w:t>,6 тыс.</w:t>
      </w:r>
      <w:r w:rsidRPr="006E35DD">
        <w:rPr>
          <w:rFonts w:ascii="Times New Roman" w:hAnsi="Times New Roman"/>
          <w:sz w:val="30"/>
          <w:szCs w:val="30"/>
        </w:rPr>
        <w:t xml:space="preserve"> рубл</w:t>
      </w:r>
      <w:r w:rsidR="00266893">
        <w:rPr>
          <w:rFonts w:ascii="Times New Roman" w:hAnsi="Times New Roman"/>
          <w:sz w:val="30"/>
          <w:szCs w:val="30"/>
        </w:rPr>
        <w:t>ей</w:t>
      </w:r>
      <w:r w:rsidRPr="006E35DD">
        <w:rPr>
          <w:rFonts w:ascii="Times New Roman" w:hAnsi="Times New Roman"/>
          <w:sz w:val="30"/>
          <w:szCs w:val="30"/>
        </w:rPr>
        <w:t>, что составляет 88,6% расходов бюджета района.</w:t>
      </w:r>
    </w:p>
    <w:p w:rsidR="00266893" w:rsidRDefault="00266893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266893" w:rsidRDefault="00266893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266893" w:rsidRDefault="00266893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266893" w:rsidRPr="006E35DD" w:rsidRDefault="00266893" w:rsidP="006E35DD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</w:p>
    <w:p w:rsidR="006E35DD" w:rsidRDefault="006E35DD" w:rsidP="006E35DD">
      <w:pPr>
        <w:spacing w:after="0" w:line="240" w:lineRule="auto"/>
        <w:jc w:val="both"/>
        <w:rPr>
          <w:rFonts w:ascii="Times New Roman" w:hAnsi="Times New Roman"/>
          <w:b/>
          <w:color w:val="00B050"/>
          <w:sz w:val="30"/>
          <w:szCs w:val="30"/>
        </w:rPr>
      </w:pPr>
    </w:p>
    <w:p w:rsidR="00CD0C62" w:rsidRPr="0059600E" w:rsidRDefault="00CD0C62" w:rsidP="00A4141C">
      <w:pPr>
        <w:spacing w:after="0" w:line="240" w:lineRule="auto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lastRenderedPageBreak/>
        <w:t>РАЙОННЫЙ БЮДЖЕТ НА 20</w:t>
      </w:r>
      <w:r w:rsidR="00C775A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F4601B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1E2D16" w:rsidRDefault="001E2D16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B32ED2" w:rsidRPr="003504A3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3504A3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D067DB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CD0C62" w:rsidRPr="00BB023A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2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Объем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утвержден по доходам в сумме</w:t>
      </w:r>
      <w:r>
        <w:rPr>
          <w:rFonts w:cs="Calibri"/>
          <w:lang w:eastAsia="ru-RU"/>
        </w:rPr>
        <w:t xml:space="preserve"> </w:t>
      </w:r>
      <w:r w:rsidR="00F8423B">
        <w:rPr>
          <w:rFonts w:ascii="Times New Roman" w:hAnsi="Times New Roman"/>
          <w:sz w:val="30"/>
          <w:szCs w:val="30"/>
          <w:lang w:eastAsia="ru-RU"/>
        </w:rPr>
        <w:t>87</w:t>
      </w:r>
      <w:r w:rsidR="00790C44">
        <w:rPr>
          <w:rFonts w:ascii="Times New Roman" w:hAnsi="Times New Roman"/>
          <w:sz w:val="30"/>
          <w:szCs w:val="30"/>
          <w:lang w:eastAsia="ru-RU"/>
        </w:rPr>
        <w:t> 415,0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тыс. рублей и по расходам в сумме </w:t>
      </w:r>
      <w:r w:rsidR="00F8423B">
        <w:rPr>
          <w:rFonts w:ascii="Times New Roman" w:hAnsi="Times New Roman"/>
          <w:sz w:val="30"/>
          <w:szCs w:val="30"/>
          <w:lang w:eastAsia="ru-RU"/>
        </w:rPr>
        <w:t>87</w:t>
      </w:r>
      <w:r w:rsidR="00C5399C">
        <w:rPr>
          <w:rFonts w:ascii="Times New Roman" w:hAnsi="Times New Roman"/>
          <w:sz w:val="30"/>
          <w:szCs w:val="30"/>
          <w:lang w:eastAsia="ru-RU"/>
        </w:rPr>
        <w:t> 345,0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с профицитом (превышением доходов над расходами) в размере </w:t>
      </w:r>
      <w:r w:rsidR="00F8423B">
        <w:rPr>
          <w:rFonts w:ascii="Times New Roman" w:hAnsi="Times New Roman"/>
          <w:sz w:val="30"/>
          <w:szCs w:val="30"/>
          <w:lang w:eastAsia="ru-RU"/>
        </w:rPr>
        <w:t>7</w:t>
      </w:r>
      <w:r w:rsidRPr="0081110A">
        <w:rPr>
          <w:rFonts w:ascii="Times New Roman" w:hAnsi="Times New Roman"/>
          <w:sz w:val="30"/>
          <w:szCs w:val="20"/>
          <w:lang w:eastAsia="ru-RU"/>
        </w:rPr>
        <w:t>0,0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, который будет направлен на платежи </w:t>
      </w:r>
      <w:r w:rsidRPr="00BB023A">
        <w:rPr>
          <w:rFonts w:ascii="Times New Roman" w:hAnsi="Times New Roman"/>
          <w:sz w:val="30"/>
          <w:szCs w:val="20"/>
          <w:lang w:eastAsia="ru-RU"/>
        </w:rPr>
        <w:t>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2D1964" w:rsidRPr="00BB023A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BB023A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районного бюджета на 20</w:t>
      </w:r>
      <w:r w:rsidR="00B92837" w:rsidRPr="00BB023A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="00C5399C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Pr="00BB023A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8E41EE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</w:t>
      </w:r>
      <w:r w:rsidR="0050665E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8F608E" w:rsidP="00D067D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99C1D5F" wp14:editId="01741B43">
            <wp:extent cx="6130637" cy="4786746"/>
            <wp:effectExtent l="0" t="0" r="3810" b="1397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A51BDB8E-5E4D-4465-B09F-769C77DB3F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D0C62" w:rsidRPr="00D067DB" w:rsidRDefault="00276CA7" w:rsidP="00276CA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289675" cy="4191000"/>
            <wp:effectExtent l="0" t="0" r="1587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325629" w:rsidRPr="00325629" w:rsidRDefault="00325629" w:rsidP="00325629">
      <w:pPr>
        <w:spacing w:before="120"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25629">
        <w:rPr>
          <w:rFonts w:ascii="Times New Roman" w:hAnsi="Times New Roman"/>
          <w:b/>
          <w:sz w:val="30"/>
          <w:szCs w:val="30"/>
          <w:u w:val="single"/>
        </w:rPr>
        <w:lastRenderedPageBreak/>
        <w:t>Общегосударственная деятельность</w:t>
      </w:r>
    </w:p>
    <w:p w:rsidR="003F3050" w:rsidRDefault="00325629" w:rsidP="00FE16B1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>
        <w:rPr>
          <w:rFonts w:ascii="Times New Roman" w:hAnsi="Times New Roman"/>
          <w:sz w:val="30"/>
          <w:szCs w:val="30"/>
        </w:rPr>
        <w:t>22</w:t>
      </w:r>
      <w:r w:rsidRPr="00D067DB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>с</w:t>
      </w:r>
      <w:r w:rsidR="003F3050">
        <w:rPr>
          <w:rFonts w:ascii="Times New Roman" w:hAnsi="Times New Roman"/>
          <w:sz w:val="30"/>
          <w:szCs w:val="30"/>
        </w:rPr>
        <w:t xml:space="preserve">умма расходов на </w:t>
      </w:r>
      <w:r w:rsidR="003F3050"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 w:rsidR="003F3050">
        <w:rPr>
          <w:rFonts w:ascii="Times New Roman" w:hAnsi="Times New Roman"/>
          <w:sz w:val="30"/>
          <w:szCs w:val="30"/>
        </w:rPr>
        <w:t xml:space="preserve"> определена в размере </w:t>
      </w:r>
      <w:r w:rsidR="00D07258">
        <w:rPr>
          <w:rFonts w:ascii="Times New Roman" w:hAnsi="Times New Roman"/>
          <w:sz w:val="30"/>
          <w:szCs w:val="30"/>
        </w:rPr>
        <w:t>6</w:t>
      </w:r>
      <w:r w:rsidR="003F3050">
        <w:rPr>
          <w:rFonts w:ascii="Times New Roman" w:hAnsi="Times New Roman"/>
          <w:sz w:val="30"/>
          <w:szCs w:val="30"/>
        </w:rPr>
        <w:t> </w:t>
      </w:r>
      <w:r w:rsidR="002777BF">
        <w:rPr>
          <w:rFonts w:ascii="Times New Roman" w:hAnsi="Times New Roman"/>
          <w:sz w:val="30"/>
          <w:szCs w:val="30"/>
        </w:rPr>
        <w:t>963</w:t>
      </w:r>
      <w:r w:rsidR="003F3050">
        <w:rPr>
          <w:rFonts w:ascii="Times New Roman" w:hAnsi="Times New Roman"/>
          <w:sz w:val="30"/>
          <w:szCs w:val="30"/>
        </w:rPr>
        <w:t>,</w:t>
      </w:r>
      <w:r w:rsidR="002777BF">
        <w:rPr>
          <w:rFonts w:ascii="Times New Roman" w:hAnsi="Times New Roman"/>
          <w:sz w:val="30"/>
          <w:szCs w:val="30"/>
        </w:rPr>
        <w:t>5</w:t>
      </w:r>
      <w:r w:rsidR="003F3050">
        <w:rPr>
          <w:rFonts w:ascii="Times New Roman" w:hAnsi="Times New Roman"/>
          <w:sz w:val="30"/>
          <w:szCs w:val="30"/>
        </w:rPr>
        <w:t xml:space="preserve"> тыс. рублей. </w:t>
      </w:r>
      <w:r w:rsidR="003F3050"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2777BF">
        <w:rPr>
          <w:rFonts w:ascii="Times New Roman" w:hAnsi="Times New Roman"/>
          <w:sz w:val="30"/>
          <w:szCs w:val="30"/>
        </w:rPr>
        <w:t>515</w:t>
      </w:r>
      <w:r w:rsidR="003F3050">
        <w:rPr>
          <w:rFonts w:ascii="Times New Roman" w:hAnsi="Times New Roman"/>
          <w:sz w:val="30"/>
          <w:szCs w:val="30"/>
        </w:rPr>
        <w:t>,</w:t>
      </w:r>
      <w:r w:rsidR="002777BF">
        <w:rPr>
          <w:rFonts w:ascii="Times New Roman" w:hAnsi="Times New Roman"/>
          <w:sz w:val="30"/>
          <w:szCs w:val="30"/>
        </w:rPr>
        <w:t>6</w:t>
      </w:r>
      <w:r w:rsidR="003F3050" w:rsidRPr="00580177">
        <w:rPr>
          <w:rFonts w:ascii="Times New Roman" w:hAnsi="Times New Roman"/>
          <w:sz w:val="30"/>
          <w:szCs w:val="30"/>
        </w:rPr>
        <w:t xml:space="preserve"> </w:t>
      </w:r>
      <w:r w:rsidR="003F3050" w:rsidRPr="00546F6F">
        <w:rPr>
          <w:rFonts w:ascii="Times New Roman" w:hAnsi="Times New Roman"/>
          <w:sz w:val="30"/>
          <w:szCs w:val="30"/>
        </w:rPr>
        <w:t>тыс. рублей (</w:t>
      </w:r>
      <w:r w:rsidR="00D07258">
        <w:rPr>
          <w:rFonts w:ascii="Times New Roman" w:hAnsi="Times New Roman"/>
          <w:sz w:val="30"/>
          <w:szCs w:val="30"/>
        </w:rPr>
        <w:t>7</w:t>
      </w:r>
      <w:r w:rsidR="003F3050" w:rsidRPr="00546F6F">
        <w:rPr>
          <w:rFonts w:ascii="Times New Roman" w:hAnsi="Times New Roman"/>
          <w:sz w:val="30"/>
          <w:szCs w:val="30"/>
        </w:rPr>
        <w:t>,</w:t>
      </w:r>
      <w:r w:rsidR="002777BF">
        <w:rPr>
          <w:rFonts w:ascii="Times New Roman" w:hAnsi="Times New Roman"/>
          <w:sz w:val="30"/>
          <w:szCs w:val="30"/>
        </w:rPr>
        <w:t>4</w:t>
      </w:r>
      <w:r w:rsidR="003F3050" w:rsidRPr="00546F6F">
        <w:rPr>
          <w:rFonts w:ascii="Times New Roman" w:hAnsi="Times New Roman"/>
          <w:sz w:val="30"/>
          <w:szCs w:val="30"/>
        </w:rPr>
        <w:t>%)</w:t>
      </w:r>
      <w:r w:rsidR="003F3050" w:rsidRPr="00D067DB">
        <w:rPr>
          <w:rFonts w:ascii="Times New Roman" w:hAnsi="Times New Roman"/>
          <w:sz w:val="30"/>
          <w:szCs w:val="30"/>
        </w:rPr>
        <w:t xml:space="preserve"> занимают </w:t>
      </w:r>
      <w:r w:rsidR="003F3050"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="003F3050" w:rsidRPr="00D067DB">
        <w:rPr>
          <w:rFonts w:ascii="Times New Roman" w:hAnsi="Times New Roman"/>
          <w:sz w:val="30"/>
          <w:szCs w:val="30"/>
        </w:rPr>
        <w:t xml:space="preserve">. </w:t>
      </w:r>
    </w:p>
    <w:p w:rsid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25629" w:rsidRPr="00FE16B1" w:rsidRDefault="00325629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E16B1">
        <w:rPr>
          <w:rFonts w:ascii="Times New Roman" w:hAnsi="Times New Roman"/>
          <w:b/>
          <w:sz w:val="30"/>
          <w:szCs w:val="30"/>
          <w:u w:val="single"/>
        </w:rPr>
        <w:t>Национальная обо</w:t>
      </w:r>
      <w:r w:rsidR="00FE16B1" w:rsidRPr="00FE16B1">
        <w:rPr>
          <w:rFonts w:ascii="Times New Roman" w:hAnsi="Times New Roman"/>
          <w:b/>
          <w:sz w:val="30"/>
          <w:szCs w:val="30"/>
          <w:u w:val="single"/>
        </w:rPr>
        <w:t>рона</w:t>
      </w:r>
    </w:p>
    <w:p w:rsidR="003F3050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2777BF">
        <w:rPr>
          <w:rFonts w:ascii="Times New Roman" w:hAnsi="Times New Roman"/>
          <w:sz w:val="30"/>
          <w:szCs w:val="30"/>
          <w:lang w:eastAsia="ru-RU"/>
        </w:rPr>
        <w:t>8</w:t>
      </w:r>
      <w:r>
        <w:rPr>
          <w:rFonts w:ascii="Times New Roman" w:hAnsi="Times New Roman"/>
          <w:sz w:val="30"/>
          <w:szCs w:val="30"/>
        </w:rPr>
        <w:t>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FE16B1" w:rsidRDefault="00FE16B1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FE16B1" w:rsidRPr="00FE16B1" w:rsidRDefault="00FE16B1" w:rsidP="00FE16B1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Охрана окружающей среды</w:t>
      </w:r>
    </w:p>
    <w:p w:rsidR="003F3050" w:rsidRPr="002777BF" w:rsidRDefault="003F3050" w:rsidP="003F305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</w:t>
      </w:r>
      <w:r w:rsidR="002777BF">
        <w:rPr>
          <w:rFonts w:ascii="Times New Roman" w:hAnsi="Times New Roman"/>
          <w:sz w:val="30"/>
          <w:szCs w:val="30"/>
        </w:rPr>
        <w:t>111</w:t>
      </w:r>
      <w:r>
        <w:rPr>
          <w:rFonts w:ascii="Times New Roman" w:hAnsi="Times New Roman"/>
          <w:sz w:val="30"/>
          <w:szCs w:val="30"/>
        </w:rPr>
        <w:t>,</w:t>
      </w:r>
      <w:r w:rsidR="00D0725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 на компенсационные выплаты за добычу дикого кабана, финансирование мероприятий по рациональному использованию природных ресурсов и охране окружающей </w:t>
      </w:r>
      <w:r w:rsidRPr="002777BF">
        <w:rPr>
          <w:rFonts w:ascii="Times New Roman" w:hAnsi="Times New Roman"/>
          <w:sz w:val="30"/>
          <w:szCs w:val="30"/>
        </w:rPr>
        <w:t>среды</w:t>
      </w:r>
      <w:r w:rsidR="002777BF" w:rsidRPr="002777BF">
        <w:rPr>
          <w:rFonts w:ascii="Times New Roman" w:hAnsi="Times New Roman"/>
          <w:sz w:val="30"/>
          <w:szCs w:val="30"/>
        </w:rPr>
        <w:t>, озеленени</w:t>
      </w:r>
      <w:r w:rsidR="002777BF">
        <w:rPr>
          <w:rFonts w:ascii="Times New Roman" w:hAnsi="Times New Roman"/>
          <w:sz w:val="30"/>
          <w:szCs w:val="30"/>
        </w:rPr>
        <w:t>е</w:t>
      </w:r>
      <w:r w:rsidR="002777BF" w:rsidRPr="002777BF">
        <w:rPr>
          <w:rFonts w:ascii="Times New Roman" w:hAnsi="Times New Roman"/>
          <w:sz w:val="30"/>
          <w:szCs w:val="30"/>
        </w:rPr>
        <w:t>, воспроизводств</w:t>
      </w:r>
      <w:r w:rsidR="002777BF">
        <w:rPr>
          <w:rFonts w:ascii="Times New Roman" w:hAnsi="Times New Roman"/>
          <w:sz w:val="30"/>
          <w:szCs w:val="30"/>
        </w:rPr>
        <w:t>о</w:t>
      </w:r>
      <w:r w:rsidR="002777BF" w:rsidRPr="002777BF">
        <w:rPr>
          <w:rFonts w:ascii="Times New Roman" w:hAnsi="Times New Roman"/>
          <w:sz w:val="30"/>
          <w:szCs w:val="30"/>
        </w:rPr>
        <w:t xml:space="preserve"> объектов растительного мира, проведение мероприятий, направленных на охрану и защиту объектов растительного мира</w:t>
      </w:r>
      <w:r w:rsidR="00293CE1">
        <w:rPr>
          <w:rFonts w:ascii="Times New Roman" w:hAnsi="Times New Roman"/>
          <w:sz w:val="30"/>
          <w:szCs w:val="30"/>
        </w:rPr>
        <w:t>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325629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Н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>ациональн</w:t>
      </w:r>
      <w:r>
        <w:rPr>
          <w:rFonts w:ascii="Times New Roman" w:hAnsi="Times New Roman"/>
          <w:b/>
          <w:sz w:val="30"/>
          <w:szCs w:val="30"/>
          <w:u w:val="single"/>
        </w:rPr>
        <w:t>ая</w:t>
      </w:r>
      <w:r w:rsidR="00CD0C62" w:rsidRPr="00D067DB">
        <w:rPr>
          <w:rFonts w:ascii="Times New Roman" w:hAnsi="Times New Roman"/>
          <w:b/>
          <w:sz w:val="30"/>
          <w:szCs w:val="30"/>
          <w:u w:val="single"/>
        </w:rPr>
        <w:t xml:space="preserve"> экономик</w:t>
      </w:r>
      <w:r>
        <w:rPr>
          <w:rFonts w:ascii="Times New Roman" w:hAnsi="Times New Roman"/>
          <w:b/>
          <w:sz w:val="30"/>
          <w:szCs w:val="30"/>
          <w:u w:val="single"/>
        </w:rPr>
        <w:t>а</w:t>
      </w:r>
    </w:p>
    <w:p w:rsidR="00CD0C62" w:rsidRPr="00E64FBF" w:rsidRDefault="00325629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CD0C62" w:rsidRPr="00D067DB">
        <w:rPr>
          <w:rFonts w:ascii="Times New Roman" w:hAnsi="Times New Roman"/>
          <w:sz w:val="30"/>
          <w:szCs w:val="30"/>
        </w:rPr>
        <w:t xml:space="preserve">а финансирование отраслей </w:t>
      </w:r>
      <w:r w:rsidR="00CD0C62"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CD0C62">
        <w:rPr>
          <w:rFonts w:ascii="Times New Roman" w:hAnsi="Times New Roman"/>
          <w:sz w:val="30"/>
          <w:szCs w:val="30"/>
        </w:rPr>
        <w:t>будет направлено</w:t>
      </w:r>
      <w:r w:rsidR="00CD0C62" w:rsidRPr="00D067DB">
        <w:rPr>
          <w:rFonts w:ascii="Times New Roman" w:hAnsi="Times New Roman"/>
          <w:sz w:val="30"/>
          <w:szCs w:val="30"/>
        </w:rPr>
        <w:t xml:space="preserve"> </w:t>
      </w:r>
      <w:r w:rsidR="00D07258">
        <w:rPr>
          <w:rFonts w:ascii="Times New Roman" w:hAnsi="Times New Roman"/>
          <w:sz w:val="30"/>
          <w:szCs w:val="30"/>
        </w:rPr>
        <w:t>4</w:t>
      </w:r>
      <w:r w:rsidR="00CD0C62">
        <w:rPr>
          <w:rFonts w:ascii="Times New Roman" w:hAnsi="Times New Roman"/>
          <w:sz w:val="30"/>
          <w:szCs w:val="30"/>
        </w:rPr>
        <w:t> </w:t>
      </w:r>
      <w:r w:rsidR="00AA2714">
        <w:rPr>
          <w:rFonts w:ascii="Times New Roman" w:hAnsi="Times New Roman"/>
          <w:sz w:val="30"/>
          <w:szCs w:val="30"/>
        </w:rPr>
        <w:t>278</w:t>
      </w:r>
      <w:r w:rsidR="00CD0C62"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7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на </w:t>
      </w:r>
      <w:r w:rsidR="00CD0C62" w:rsidRPr="00D067DB">
        <w:rPr>
          <w:rFonts w:ascii="Times New Roman" w:hAnsi="Times New Roman"/>
          <w:b/>
          <w:sz w:val="30"/>
          <w:szCs w:val="30"/>
        </w:rPr>
        <w:t>сельское хозяйство</w:t>
      </w:r>
      <w:r w:rsidR="00CD0C62" w:rsidRPr="00D067DB">
        <w:rPr>
          <w:rFonts w:ascii="Times New Roman" w:hAnsi="Times New Roman"/>
          <w:sz w:val="30"/>
          <w:szCs w:val="30"/>
        </w:rPr>
        <w:t xml:space="preserve"> запланированы в сумме </w:t>
      </w:r>
      <w:r w:rsidR="00CD0C62">
        <w:rPr>
          <w:rFonts w:ascii="Times New Roman" w:hAnsi="Times New Roman"/>
          <w:sz w:val="30"/>
          <w:szCs w:val="30"/>
        </w:rPr>
        <w:t>2 </w:t>
      </w:r>
      <w:r w:rsidR="00AA2714">
        <w:rPr>
          <w:rFonts w:ascii="Times New Roman" w:hAnsi="Times New Roman"/>
          <w:sz w:val="30"/>
          <w:szCs w:val="30"/>
        </w:rPr>
        <w:t>182</w:t>
      </w:r>
      <w:r w:rsidR="00CD0C62"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6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="00CD0C62" w:rsidRPr="00D067DB">
        <w:rPr>
          <w:rFonts w:ascii="Times New Roman" w:hAnsi="Times New Roman"/>
          <w:b/>
          <w:sz w:val="30"/>
          <w:szCs w:val="30"/>
        </w:rPr>
        <w:t>транспорт</w:t>
      </w:r>
      <w:r w:rsidR="00CD0C62" w:rsidRPr="00D067DB">
        <w:rPr>
          <w:rFonts w:ascii="Times New Roman" w:hAnsi="Times New Roman"/>
          <w:sz w:val="30"/>
          <w:szCs w:val="30"/>
        </w:rPr>
        <w:t xml:space="preserve"> – </w:t>
      </w:r>
      <w:r w:rsidR="00ED2296">
        <w:rPr>
          <w:rFonts w:ascii="Times New Roman" w:hAnsi="Times New Roman"/>
          <w:sz w:val="30"/>
          <w:szCs w:val="30"/>
        </w:rPr>
        <w:t xml:space="preserve">1 </w:t>
      </w:r>
      <w:r w:rsidR="00AA2714">
        <w:rPr>
          <w:rFonts w:ascii="Times New Roman" w:hAnsi="Times New Roman"/>
          <w:sz w:val="30"/>
          <w:szCs w:val="30"/>
        </w:rPr>
        <w:t>399</w:t>
      </w:r>
      <w:r w:rsidR="00CD0C62"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4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="00CD0C62">
        <w:rPr>
          <w:rFonts w:ascii="Times New Roman" w:hAnsi="Times New Roman"/>
          <w:b/>
          <w:sz w:val="30"/>
          <w:szCs w:val="30"/>
        </w:rPr>
        <w:t>топливо и энергетика</w:t>
      </w:r>
      <w:r w:rsidR="00CD0C62" w:rsidRPr="00D067DB">
        <w:rPr>
          <w:rFonts w:ascii="Times New Roman" w:hAnsi="Times New Roman"/>
          <w:sz w:val="30"/>
          <w:szCs w:val="30"/>
        </w:rPr>
        <w:t xml:space="preserve"> – </w:t>
      </w:r>
      <w:r w:rsidR="00AA2714">
        <w:rPr>
          <w:rFonts w:ascii="Times New Roman" w:hAnsi="Times New Roman"/>
          <w:sz w:val="30"/>
          <w:szCs w:val="30"/>
        </w:rPr>
        <w:t>583</w:t>
      </w:r>
      <w:r w:rsidR="00D07258"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3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="00CD0C62">
        <w:rPr>
          <w:rFonts w:ascii="Times New Roman" w:hAnsi="Times New Roman"/>
          <w:b/>
          <w:sz w:val="30"/>
          <w:szCs w:val="30"/>
        </w:rPr>
        <w:t>другую деятельность в области национальной экономики</w:t>
      </w:r>
      <w:r w:rsidR="00CD0C62" w:rsidRPr="00D067DB">
        <w:rPr>
          <w:rFonts w:ascii="Times New Roman" w:hAnsi="Times New Roman"/>
          <w:sz w:val="30"/>
          <w:szCs w:val="30"/>
        </w:rPr>
        <w:t xml:space="preserve"> – </w:t>
      </w:r>
      <w:r w:rsidR="00AA2714">
        <w:rPr>
          <w:rFonts w:ascii="Times New Roman" w:hAnsi="Times New Roman"/>
          <w:sz w:val="30"/>
          <w:szCs w:val="30"/>
        </w:rPr>
        <w:t>113</w:t>
      </w:r>
      <w:r w:rsidR="00D07258"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4</w:t>
      </w:r>
      <w:r w:rsidR="00CD0C62"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AA2714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</w:t>
      </w:r>
      <w:r w:rsidR="00AA2714">
        <w:rPr>
          <w:rFonts w:ascii="Times New Roman" w:hAnsi="Times New Roman"/>
          <w:sz w:val="30"/>
          <w:szCs w:val="30"/>
        </w:rPr>
        <w:t>294</w:t>
      </w:r>
      <w:r>
        <w:rPr>
          <w:rFonts w:ascii="Times New Roman" w:hAnsi="Times New Roman"/>
          <w:sz w:val="30"/>
          <w:szCs w:val="30"/>
        </w:rPr>
        <w:t>,</w:t>
      </w:r>
      <w:r w:rsidR="00AA2714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D07258" w:rsidRDefault="00CD0C62" w:rsidP="00D0725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D067DB">
        <w:rPr>
          <w:rFonts w:ascii="Times New Roman" w:hAnsi="Times New Roman"/>
          <w:b/>
          <w:sz w:val="30"/>
          <w:szCs w:val="30"/>
        </w:rPr>
        <w:t>жилищное строительство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D07258">
        <w:rPr>
          <w:rFonts w:ascii="Times New Roman" w:hAnsi="Times New Roman"/>
          <w:sz w:val="30"/>
          <w:szCs w:val="30"/>
        </w:rPr>
        <w:t>0,</w:t>
      </w:r>
      <w:r w:rsidR="00AA2714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</w:t>
      </w:r>
      <w:r w:rsidR="00D07258" w:rsidRPr="00D07258">
        <w:rPr>
          <w:rFonts w:ascii="Times New Roman" w:hAnsi="Times New Roman"/>
          <w:sz w:val="30"/>
          <w:szCs w:val="30"/>
        </w:rPr>
        <w:t>расходы по обслуживанию и погашению льготных кредитов, полученных сельскохозяйственными организациями на строительство (реконструкцию) или приобретение жилых домов (квартир), реконструкцию объектов под жилые помещения, по которым осуществлен перевод долга</w:t>
      </w:r>
      <w:r w:rsidRPr="00D07258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жилищно-коммунальное хозяйство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AA2714">
        <w:rPr>
          <w:rFonts w:ascii="Times New Roman" w:hAnsi="Times New Roman"/>
          <w:sz w:val="30"/>
          <w:szCs w:val="30"/>
          <w:lang w:eastAsia="ru-RU"/>
        </w:rPr>
        <w:t>6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AA2714">
        <w:rPr>
          <w:rFonts w:ascii="Times New Roman" w:hAnsi="Times New Roman"/>
          <w:sz w:val="30"/>
          <w:szCs w:val="30"/>
          <w:lang w:eastAsia="ru-RU"/>
        </w:rPr>
        <w:t>165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AA2714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благоустройство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населенных пунктов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– </w:t>
      </w:r>
      <w:r w:rsidR="00ED2296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AA2714">
        <w:rPr>
          <w:rFonts w:ascii="Times New Roman" w:hAnsi="Times New Roman"/>
          <w:sz w:val="30"/>
          <w:szCs w:val="30"/>
          <w:lang w:eastAsia="ru-RU"/>
        </w:rPr>
        <w:t>840</w:t>
      </w:r>
      <w:r w:rsidRPr="00D067DB">
        <w:rPr>
          <w:rFonts w:ascii="Times New Roman" w:hAnsi="Times New Roman"/>
          <w:sz w:val="30"/>
          <w:szCs w:val="30"/>
          <w:lang w:eastAsia="ru-RU"/>
        </w:rPr>
        <w:t>,</w:t>
      </w:r>
      <w:r w:rsidR="00AA2714">
        <w:rPr>
          <w:rFonts w:ascii="Times New Roman" w:hAnsi="Times New Roman"/>
          <w:sz w:val="30"/>
          <w:szCs w:val="30"/>
          <w:lang w:eastAsia="ru-RU"/>
        </w:rPr>
        <w:t>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другие вопросы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AA2714">
        <w:rPr>
          <w:rFonts w:ascii="Times New Roman" w:hAnsi="Times New Roman"/>
          <w:sz w:val="30"/>
          <w:szCs w:val="30"/>
          <w:lang w:eastAsia="ru-RU"/>
        </w:rPr>
        <w:t>288,2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6614B4" w:rsidRDefault="006614B4" w:rsidP="003D447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3D4473" w:rsidRPr="00D067DB" w:rsidRDefault="003D4473" w:rsidP="003D447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lastRenderedPageBreak/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>
        <w:rPr>
          <w:rFonts w:ascii="Times New Roman" w:hAnsi="Times New Roman"/>
          <w:sz w:val="30"/>
          <w:szCs w:val="30"/>
          <w:lang w:eastAsia="ru-RU"/>
        </w:rPr>
        <w:t>68 205,1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>
        <w:rPr>
          <w:rFonts w:ascii="Times New Roman" w:hAnsi="Times New Roman"/>
          <w:sz w:val="30"/>
          <w:szCs w:val="30"/>
          <w:lang w:eastAsia="ru-RU"/>
        </w:rPr>
        <w:t>а семейного типа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Default="003D4473" w:rsidP="00A0799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36492715" wp14:editId="2F6D1052">
            <wp:extent cx="6244590" cy="3821151"/>
            <wp:effectExtent l="0" t="0" r="0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FF77CF" w:rsidRDefault="00FF77CF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D1321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CD0C62" w:rsidRPr="005B079C" w:rsidRDefault="00CD0C62" w:rsidP="005B079C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Бюджетное финансирование отрасли «Здравоохранение» в 20</w:t>
      </w:r>
      <w:r w:rsidR="00ED2296">
        <w:rPr>
          <w:rFonts w:ascii="Times New Roman" w:hAnsi="Times New Roman"/>
          <w:sz w:val="30"/>
          <w:szCs w:val="30"/>
        </w:rPr>
        <w:t>2</w:t>
      </w:r>
      <w:r w:rsidR="00FD1321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году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 w:rsidR="00FD1321">
        <w:rPr>
          <w:rFonts w:ascii="Times New Roman" w:hAnsi="Times New Roman"/>
          <w:sz w:val="30"/>
          <w:szCs w:val="30"/>
        </w:rPr>
        <w:t>20 757,8</w:t>
      </w:r>
      <w:r>
        <w:rPr>
          <w:rFonts w:ascii="Times New Roman" w:hAnsi="Times New Roman"/>
          <w:sz w:val="30"/>
          <w:szCs w:val="30"/>
        </w:rPr>
        <w:t xml:space="preserve"> тыс. рублей и будет </w:t>
      </w:r>
      <w:r w:rsidRPr="005B079C">
        <w:rPr>
          <w:rFonts w:ascii="Times New Roman" w:hAnsi="Times New Roman"/>
          <w:sz w:val="30"/>
          <w:szCs w:val="30"/>
        </w:rPr>
        <w:t>направлено на медицинскую помощь населению.</w:t>
      </w:r>
    </w:p>
    <w:p w:rsidR="005B079C" w:rsidRPr="005B079C" w:rsidRDefault="005B079C" w:rsidP="005B079C">
      <w:pPr>
        <w:spacing w:line="240" w:lineRule="auto"/>
        <w:ind w:left="12" w:firstLine="567"/>
        <w:jc w:val="both"/>
        <w:rPr>
          <w:rFonts w:ascii="Times New Roman" w:hAnsi="Times New Roman"/>
          <w:sz w:val="30"/>
          <w:szCs w:val="30"/>
        </w:rPr>
      </w:pPr>
      <w:r w:rsidRPr="005B079C">
        <w:rPr>
          <w:rFonts w:ascii="Times New Roman" w:hAnsi="Times New Roman"/>
          <w:sz w:val="30"/>
          <w:szCs w:val="30"/>
        </w:rPr>
        <w:t xml:space="preserve">При определении расходов в основу положен минимальный норматив бюджетной обеспеченности расходов на здравоохранение в расчете на одного жителя в сумме </w:t>
      </w:r>
      <w:r w:rsidR="00FC4DC4">
        <w:rPr>
          <w:rFonts w:ascii="Times New Roman" w:hAnsi="Times New Roman"/>
          <w:sz w:val="30"/>
          <w:szCs w:val="30"/>
        </w:rPr>
        <w:t>473,15</w:t>
      </w:r>
      <w:r w:rsidRPr="005B079C">
        <w:rPr>
          <w:rFonts w:ascii="Times New Roman" w:hAnsi="Times New Roman"/>
          <w:sz w:val="30"/>
          <w:szCs w:val="30"/>
        </w:rPr>
        <w:t xml:space="preserve"> рубля.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>
        <w:rPr>
          <w:rFonts w:ascii="Times New Roman" w:hAnsi="Times New Roman"/>
          <w:sz w:val="30"/>
          <w:szCs w:val="30"/>
        </w:rPr>
        <w:t>2 </w:t>
      </w:r>
      <w:r w:rsidR="00B6544F">
        <w:rPr>
          <w:rFonts w:ascii="Times New Roman" w:hAnsi="Times New Roman"/>
          <w:sz w:val="30"/>
          <w:szCs w:val="30"/>
        </w:rPr>
        <w:t>811</w:t>
      </w:r>
      <w:r>
        <w:rPr>
          <w:rFonts w:ascii="Times New Roman" w:hAnsi="Times New Roman"/>
          <w:sz w:val="30"/>
          <w:szCs w:val="30"/>
        </w:rPr>
        <w:t>,</w:t>
      </w:r>
      <w:r w:rsidR="00B6544F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276CA7">
        <w:rPr>
          <w:rFonts w:ascii="Times New Roman" w:hAnsi="Times New Roman"/>
          <w:bCs/>
          <w:sz w:val="30"/>
          <w:szCs w:val="30"/>
          <w:lang w:eastAsia="ru-RU"/>
        </w:rPr>
        <w:t>специализированных учебно-спортивных учреждений.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lastRenderedPageBreak/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04590D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</w:t>
      </w:r>
      <w:r w:rsidR="0004590D">
        <w:rPr>
          <w:rFonts w:ascii="Times New Roman" w:hAnsi="Times New Roman"/>
          <w:sz w:val="30"/>
          <w:szCs w:val="30"/>
        </w:rPr>
        <w:t>301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некоторые другие расходы.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04590D">
        <w:rPr>
          <w:rFonts w:ascii="Times New Roman" w:hAnsi="Times New Roman"/>
          <w:sz w:val="30"/>
          <w:szCs w:val="30"/>
        </w:rPr>
        <w:t>35</w:t>
      </w:r>
      <w:r>
        <w:rPr>
          <w:rFonts w:ascii="Times New Roman" w:hAnsi="Times New Roman"/>
          <w:sz w:val="30"/>
          <w:szCs w:val="30"/>
        </w:rPr>
        <w:t> </w:t>
      </w:r>
      <w:r w:rsidR="0004590D">
        <w:rPr>
          <w:rFonts w:ascii="Times New Roman" w:hAnsi="Times New Roman"/>
          <w:sz w:val="30"/>
          <w:szCs w:val="30"/>
        </w:rPr>
        <w:t>615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014678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 </w:t>
      </w:r>
      <w:r w:rsidR="0004590D">
        <w:rPr>
          <w:rFonts w:ascii="Times New Roman" w:hAnsi="Times New Roman"/>
          <w:sz w:val="30"/>
          <w:szCs w:val="30"/>
        </w:rPr>
        <w:t>638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04590D">
        <w:rPr>
          <w:rFonts w:ascii="Times New Roman" w:hAnsi="Times New Roman"/>
          <w:sz w:val="30"/>
          <w:szCs w:val="30"/>
        </w:rPr>
        <w:t>22</w:t>
      </w:r>
      <w:r>
        <w:rPr>
          <w:rFonts w:ascii="Times New Roman" w:hAnsi="Times New Roman"/>
          <w:sz w:val="30"/>
          <w:szCs w:val="30"/>
        </w:rPr>
        <w:t> </w:t>
      </w:r>
      <w:r w:rsidR="0004590D">
        <w:rPr>
          <w:rFonts w:ascii="Times New Roman" w:hAnsi="Times New Roman"/>
          <w:sz w:val="30"/>
          <w:szCs w:val="30"/>
        </w:rPr>
        <w:t>848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04590D">
        <w:rPr>
          <w:rFonts w:ascii="Times New Roman" w:hAnsi="Times New Roman"/>
          <w:sz w:val="30"/>
          <w:szCs w:val="30"/>
        </w:rPr>
        <w:t>134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дополнительное образование детей и молодежи –</w:t>
      </w:r>
      <w:r w:rsidR="0004590D">
        <w:rPr>
          <w:rFonts w:ascii="Times New Roman" w:hAnsi="Times New Roman"/>
          <w:sz w:val="30"/>
          <w:szCs w:val="30"/>
        </w:rPr>
        <w:t>3 072</w:t>
      </w:r>
      <w:r w:rsidR="00014678"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 w:rsidR="0004590D">
        <w:rPr>
          <w:rFonts w:ascii="Times New Roman" w:hAnsi="Times New Roman"/>
          <w:sz w:val="30"/>
          <w:szCs w:val="30"/>
        </w:rPr>
        <w:t>921</w:t>
      </w:r>
      <w:r>
        <w:rPr>
          <w:rFonts w:ascii="Times New Roman" w:hAnsi="Times New Roman"/>
          <w:sz w:val="30"/>
          <w:szCs w:val="30"/>
        </w:rPr>
        <w:t>,</w:t>
      </w:r>
      <w:r w:rsidR="0004590D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На социальную политику в 20</w:t>
      </w:r>
      <w:r w:rsidR="0075054D">
        <w:rPr>
          <w:rFonts w:ascii="Times New Roman" w:hAnsi="Times New Roman"/>
          <w:sz w:val="30"/>
          <w:szCs w:val="30"/>
        </w:rPr>
        <w:t>2</w:t>
      </w:r>
      <w:r w:rsidR="00AA19EB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 xml:space="preserve">году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014678">
        <w:rPr>
          <w:rFonts w:ascii="Times New Roman" w:hAnsi="Times New Roman"/>
          <w:sz w:val="30"/>
          <w:szCs w:val="30"/>
        </w:rPr>
        <w:t>3</w:t>
      </w:r>
      <w:r w:rsidR="00AA19EB">
        <w:rPr>
          <w:rFonts w:ascii="Times New Roman" w:hAnsi="Times New Roman"/>
          <w:sz w:val="30"/>
          <w:szCs w:val="30"/>
        </w:rPr>
        <w:t> 718,2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социальную защиту – </w:t>
      </w:r>
      <w:r w:rsidR="00014678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 </w:t>
      </w:r>
      <w:r w:rsidR="00AA19EB">
        <w:rPr>
          <w:rFonts w:ascii="Times New Roman" w:hAnsi="Times New Roman"/>
          <w:sz w:val="30"/>
          <w:szCs w:val="30"/>
        </w:rPr>
        <w:t>617</w:t>
      </w:r>
      <w:r>
        <w:rPr>
          <w:rFonts w:ascii="Times New Roman" w:hAnsi="Times New Roman"/>
          <w:sz w:val="30"/>
          <w:szCs w:val="30"/>
        </w:rPr>
        <w:t>,</w:t>
      </w:r>
      <w:r w:rsidR="00AA19EB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AA19EB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,</w:t>
      </w:r>
      <w:r w:rsidR="00AA19EB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государственную молодежную политику – </w:t>
      </w:r>
      <w:r w:rsidR="00AA19EB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в обеспечении жильем – </w:t>
      </w:r>
      <w:r w:rsidR="00AA19EB">
        <w:rPr>
          <w:rFonts w:ascii="Times New Roman" w:hAnsi="Times New Roman"/>
          <w:sz w:val="30"/>
          <w:szCs w:val="30"/>
        </w:rPr>
        <w:t>65</w:t>
      </w:r>
      <w:r>
        <w:rPr>
          <w:rFonts w:ascii="Times New Roman" w:hAnsi="Times New Roman"/>
          <w:sz w:val="30"/>
          <w:szCs w:val="30"/>
        </w:rPr>
        <w:t>,</w:t>
      </w:r>
      <w:r w:rsidR="00AA19EB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AA19EB">
        <w:rPr>
          <w:rFonts w:ascii="Times New Roman" w:hAnsi="Times New Roman"/>
          <w:sz w:val="30"/>
          <w:szCs w:val="30"/>
        </w:rPr>
        <w:t>1 025</w:t>
      </w:r>
      <w:r>
        <w:rPr>
          <w:rFonts w:ascii="Times New Roman" w:hAnsi="Times New Roman"/>
          <w:sz w:val="30"/>
          <w:szCs w:val="30"/>
        </w:rPr>
        <w:t>,</w:t>
      </w:r>
      <w:r w:rsidR="00014678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59600E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0"/>
          <w:szCs w:val="30"/>
        </w:rPr>
      </w:pPr>
      <w:r w:rsidRPr="0059600E">
        <w:rPr>
          <w:rFonts w:ascii="Times New Roman" w:hAnsi="Times New Roman"/>
          <w:b/>
          <w:color w:val="00B050"/>
          <w:sz w:val="30"/>
          <w:szCs w:val="30"/>
        </w:rPr>
        <w:t>СЕЛЬСКИЕ БЮДЖЕТЫ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НА 202</w:t>
      </w:r>
      <w:r w:rsidR="00716110" w:rsidRPr="0059600E">
        <w:rPr>
          <w:rFonts w:ascii="Times New Roman" w:hAnsi="Times New Roman"/>
          <w:b/>
          <w:color w:val="00B050"/>
          <w:sz w:val="30"/>
          <w:szCs w:val="30"/>
        </w:rPr>
        <w:t>2</w:t>
      </w:r>
      <w:r w:rsidR="00345F0E" w:rsidRPr="0059600E">
        <w:rPr>
          <w:rFonts w:ascii="Times New Roman" w:hAnsi="Times New Roman"/>
          <w:b/>
          <w:color w:val="00B050"/>
          <w:sz w:val="30"/>
          <w:szCs w:val="30"/>
        </w:rPr>
        <w:t xml:space="preserve">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>
        <w:rPr>
          <w:rFonts w:ascii="Times New Roman" w:hAnsi="Times New Roman"/>
          <w:sz w:val="30"/>
          <w:szCs w:val="30"/>
        </w:rPr>
        <w:t xml:space="preserve">и по расходам </w:t>
      </w:r>
      <w:r w:rsidRPr="00D067DB">
        <w:rPr>
          <w:rFonts w:ascii="Times New Roman" w:hAnsi="Times New Roman"/>
          <w:sz w:val="30"/>
          <w:szCs w:val="30"/>
        </w:rPr>
        <w:t xml:space="preserve">в общей </w:t>
      </w:r>
      <w:r w:rsidRPr="009B3FE4">
        <w:rPr>
          <w:rFonts w:ascii="Times New Roman" w:hAnsi="Times New Roman"/>
          <w:sz w:val="30"/>
          <w:szCs w:val="30"/>
        </w:rPr>
        <w:t>сумме 1 </w:t>
      </w:r>
      <w:r w:rsidR="00716110">
        <w:rPr>
          <w:rFonts w:ascii="Times New Roman" w:hAnsi="Times New Roman"/>
          <w:sz w:val="30"/>
          <w:szCs w:val="30"/>
        </w:rPr>
        <w:t>923</w:t>
      </w:r>
      <w:r w:rsidRPr="009B3FE4">
        <w:rPr>
          <w:rFonts w:ascii="Times New Roman" w:hAnsi="Times New Roman"/>
          <w:sz w:val="30"/>
          <w:szCs w:val="30"/>
        </w:rPr>
        <w:t>,</w:t>
      </w:r>
      <w:r w:rsidR="00716110">
        <w:rPr>
          <w:rFonts w:ascii="Times New Roman" w:hAnsi="Times New Roman"/>
          <w:sz w:val="30"/>
          <w:szCs w:val="30"/>
        </w:rPr>
        <w:t>4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Доходы бюджета состоят из налоговых доходов, неналоговых доходов и безвозмездных поступлений, получаемых из вышестоящих бюджетов (дотации</w:t>
      </w:r>
      <w:r w:rsidR="00716110">
        <w:rPr>
          <w:rFonts w:ascii="Times New Roman" w:hAnsi="Times New Roman"/>
          <w:sz w:val="30"/>
          <w:szCs w:val="30"/>
        </w:rPr>
        <w:t xml:space="preserve"> и иные межбюджетные трансферты).</w:t>
      </w:r>
    </w:p>
    <w:p w:rsidR="00DE504F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Бюджет сельских советов по доходам составляет 1 </w:t>
      </w:r>
      <w:r w:rsidR="00716110">
        <w:rPr>
          <w:rFonts w:ascii="Times New Roman" w:hAnsi="Times New Roman"/>
          <w:sz w:val="30"/>
          <w:szCs w:val="30"/>
          <w:lang w:eastAsia="ru-RU"/>
        </w:rPr>
        <w:t>923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716110">
        <w:rPr>
          <w:rFonts w:ascii="Times New Roman" w:hAnsi="Times New Roman"/>
          <w:sz w:val="30"/>
          <w:szCs w:val="30"/>
          <w:lang w:eastAsia="ru-RU"/>
        </w:rPr>
        <w:t>4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собственные доходы составляют 1 </w:t>
      </w:r>
      <w:r w:rsidR="00716110">
        <w:rPr>
          <w:rFonts w:ascii="Times New Roman" w:hAnsi="Times New Roman"/>
          <w:sz w:val="30"/>
          <w:szCs w:val="30"/>
          <w:lang w:eastAsia="ru-RU"/>
        </w:rPr>
        <w:t>407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716110">
        <w:rPr>
          <w:rFonts w:ascii="Times New Roman" w:hAnsi="Times New Roman"/>
          <w:sz w:val="30"/>
          <w:szCs w:val="30"/>
          <w:lang w:eastAsia="ru-RU"/>
        </w:rPr>
        <w:t>8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в том числе налоговые доходы </w:t>
      </w:r>
      <w:r w:rsidRPr="001F001C">
        <w:rPr>
          <w:rFonts w:ascii="Times New Roman" w:hAnsi="Times New Roman"/>
          <w:sz w:val="30"/>
          <w:szCs w:val="30"/>
          <w:lang w:eastAsia="ru-RU"/>
        </w:rPr>
        <w:t>–</w:t>
      </w:r>
      <w:r>
        <w:rPr>
          <w:rFonts w:ascii="Times New Roman" w:hAnsi="Times New Roman"/>
          <w:sz w:val="30"/>
          <w:szCs w:val="30"/>
          <w:lang w:eastAsia="ru-RU"/>
        </w:rPr>
        <w:t>1 </w:t>
      </w:r>
      <w:r w:rsidR="00716110">
        <w:rPr>
          <w:rFonts w:ascii="Times New Roman" w:hAnsi="Times New Roman"/>
          <w:sz w:val="30"/>
          <w:szCs w:val="30"/>
          <w:lang w:eastAsia="ru-RU"/>
        </w:rPr>
        <w:t>384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716110">
        <w:rPr>
          <w:rFonts w:ascii="Times New Roman" w:hAnsi="Times New Roman"/>
          <w:sz w:val="30"/>
          <w:szCs w:val="30"/>
          <w:lang w:eastAsia="ru-RU"/>
        </w:rPr>
        <w:t>8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неналоговые доходы – </w:t>
      </w:r>
      <w:r w:rsidR="00716110">
        <w:rPr>
          <w:rFonts w:ascii="Times New Roman" w:hAnsi="Times New Roman"/>
          <w:sz w:val="30"/>
          <w:szCs w:val="30"/>
          <w:lang w:eastAsia="ru-RU"/>
        </w:rPr>
        <w:t>23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716110">
        <w:rPr>
          <w:rFonts w:ascii="Times New Roman" w:hAnsi="Times New Roman"/>
          <w:sz w:val="30"/>
          <w:szCs w:val="30"/>
          <w:lang w:eastAsia="ru-RU"/>
        </w:rPr>
        <w:t>0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</w:t>
      </w:r>
      <w:r>
        <w:rPr>
          <w:rFonts w:ascii="Times New Roman" w:hAnsi="Times New Roman"/>
          <w:sz w:val="30"/>
          <w:szCs w:val="30"/>
          <w:lang w:eastAsia="ru-RU"/>
        </w:rPr>
        <w:lastRenderedPageBreak/>
        <w:t>рублей. Размер дотации</w:t>
      </w:r>
      <w:r w:rsidR="00E64284">
        <w:rPr>
          <w:rFonts w:ascii="Times New Roman" w:hAnsi="Times New Roman"/>
          <w:sz w:val="30"/>
          <w:szCs w:val="30"/>
          <w:lang w:eastAsia="ru-RU"/>
        </w:rPr>
        <w:t xml:space="preserve"> составляет 461,7 тыс. рублей, иных межбюджетных трансфертов, передаваемых </w:t>
      </w:r>
      <w:r>
        <w:rPr>
          <w:rFonts w:ascii="Times New Roman" w:hAnsi="Times New Roman"/>
          <w:sz w:val="30"/>
          <w:szCs w:val="30"/>
          <w:lang w:eastAsia="ru-RU"/>
        </w:rPr>
        <w:t>из районного бюджета в сельские бюджеты</w:t>
      </w:r>
      <w:r w:rsidR="00E64284">
        <w:rPr>
          <w:rFonts w:ascii="Times New Roman" w:hAnsi="Times New Roman"/>
          <w:sz w:val="30"/>
          <w:szCs w:val="30"/>
          <w:lang w:eastAsia="ru-RU"/>
        </w:rPr>
        <w:t xml:space="preserve"> –53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64284">
        <w:rPr>
          <w:rFonts w:ascii="Times New Roman" w:hAnsi="Times New Roman"/>
          <w:sz w:val="30"/>
          <w:szCs w:val="30"/>
          <w:lang w:eastAsia="ru-RU"/>
        </w:rPr>
        <w:t>9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B61B93" w:rsidRDefault="00B61B93" w:rsidP="00B61B9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>Основным собственным доходным источником сельских бюджетов является подоходный налог с физических лиц – 1 </w:t>
      </w:r>
      <w:r w:rsidR="00E64284">
        <w:rPr>
          <w:rFonts w:ascii="Times New Roman" w:hAnsi="Times New Roman"/>
          <w:sz w:val="30"/>
          <w:szCs w:val="30"/>
          <w:lang w:eastAsia="ru-RU"/>
        </w:rPr>
        <w:t>142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64284">
        <w:rPr>
          <w:rFonts w:ascii="Times New Roman" w:hAnsi="Times New Roman"/>
          <w:sz w:val="30"/>
          <w:szCs w:val="30"/>
          <w:lang w:eastAsia="ru-RU"/>
        </w:rPr>
        <w:t>3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что составляет 8</w:t>
      </w:r>
      <w:r w:rsidR="00E64284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64284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 xml:space="preserve">% собственных доходов. Налоги на собственность составляют </w:t>
      </w:r>
      <w:r w:rsidR="00E64284">
        <w:rPr>
          <w:rFonts w:ascii="Times New Roman" w:hAnsi="Times New Roman"/>
          <w:sz w:val="30"/>
          <w:szCs w:val="30"/>
          <w:lang w:eastAsia="ru-RU"/>
        </w:rPr>
        <w:t>14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64284">
        <w:rPr>
          <w:rFonts w:ascii="Times New Roman" w:hAnsi="Times New Roman"/>
          <w:sz w:val="30"/>
          <w:szCs w:val="30"/>
          <w:lang w:eastAsia="ru-RU"/>
        </w:rPr>
        <w:t>8</w:t>
      </w:r>
      <w:r>
        <w:rPr>
          <w:rFonts w:ascii="Times New Roman" w:hAnsi="Times New Roman"/>
          <w:sz w:val="30"/>
          <w:szCs w:val="30"/>
          <w:lang w:eastAsia="ru-RU"/>
        </w:rPr>
        <w:t xml:space="preserve">% </w:t>
      </w:r>
      <w:r w:rsidR="00E64284">
        <w:rPr>
          <w:rFonts w:ascii="Times New Roman" w:hAnsi="Times New Roman"/>
          <w:sz w:val="30"/>
          <w:szCs w:val="30"/>
          <w:lang w:eastAsia="ru-RU"/>
        </w:rPr>
        <w:t xml:space="preserve">собственных доходов </w:t>
      </w:r>
      <w:r>
        <w:rPr>
          <w:rFonts w:ascii="Times New Roman" w:hAnsi="Times New Roman"/>
          <w:sz w:val="30"/>
          <w:szCs w:val="30"/>
          <w:lang w:eastAsia="ru-RU"/>
        </w:rPr>
        <w:t xml:space="preserve">или </w:t>
      </w:r>
      <w:r w:rsidR="00E64284">
        <w:rPr>
          <w:rFonts w:ascii="Times New Roman" w:hAnsi="Times New Roman"/>
          <w:sz w:val="30"/>
          <w:szCs w:val="30"/>
          <w:lang w:eastAsia="ru-RU"/>
        </w:rPr>
        <w:t>208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64284">
        <w:rPr>
          <w:rFonts w:ascii="Times New Roman" w:hAnsi="Times New Roman"/>
          <w:sz w:val="30"/>
          <w:szCs w:val="30"/>
          <w:lang w:eastAsia="ru-RU"/>
        </w:rPr>
        <w:t>2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DE504F" w:rsidRDefault="00DE504F" w:rsidP="00DE504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322CB2" w:rsidRDefault="00DE504F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53469">
        <w:rPr>
          <w:rFonts w:ascii="Times New Roman" w:hAnsi="Times New Roman"/>
          <w:b/>
          <w:bCs/>
          <w:sz w:val="30"/>
          <w:szCs w:val="30"/>
          <w:lang w:eastAsia="ru-RU"/>
        </w:rPr>
        <w:t>Структура доходов сельских бюджетов на 202</w:t>
      </w:r>
      <w:r w:rsidR="00322CB2" w:rsidRPr="00E53469">
        <w:rPr>
          <w:rFonts w:ascii="Times New Roman" w:hAnsi="Times New Roman"/>
          <w:b/>
          <w:bCs/>
          <w:sz w:val="30"/>
          <w:szCs w:val="30"/>
          <w:lang w:eastAsia="ru-RU"/>
        </w:rPr>
        <w:t>2</w:t>
      </w:r>
      <w:r w:rsidRPr="00E53469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</w:p>
    <w:p w:rsidR="00E53469" w:rsidRPr="00E53469" w:rsidRDefault="00E53469" w:rsidP="00DE504F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DE504F" w:rsidRPr="00D067DB" w:rsidRDefault="00322CB2" w:rsidP="00DE504F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D5BC1E7" wp14:editId="742AAC35">
            <wp:extent cx="6492240" cy="2819400"/>
            <wp:effectExtent l="0" t="0" r="3810" b="0"/>
            <wp:docPr id="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DE504F"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</w:p>
    <w:p w:rsidR="008A701A" w:rsidRDefault="00A20978" w:rsidP="00FA0038">
      <w:pPr>
        <w:spacing w:after="24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2E3CFCC7" wp14:editId="719C97F6">
            <wp:extent cx="6353810" cy="3939540"/>
            <wp:effectExtent l="0" t="0" r="8890" b="381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7D5B920C-BE90-4E14-AA9F-2C9294EE9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06795" w:rsidRDefault="00406795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благоустройство населенных пунктов</w:t>
      </w:r>
      <w:r w:rsidR="005E32AB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 xml:space="preserve"> обеспечение сохранности историко-культурных ценностей, </w:t>
      </w:r>
      <w:r w:rsidRPr="00F20863">
        <w:rPr>
          <w:rFonts w:ascii="Times New Roman" w:hAnsi="Times New Roman"/>
          <w:sz w:val="30"/>
          <w:szCs w:val="30"/>
        </w:rPr>
        <w:t>расходы по поощрению органов территориального общественного самоуправления, материально-техническое обеспечение советов общественных пунктов охраны правопорядка, снос ветхих и пустующих домов с хозяйственными и иными постройками, признанных бесхозяйными, проведение мероприятий</w:t>
      </w:r>
      <w:r w:rsidR="005E32AB">
        <w:rPr>
          <w:rFonts w:ascii="Times New Roman" w:hAnsi="Times New Roman"/>
          <w:sz w:val="30"/>
          <w:szCs w:val="30"/>
        </w:rPr>
        <w:t>, резервные фонды сельских исполнительных комитетов.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1 </w:t>
      </w:r>
      <w:r w:rsidR="00E64284">
        <w:rPr>
          <w:rFonts w:ascii="Times New Roman" w:hAnsi="Times New Roman"/>
          <w:sz w:val="30"/>
          <w:szCs w:val="30"/>
        </w:rPr>
        <w:t>544</w:t>
      </w:r>
      <w:r w:rsidRPr="009B3FE4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>0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E64284">
        <w:rPr>
          <w:rFonts w:ascii="Times New Roman" w:hAnsi="Times New Roman"/>
          <w:sz w:val="30"/>
          <w:szCs w:val="30"/>
        </w:rPr>
        <w:t>299</w:t>
      </w:r>
      <w:r w:rsidRPr="00E60A88">
        <w:rPr>
          <w:rFonts w:ascii="Times New Roman" w:hAnsi="Times New Roman"/>
          <w:sz w:val="30"/>
          <w:szCs w:val="30"/>
        </w:rPr>
        <w:t>,</w:t>
      </w:r>
      <w:r w:rsidR="00E64284">
        <w:rPr>
          <w:rFonts w:ascii="Times New Roman" w:hAnsi="Times New Roman"/>
          <w:sz w:val="30"/>
          <w:szCs w:val="30"/>
        </w:rPr>
        <w:t>4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 w:rsidR="00E64284">
        <w:rPr>
          <w:rFonts w:ascii="Times New Roman" w:hAnsi="Times New Roman"/>
          <w:sz w:val="30"/>
          <w:szCs w:val="30"/>
        </w:rPr>
        <w:t>, обеспечение сохранности историко-культурных ценностей и доступа к ним – 80,0 тыс. рублей.</w:t>
      </w:r>
    </w:p>
    <w:p w:rsidR="00FA0038" w:rsidRDefault="00FA285C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D22FA7">
        <w:rPr>
          <w:rFonts w:ascii="Times New Roman" w:hAnsi="Times New Roman"/>
          <w:bCs/>
          <w:iCs/>
          <w:noProof/>
          <w:color w:val="CC3300"/>
          <w:sz w:val="30"/>
          <w:szCs w:val="30"/>
        </w:rPr>
        <w:drawing>
          <wp:inline distT="0" distB="0" distL="0" distR="0">
            <wp:extent cx="5486400" cy="5664820"/>
            <wp:effectExtent l="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  <w:r w:rsidR="00CD0C62">
        <w:rPr>
          <w:rFonts w:ascii="Times New Roman" w:hAnsi="Times New Roman"/>
          <w:bCs/>
          <w:iCs/>
          <w:sz w:val="30"/>
          <w:szCs w:val="30"/>
        </w:rPr>
        <w:tab/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lastRenderedPageBreak/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</w:t>
      </w:r>
      <w:r w:rsidR="00163548">
        <w:rPr>
          <w:rFonts w:ascii="Times New Roman" w:hAnsi="Times New Roman"/>
          <w:bCs/>
          <w:iCs/>
          <w:sz w:val="30"/>
          <w:szCs w:val="30"/>
        </w:rPr>
        <w:t>2</w:t>
      </w:r>
      <w:r>
        <w:rPr>
          <w:rFonts w:ascii="Times New Roman" w:hAnsi="Times New Roman"/>
          <w:bCs/>
          <w:iCs/>
          <w:sz w:val="30"/>
          <w:szCs w:val="30"/>
        </w:rPr>
        <w:t xml:space="preserve"> год составля</w:t>
      </w:r>
      <w:r w:rsidR="005E32AB">
        <w:rPr>
          <w:rFonts w:ascii="Times New Roman" w:hAnsi="Times New Roman"/>
          <w:bCs/>
          <w:iCs/>
          <w:sz w:val="30"/>
          <w:szCs w:val="30"/>
        </w:rPr>
        <w:t>ю</w:t>
      </w:r>
      <w:r>
        <w:rPr>
          <w:rFonts w:ascii="Times New Roman" w:hAnsi="Times New Roman"/>
          <w:bCs/>
          <w:iCs/>
          <w:sz w:val="30"/>
          <w:szCs w:val="30"/>
        </w:rPr>
        <w:t>т:</w:t>
      </w:r>
    </w:p>
    <w:p w:rsidR="00CD0C62" w:rsidRPr="004E5D17" w:rsidRDefault="00CD0C62" w:rsidP="004E5D17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8"/>
          <w:szCs w:val="28"/>
        </w:rPr>
      </w:pPr>
      <w:r w:rsidRPr="004E5D17">
        <w:rPr>
          <w:rFonts w:ascii="Times New Roman" w:hAnsi="Times New Roman"/>
          <w:bCs/>
          <w:iCs/>
          <w:sz w:val="28"/>
          <w:szCs w:val="28"/>
        </w:rPr>
        <w:t>(тыс. рублей)</w:t>
      </w: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362"/>
        <w:gridCol w:w="1420"/>
        <w:gridCol w:w="753"/>
        <w:gridCol w:w="9"/>
        <w:gridCol w:w="1368"/>
        <w:gridCol w:w="900"/>
        <w:gridCol w:w="1233"/>
        <w:gridCol w:w="9"/>
      </w:tblGrid>
      <w:tr w:rsidR="00163548" w:rsidRPr="004E5D17" w:rsidTr="00163548">
        <w:trPr>
          <w:cantSplit/>
        </w:trPr>
        <w:tc>
          <w:tcPr>
            <w:tcW w:w="2835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сельисполкома</w:t>
            </w:r>
            <w:proofErr w:type="spellEnd"/>
          </w:p>
        </w:tc>
        <w:tc>
          <w:tcPr>
            <w:tcW w:w="1362" w:type="dxa"/>
            <w:vMerge w:val="restart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Доходы</w:t>
            </w:r>
          </w:p>
        </w:tc>
        <w:tc>
          <w:tcPr>
            <w:tcW w:w="4450" w:type="dxa"/>
            <w:gridSpan w:val="5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5D17">
              <w:rPr>
                <w:rFonts w:ascii="Times New Roman" w:hAnsi="Times New Roman" w:cs="Times New Roman"/>
                <w:b w:val="0"/>
                <w:sz w:val="28"/>
                <w:szCs w:val="28"/>
              </w:rPr>
              <w:t>В том числе</w:t>
            </w:r>
          </w:p>
        </w:tc>
        <w:tc>
          <w:tcPr>
            <w:tcW w:w="1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</w:tr>
      <w:tr w:rsidR="00163548" w:rsidRPr="004E5D17" w:rsidTr="00163548">
        <w:trPr>
          <w:cantSplit/>
        </w:trPr>
        <w:tc>
          <w:tcPr>
            <w:tcW w:w="2835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  <w:vMerge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2" w:type="dxa"/>
            <w:gridSpan w:val="3"/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обеспеченность бюджета собственными доходами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средства из районного бюджета (</w:t>
            </w:r>
            <w:r w:rsidR="00E7443E">
              <w:rPr>
                <w:rFonts w:ascii="Times New Roman" w:hAnsi="Times New Roman"/>
                <w:sz w:val="28"/>
                <w:szCs w:val="28"/>
              </w:rPr>
              <w:t>безвозмездные поступления)</w:t>
            </w:r>
          </w:p>
        </w:tc>
        <w:tc>
          <w:tcPr>
            <w:tcW w:w="124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3548" w:rsidRPr="004E5D17" w:rsidRDefault="00163548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163548">
        <w:trPr>
          <w:gridAfter w:val="1"/>
          <w:wAfter w:w="9" w:type="dxa"/>
          <w:cantSplit/>
          <w:trHeight w:val="338"/>
        </w:trPr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5D17" w:rsidRPr="004E5D17" w:rsidTr="00163548">
        <w:trPr>
          <w:gridAfter w:val="1"/>
          <w:wAfter w:w="9" w:type="dxa"/>
          <w:cantSplit/>
          <w:trHeight w:val="338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5D17" w:rsidRPr="004E5D17" w:rsidRDefault="004E5D17" w:rsidP="004E5D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Великосельский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139,5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Зеленевичский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Линовский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190,4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Мокровский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173,4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Новозасимовичский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88,6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Пружанский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186,6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Ружанский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231,0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E7443E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231,0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Сухопольский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76,2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171,8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Хоревской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172,6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Шеневской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141,4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141,4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D17">
              <w:rPr>
                <w:rFonts w:ascii="Times New Roman" w:hAnsi="Times New Roman"/>
                <w:sz w:val="28"/>
                <w:szCs w:val="28"/>
              </w:rPr>
              <w:t>Шерешевский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171,2</w:t>
            </w:r>
          </w:p>
        </w:tc>
      </w:tr>
      <w:tr w:rsidR="004E5D17" w:rsidRPr="004E5D17" w:rsidTr="00163548">
        <w:trPr>
          <w:gridAfter w:val="1"/>
          <w:wAfter w:w="9" w:type="dxa"/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4E5D17" w:rsidP="004E5D1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5D17">
              <w:rPr>
                <w:rFonts w:ascii="Times New Roman" w:hAnsi="Times New Roman"/>
                <w:sz w:val="28"/>
                <w:szCs w:val="28"/>
              </w:rPr>
              <w:t>Щерчовский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  <w:r w:rsid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236F9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  <w:r w:rsidR="004E5D17" w:rsidRPr="004E5D1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17" w:rsidRPr="004E5D17" w:rsidRDefault="002335BF" w:rsidP="004E5D1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119,8</w:t>
            </w:r>
          </w:p>
        </w:tc>
      </w:tr>
    </w:tbl>
    <w:p w:rsidR="0031490E" w:rsidRDefault="0031490E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22FA7" w:rsidRDefault="00D22FA7" w:rsidP="00F4150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490E" w:rsidRPr="0031490E" w:rsidRDefault="0031490E" w:rsidP="0031490E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31490E">
        <w:rPr>
          <w:rFonts w:ascii="Times New Roman" w:hAnsi="Times New Roman"/>
          <w:b/>
          <w:bCs/>
          <w:i/>
          <w:iCs/>
          <w:sz w:val="30"/>
          <w:szCs w:val="30"/>
        </w:rPr>
        <w:t>Примечание:</w:t>
      </w:r>
      <w:r w:rsidRPr="0031490E">
        <w:rPr>
          <w:rFonts w:ascii="Times New Roman" w:hAnsi="Times New Roman"/>
          <w:bCs/>
          <w:i/>
          <w:iCs/>
          <w:sz w:val="30"/>
          <w:szCs w:val="30"/>
        </w:rPr>
        <w:t xml:space="preserve"> В отдельных случаях незначительные расхождения между итогом и суммой слагаемых объясняются округлением данных.</w:t>
      </w:r>
    </w:p>
    <w:sectPr w:rsidR="0031490E" w:rsidRPr="0031490E" w:rsidSect="00C120AA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1pt;height:12.1pt" o:bullet="t">
        <v:imagedata r:id="rId1" o:title=""/>
      </v:shape>
    </w:pict>
  </w:numPicBullet>
  <w:abstractNum w:abstractNumId="0" w15:restartNumberingAfterBreak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93"/>
    <w:rsid w:val="00000156"/>
    <w:rsid w:val="00004EFA"/>
    <w:rsid w:val="000065C5"/>
    <w:rsid w:val="0001222F"/>
    <w:rsid w:val="00014678"/>
    <w:rsid w:val="00017BAC"/>
    <w:rsid w:val="00025777"/>
    <w:rsid w:val="000331D6"/>
    <w:rsid w:val="00033A0E"/>
    <w:rsid w:val="00037F9E"/>
    <w:rsid w:val="00042431"/>
    <w:rsid w:val="0004590D"/>
    <w:rsid w:val="00047A55"/>
    <w:rsid w:val="0005781D"/>
    <w:rsid w:val="00060057"/>
    <w:rsid w:val="00061FF3"/>
    <w:rsid w:val="00063BA3"/>
    <w:rsid w:val="00070BE8"/>
    <w:rsid w:val="000723FA"/>
    <w:rsid w:val="00081948"/>
    <w:rsid w:val="00085E99"/>
    <w:rsid w:val="00091721"/>
    <w:rsid w:val="00097EE8"/>
    <w:rsid w:val="000A0617"/>
    <w:rsid w:val="000A0867"/>
    <w:rsid w:val="000A6343"/>
    <w:rsid w:val="000B4595"/>
    <w:rsid w:val="000B4670"/>
    <w:rsid w:val="000C0539"/>
    <w:rsid w:val="000C0B8A"/>
    <w:rsid w:val="000C37D1"/>
    <w:rsid w:val="000C533E"/>
    <w:rsid w:val="000D36C2"/>
    <w:rsid w:val="000E23A0"/>
    <w:rsid w:val="000E4B47"/>
    <w:rsid w:val="000E6A36"/>
    <w:rsid w:val="000F0948"/>
    <w:rsid w:val="00103DDD"/>
    <w:rsid w:val="00103F93"/>
    <w:rsid w:val="00106E0E"/>
    <w:rsid w:val="00110000"/>
    <w:rsid w:val="00114489"/>
    <w:rsid w:val="0011467F"/>
    <w:rsid w:val="00114CC0"/>
    <w:rsid w:val="0012425C"/>
    <w:rsid w:val="001242FA"/>
    <w:rsid w:val="001247C1"/>
    <w:rsid w:val="00127A08"/>
    <w:rsid w:val="00136BB5"/>
    <w:rsid w:val="00140993"/>
    <w:rsid w:val="001412C7"/>
    <w:rsid w:val="00145E0A"/>
    <w:rsid w:val="0015319D"/>
    <w:rsid w:val="00154B69"/>
    <w:rsid w:val="001614F3"/>
    <w:rsid w:val="00163548"/>
    <w:rsid w:val="00164844"/>
    <w:rsid w:val="00164898"/>
    <w:rsid w:val="00165AC7"/>
    <w:rsid w:val="001721EA"/>
    <w:rsid w:val="00172E74"/>
    <w:rsid w:val="00173944"/>
    <w:rsid w:val="00176724"/>
    <w:rsid w:val="00196A2B"/>
    <w:rsid w:val="0019798C"/>
    <w:rsid w:val="001A3DE5"/>
    <w:rsid w:val="001A55BB"/>
    <w:rsid w:val="001A68ED"/>
    <w:rsid w:val="001B2915"/>
    <w:rsid w:val="001B2B68"/>
    <w:rsid w:val="001C4260"/>
    <w:rsid w:val="001C5AC6"/>
    <w:rsid w:val="001D1DDB"/>
    <w:rsid w:val="001D2949"/>
    <w:rsid w:val="001D6568"/>
    <w:rsid w:val="001E2D16"/>
    <w:rsid w:val="001F001C"/>
    <w:rsid w:val="00200EBD"/>
    <w:rsid w:val="00203DD0"/>
    <w:rsid w:val="00205659"/>
    <w:rsid w:val="00210AA5"/>
    <w:rsid w:val="00216C0F"/>
    <w:rsid w:val="002202FD"/>
    <w:rsid w:val="0022486A"/>
    <w:rsid w:val="0022507F"/>
    <w:rsid w:val="00230179"/>
    <w:rsid w:val="002335BF"/>
    <w:rsid w:val="00234032"/>
    <w:rsid w:val="00234CCF"/>
    <w:rsid w:val="00236F90"/>
    <w:rsid w:val="002437DB"/>
    <w:rsid w:val="002443AE"/>
    <w:rsid w:val="00244C7C"/>
    <w:rsid w:val="00247756"/>
    <w:rsid w:val="00251CF7"/>
    <w:rsid w:val="0026384C"/>
    <w:rsid w:val="00264D95"/>
    <w:rsid w:val="00266893"/>
    <w:rsid w:val="00271600"/>
    <w:rsid w:val="00272338"/>
    <w:rsid w:val="00276CA7"/>
    <w:rsid w:val="002777BF"/>
    <w:rsid w:val="0028315E"/>
    <w:rsid w:val="00283C83"/>
    <w:rsid w:val="00283D36"/>
    <w:rsid w:val="00287748"/>
    <w:rsid w:val="00287C5A"/>
    <w:rsid w:val="002917DC"/>
    <w:rsid w:val="00293CE1"/>
    <w:rsid w:val="002A73D5"/>
    <w:rsid w:val="002B16DC"/>
    <w:rsid w:val="002B32AC"/>
    <w:rsid w:val="002C05CB"/>
    <w:rsid w:val="002C1EA7"/>
    <w:rsid w:val="002C5148"/>
    <w:rsid w:val="002D18DC"/>
    <w:rsid w:val="002D1964"/>
    <w:rsid w:val="002E1330"/>
    <w:rsid w:val="002E4AF3"/>
    <w:rsid w:val="002F18C7"/>
    <w:rsid w:val="002F6E4E"/>
    <w:rsid w:val="002F7663"/>
    <w:rsid w:val="002F7B20"/>
    <w:rsid w:val="00300D01"/>
    <w:rsid w:val="00303034"/>
    <w:rsid w:val="00307DA8"/>
    <w:rsid w:val="0031490E"/>
    <w:rsid w:val="003172F8"/>
    <w:rsid w:val="00322CB2"/>
    <w:rsid w:val="00323C67"/>
    <w:rsid w:val="00325629"/>
    <w:rsid w:val="00326DB0"/>
    <w:rsid w:val="00330D56"/>
    <w:rsid w:val="003364D5"/>
    <w:rsid w:val="003366A5"/>
    <w:rsid w:val="00345F0E"/>
    <w:rsid w:val="00350353"/>
    <w:rsid w:val="003504A3"/>
    <w:rsid w:val="00353D62"/>
    <w:rsid w:val="0035568B"/>
    <w:rsid w:val="00356C12"/>
    <w:rsid w:val="00363717"/>
    <w:rsid w:val="00364DDF"/>
    <w:rsid w:val="00366DC5"/>
    <w:rsid w:val="00367D4C"/>
    <w:rsid w:val="00372EDA"/>
    <w:rsid w:val="00374B98"/>
    <w:rsid w:val="00375324"/>
    <w:rsid w:val="00381FF6"/>
    <w:rsid w:val="00382C34"/>
    <w:rsid w:val="00385399"/>
    <w:rsid w:val="00396BD2"/>
    <w:rsid w:val="003A3D3D"/>
    <w:rsid w:val="003A6CD4"/>
    <w:rsid w:val="003B1F80"/>
    <w:rsid w:val="003B518B"/>
    <w:rsid w:val="003B58F6"/>
    <w:rsid w:val="003B6D68"/>
    <w:rsid w:val="003C0F1B"/>
    <w:rsid w:val="003C1883"/>
    <w:rsid w:val="003C7295"/>
    <w:rsid w:val="003C7AD4"/>
    <w:rsid w:val="003D37CC"/>
    <w:rsid w:val="003D43B1"/>
    <w:rsid w:val="003D4473"/>
    <w:rsid w:val="003E2112"/>
    <w:rsid w:val="003E4369"/>
    <w:rsid w:val="003F0C0F"/>
    <w:rsid w:val="003F3050"/>
    <w:rsid w:val="003F3B51"/>
    <w:rsid w:val="003F4072"/>
    <w:rsid w:val="003F46FB"/>
    <w:rsid w:val="004008EF"/>
    <w:rsid w:val="00402141"/>
    <w:rsid w:val="00406795"/>
    <w:rsid w:val="00411932"/>
    <w:rsid w:val="00412947"/>
    <w:rsid w:val="00413E30"/>
    <w:rsid w:val="004152E6"/>
    <w:rsid w:val="004176BB"/>
    <w:rsid w:val="004251E3"/>
    <w:rsid w:val="00426439"/>
    <w:rsid w:val="004319C2"/>
    <w:rsid w:val="004365FC"/>
    <w:rsid w:val="00437582"/>
    <w:rsid w:val="00452E67"/>
    <w:rsid w:val="00454AEF"/>
    <w:rsid w:val="004556D8"/>
    <w:rsid w:val="00457493"/>
    <w:rsid w:val="00467BC7"/>
    <w:rsid w:val="0047658C"/>
    <w:rsid w:val="00482D95"/>
    <w:rsid w:val="00482E2C"/>
    <w:rsid w:val="004973E8"/>
    <w:rsid w:val="004A5D1B"/>
    <w:rsid w:val="004A670E"/>
    <w:rsid w:val="004A6A0B"/>
    <w:rsid w:val="004B184A"/>
    <w:rsid w:val="004B4BAF"/>
    <w:rsid w:val="004B63BE"/>
    <w:rsid w:val="004B71A9"/>
    <w:rsid w:val="004C1EBE"/>
    <w:rsid w:val="004C6E9D"/>
    <w:rsid w:val="004C74C3"/>
    <w:rsid w:val="004D7CDF"/>
    <w:rsid w:val="004E338E"/>
    <w:rsid w:val="004E5D17"/>
    <w:rsid w:val="004F2977"/>
    <w:rsid w:val="004F316B"/>
    <w:rsid w:val="004F3A5B"/>
    <w:rsid w:val="004F527C"/>
    <w:rsid w:val="00500C69"/>
    <w:rsid w:val="00502479"/>
    <w:rsid w:val="0050665E"/>
    <w:rsid w:val="00514AA0"/>
    <w:rsid w:val="005211EF"/>
    <w:rsid w:val="00523B1E"/>
    <w:rsid w:val="005242F6"/>
    <w:rsid w:val="00524713"/>
    <w:rsid w:val="0052494D"/>
    <w:rsid w:val="005255A9"/>
    <w:rsid w:val="005257A2"/>
    <w:rsid w:val="00526B53"/>
    <w:rsid w:val="0053296F"/>
    <w:rsid w:val="00536120"/>
    <w:rsid w:val="00540FAA"/>
    <w:rsid w:val="005418DA"/>
    <w:rsid w:val="00543753"/>
    <w:rsid w:val="005447F9"/>
    <w:rsid w:val="00545189"/>
    <w:rsid w:val="00546F6F"/>
    <w:rsid w:val="00556BAA"/>
    <w:rsid w:val="00557873"/>
    <w:rsid w:val="00563873"/>
    <w:rsid w:val="00570DE3"/>
    <w:rsid w:val="00574D53"/>
    <w:rsid w:val="00580177"/>
    <w:rsid w:val="00580DDB"/>
    <w:rsid w:val="005856EB"/>
    <w:rsid w:val="005908E4"/>
    <w:rsid w:val="005916B8"/>
    <w:rsid w:val="00593992"/>
    <w:rsid w:val="00593CEE"/>
    <w:rsid w:val="005943DC"/>
    <w:rsid w:val="0059600E"/>
    <w:rsid w:val="005A0DBE"/>
    <w:rsid w:val="005A2E99"/>
    <w:rsid w:val="005A3296"/>
    <w:rsid w:val="005A3761"/>
    <w:rsid w:val="005B079C"/>
    <w:rsid w:val="005B2974"/>
    <w:rsid w:val="005B76B4"/>
    <w:rsid w:val="005C14B2"/>
    <w:rsid w:val="005C5E12"/>
    <w:rsid w:val="005C7E3A"/>
    <w:rsid w:val="005D0A73"/>
    <w:rsid w:val="005D5B69"/>
    <w:rsid w:val="005E32AB"/>
    <w:rsid w:val="005F3F34"/>
    <w:rsid w:val="005F7862"/>
    <w:rsid w:val="00606AAC"/>
    <w:rsid w:val="00607A24"/>
    <w:rsid w:val="00614639"/>
    <w:rsid w:val="006201FF"/>
    <w:rsid w:val="006256B4"/>
    <w:rsid w:val="00641CC4"/>
    <w:rsid w:val="0064213A"/>
    <w:rsid w:val="00644EF0"/>
    <w:rsid w:val="00645D1A"/>
    <w:rsid w:val="00646580"/>
    <w:rsid w:val="006504AA"/>
    <w:rsid w:val="0065442B"/>
    <w:rsid w:val="006614B4"/>
    <w:rsid w:val="0066561A"/>
    <w:rsid w:val="0068098C"/>
    <w:rsid w:val="006902AD"/>
    <w:rsid w:val="00697D0D"/>
    <w:rsid w:val="006A0C66"/>
    <w:rsid w:val="006A1B8B"/>
    <w:rsid w:val="006A58FB"/>
    <w:rsid w:val="006C047C"/>
    <w:rsid w:val="006C3242"/>
    <w:rsid w:val="006C3CA8"/>
    <w:rsid w:val="006C42C7"/>
    <w:rsid w:val="006C5112"/>
    <w:rsid w:val="006D2B28"/>
    <w:rsid w:val="006D37DD"/>
    <w:rsid w:val="006D7A82"/>
    <w:rsid w:val="006E1BE1"/>
    <w:rsid w:val="006E35DD"/>
    <w:rsid w:val="006E4A8F"/>
    <w:rsid w:val="006E4EF7"/>
    <w:rsid w:val="006F06E8"/>
    <w:rsid w:val="006F786F"/>
    <w:rsid w:val="006F792F"/>
    <w:rsid w:val="007001FA"/>
    <w:rsid w:val="00707349"/>
    <w:rsid w:val="00711FFF"/>
    <w:rsid w:val="007128BF"/>
    <w:rsid w:val="00716110"/>
    <w:rsid w:val="00725721"/>
    <w:rsid w:val="00725BDE"/>
    <w:rsid w:val="007315B1"/>
    <w:rsid w:val="00733400"/>
    <w:rsid w:val="00737E45"/>
    <w:rsid w:val="007452A4"/>
    <w:rsid w:val="0075054D"/>
    <w:rsid w:val="007510DA"/>
    <w:rsid w:val="00751DBF"/>
    <w:rsid w:val="00767B0A"/>
    <w:rsid w:val="00776864"/>
    <w:rsid w:val="0078047B"/>
    <w:rsid w:val="007819F0"/>
    <w:rsid w:val="00790C44"/>
    <w:rsid w:val="007910F6"/>
    <w:rsid w:val="007A3D7F"/>
    <w:rsid w:val="007A419B"/>
    <w:rsid w:val="007A67F8"/>
    <w:rsid w:val="007B24C0"/>
    <w:rsid w:val="007B42D3"/>
    <w:rsid w:val="007B631D"/>
    <w:rsid w:val="007D2BB6"/>
    <w:rsid w:val="007D3EC3"/>
    <w:rsid w:val="007E0D5A"/>
    <w:rsid w:val="007E27B0"/>
    <w:rsid w:val="007F4246"/>
    <w:rsid w:val="0080277F"/>
    <w:rsid w:val="00802B78"/>
    <w:rsid w:val="00802C22"/>
    <w:rsid w:val="00810CEA"/>
    <w:rsid w:val="0081110A"/>
    <w:rsid w:val="00813BD1"/>
    <w:rsid w:val="0081445D"/>
    <w:rsid w:val="00820C08"/>
    <w:rsid w:val="008349FE"/>
    <w:rsid w:val="008356C2"/>
    <w:rsid w:val="00866847"/>
    <w:rsid w:val="00874C11"/>
    <w:rsid w:val="0087611B"/>
    <w:rsid w:val="0087653B"/>
    <w:rsid w:val="008902B7"/>
    <w:rsid w:val="008959B4"/>
    <w:rsid w:val="008A3294"/>
    <w:rsid w:val="008A701A"/>
    <w:rsid w:val="008A7570"/>
    <w:rsid w:val="008B072E"/>
    <w:rsid w:val="008B22F7"/>
    <w:rsid w:val="008B3ACC"/>
    <w:rsid w:val="008B6785"/>
    <w:rsid w:val="008B782E"/>
    <w:rsid w:val="008C02F2"/>
    <w:rsid w:val="008C1339"/>
    <w:rsid w:val="008C5328"/>
    <w:rsid w:val="008E0C29"/>
    <w:rsid w:val="008E0D52"/>
    <w:rsid w:val="008E41EE"/>
    <w:rsid w:val="008F10AA"/>
    <w:rsid w:val="008F608E"/>
    <w:rsid w:val="008F62BE"/>
    <w:rsid w:val="008F6904"/>
    <w:rsid w:val="009104A7"/>
    <w:rsid w:val="00911A8E"/>
    <w:rsid w:val="009131A1"/>
    <w:rsid w:val="00915509"/>
    <w:rsid w:val="00916A61"/>
    <w:rsid w:val="00927343"/>
    <w:rsid w:val="00927AA8"/>
    <w:rsid w:val="00931729"/>
    <w:rsid w:val="009352CC"/>
    <w:rsid w:val="009401B6"/>
    <w:rsid w:val="0094570B"/>
    <w:rsid w:val="00945FA8"/>
    <w:rsid w:val="00946E08"/>
    <w:rsid w:val="00950CCF"/>
    <w:rsid w:val="0095411F"/>
    <w:rsid w:val="009667F5"/>
    <w:rsid w:val="009764E7"/>
    <w:rsid w:val="009844DB"/>
    <w:rsid w:val="009851C0"/>
    <w:rsid w:val="009865B6"/>
    <w:rsid w:val="00993BD3"/>
    <w:rsid w:val="00996548"/>
    <w:rsid w:val="009968A6"/>
    <w:rsid w:val="009A3849"/>
    <w:rsid w:val="009B2EB5"/>
    <w:rsid w:val="009B3444"/>
    <w:rsid w:val="009B3FE4"/>
    <w:rsid w:val="009B57D8"/>
    <w:rsid w:val="009C33F0"/>
    <w:rsid w:val="009C5A4D"/>
    <w:rsid w:val="009C65CD"/>
    <w:rsid w:val="009D1131"/>
    <w:rsid w:val="009D3545"/>
    <w:rsid w:val="009D5201"/>
    <w:rsid w:val="009D5DA7"/>
    <w:rsid w:val="009D730B"/>
    <w:rsid w:val="009F6EC2"/>
    <w:rsid w:val="00A0125D"/>
    <w:rsid w:val="00A0799B"/>
    <w:rsid w:val="00A116FA"/>
    <w:rsid w:val="00A17F2F"/>
    <w:rsid w:val="00A20978"/>
    <w:rsid w:val="00A269FF"/>
    <w:rsid w:val="00A31B6F"/>
    <w:rsid w:val="00A36262"/>
    <w:rsid w:val="00A4141C"/>
    <w:rsid w:val="00A41D3A"/>
    <w:rsid w:val="00A442C0"/>
    <w:rsid w:val="00A473B1"/>
    <w:rsid w:val="00A52B76"/>
    <w:rsid w:val="00A52B80"/>
    <w:rsid w:val="00A57E4A"/>
    <w:rsid w:val="00A65981"/>
    <w:rsid w:val="00A74EFA"/>
    <w:rsid w:val="00A8304B"/>
    <w:rsid w:val="00AA19EB"/>
    <w:rsid w:val="00AA1B7A"/>
    <w:rsid w:val="00AA2714"/>
    <w:rsid w:val="00AA5111"/>
    <w:rsid w:val="00AA5E45"/>
    <w:rsid w:val="00AA61D3"/>
    <w:rsid w:val="00AB31CD"/>
    <w:rsid w:val="00AB3388"/>
    <w:rsid w:val="00AB5749"/>
    <w:rsid w:val="00AC03B4"/>
    <w:rsid w:val="00AD4C8F"/>
    <w:rsid w:val="00AE6897"/>
    <w:rsid w:val="00AE71CA"/>
    <w:rsid w:val="00AF1700"/>
    <w:rsid w:val="00B00428"/>
    <w:rsid w:val="00B03EAB"/>
    <w:rsid w:val="00B06718"/>
    <w:rsid w:val="00B067B6"/>
    <w:rsid w:val="00B06CEC"/>
    <w:rsid w:val="00B10F2A"/>
    <w:rsid w:val="00B114BA"/>
    <w:rsid w:val="00B138F8"/>
    <w:rsid w:val="00B13FBE"/>
    <w:rsid w:val="00B1708D"/>
    <w:rsid w:val="00B17A0A"/>
    <w:rsid w:val="00B21381"/>
    <w:rsid w:val="00B305EB"/>
    <w:rsid w:val="00B31687"/>
    <w:rsid w:val="00B3269F"/>
    <w:rsid w:val="00B32ED2"/>
    <w:rsid w:val="00B44826"/>
    <w:rsid w:val="00B44AF6"/>
    <w:rsid w:val="00B461CE"/>
    <w:rsid w:val="00B5012C"/>
    <w:rsid w:val="00B61814"/>
    <w:rsid w:val="00B61B93"/>
    <w:rsid w:val="00B61E40"/>
    <w:rsid w:val="00B646EE"/>
    <w:rsid w:val="00B6544F"/>
    <w:rsid w:val="00B70496"/>
    <w:rsid w:val="00B752C4"/>
    <w:rsid w:val="00B757A3"/>
    <w:rsid w:val="00B84004"/>
    <w:rsid w:val="00B86B94"/>
    <w:rsid w:val="00B86C6D"/>
    <w:rsid w:val="00B920D0"/>
    <w:rsid w:val="00B92837"/>
    <w:rsid w:val="00B93185"/>
    <w:rsid w:val="00B93733"/>
    <w:rsid w:val="00BA0D80"/>
    <w:rsid w:val="00BB023A"/>
    <w:rsid w:val="00BB445F"/>
    <w:rsid w:val="00BB77D8"/>
    <w:rsid w:val="00BB7984"/>
    <w:rsid w:val="00BD5A11"/>
    <w:rsid w:val="00BD78E1"/>
    <w:rsid w:val="00BE480E"/>
    <w:rsid w:val="00C120AA"/>
    <w:rsid w:val="00C12FDC"/>
    <w:rsid w:val="00C13762"/>
    <w:rsid w:val="00C172AE"/>
    <w:rsid w:val="00C25324"/>
    <w:rsid w:val="00C27BF3"/>
    <w:rsid w:val="00C34D1A"/>
    <w:rsid w:val="00C3680A"/>
    <w:rsid w:val="00C37E79"/>
    <w:rsid w:val="00C5145C"/>
    <w:rsid w:val="00C52961"/>
    <w:rsid w:val="00C5399C"/>
    <w:rsid w:val="00C65942"/>
    <w:rsid w:val="00C700C2"/>
    <w:rsid w:val="00C720E9"/>
    <w:rsid w:val="00C744D0"/>
    <w:rsid w:val="00C7628F"/>
    <w:rsid w:val="00C775A0"/>
    <w:rsid w:val="00C77650"/>
    <w:rsid w:val="00C776E6"/>
    <w:rsid w:val="00C9095C"/>
    <w:rsid w:val="00C956B4"/>
    <w:rsid w:val="00CA1484"/>
    <w:rsid w:val="00CA1F17"/>
    <w:rsid w:val="00CA6409"/>
    <w:rsid w:val="00CB4E18"/>
    <w:rsid w:val="00CC54A9"/>
    <w:rsid w:val="00CD01BD"/>
    <w:rsid w:val="00CD0C62"/>
    <w:rsid w:val="00CD325B"/>
    <w:rsid w:val="00CD414C"/>
    <w:rsid w:val="00CE0604"/>
    <w:rsid w:val="00CE7A9D"/>
    <w:rsid w:val="00CF23FA"/>
    <w:rsid w:val="00CF364F"/>
    <w:rsid w:val="00CF39A7"/>
    <w:rsid w:val="00D023C2"/>
    <w:rsid w:val="00D03F8F"/>
    <w:rsid w:val="00D067DB"/>
    <w:rsid w:val="00D07258"/>
    <w:rsid w:val="00D1146C"/>
    <w:rsid w:val="00D1330B"/>
    <w:rsid w:val="00D2028C"/>
    <w:rsid w:val="00D210E3"/>
    <w:rsid w:val="00D22FA7"/>
    <w:rsid w:val="00D278F3"/>
    <w:rsid w:val="00D3457A"/>
    <w:rsid w:val="00D36D69"/>
    <w:rsid w:val="00D41E2C"/>
    <w:rsid w:val="00D444CE"/>
    <w:rsid w:val="00D515CC"/>
    <w:rsid w:val="00D51851"/>
    <w:rsid w:val="00D7485A"/>
    <w:rsid w:val="00D77465"/>
    <w:rsid w:val="00D81B33"/>
    <w:rsid w:val="00D84FE3"/>
    <w:rsid w:val="00D86142"/>
    <w:rsid w:val="00D92605"/>
    <w:rsid w:val="00D979FB"/>
    <w:rsid w:val="00DA0A6E"/>
    <w:rsid w:val="00DA3D13"/>
    <w:rsid w:val="00DA3E84"/>
    <w:rsid w:val="00DA704E"/>
    <w:rsid w:val="00DA7CCD"/>
    <w:rsid w:val="00DC706F"/>
    <w:rsid w:val="00DE08C2"/>
    <w:rsid w:val="00DE0E6C"/>
    <w:rsid w:val="00DE21C3"/>
    <w:rsid w:val="00DE3666"/>
    <w:rsid w:val="00DE4BB7"/>
    <w:rsid w:val="00DE504F"/>
    <w:rsid w:val="00DF0906"/>
    <w:rsid w:val="00DF17EC"/>
    <w:rsid w:val="00DF3CCA"/>
    <w:rsid w:val="00E0189B"/>
    <w:rsid w:val="00E023F8"/>
    <w:rsid w:val="00E05661"/>
    <w:rsid w:val="00E1003E"/>
    <w:rsid w:val="00E16A9A"/>
    <w:rsid w:val="00E17258"/>
    <w:rsid w:val="00E2056D"/>
    <w:rsid w:val="00E26705"/>
    <w:rsid w:val="00E3171E"/>
    <w:rsid w:val="00E32171"/>
    <w:rsid w:val="00E34793"/>
    <w:rsid w:val="00E41F40"/>
    <w:rsid w:val="00E45BC8"/>
    <w:rsid w:val="00E53469"/>
    <w:rsid w:val="00E535F9"/>
    <w:rsid w:val="00E60A14"/>
    <w:rsid w:val="00E60A88"/>
    <w:rsid w:val="00E63AFC"/>
    <w:rsid w:val="00E64284"/>
    <w:rsid w:val="00E644C1"/>
    <w:rsid w:val="00E64FBF"/>
    <w:rsid w:val="00E72B2B"/>
    <w:rsid w:val="00E7443E"/>
    <w:rsid w:val="00E74B94"/>
    <w:rsid w:val="00E779DF"/>
    <w:rsid w:val="00E81347"/>
    <w:rsid w:val="00E83A8C"/>
    <w:rsid w:val="00E85D5C"/>
    <w:rsid w:val="00E85ED2"/>
    <w:rsid w:val="00E916FE"/>
    <w:rsid w:val="00E91E2D"/>
    <w:rsid w:val="00EA10EE"/>
    <w:rsid w:val="00EA5F5F"/>
    <w:rsid w:val="00EB164A"/>
    <w:rsid w:val="00EB1964"/>
    <w:rsid w:val="00EB5348"/>
    <w:rsid w:val="00EB55AB"/>
    <w:rsid w:val="00EB6AED"/>
    <w:rsid w:val="00EB7211"/>
    <w:rsid w:val="00EC23C8"/>
    <w:rsid w:val="00ED2296"/>
    <w:rsid w:val="00ED571B"/>
    <w:rsid w:val="00ED6842"/>
    <w:rsid w:val="00EE06F5"/>
    <w:rsid w:val="00EE275B"/>
    <w:rsid w:val="00EE3AD3"/>
    <w:rsid w:val="00EF59C0"/>
    <w:rsid w:val="00EF5CA8"/>
    <w:rsid w:val="00F03048"/>
    <w:rsid w:val="00F1757A"/>
    <w:rsid w:val="00F20863"/>
    <w:rsid w:val="00F2431B"/>
    <w:rsid w:val="00F2488A"/>
    <w:rsid w:val="00F24C8F"/>
    <w:rsid w:val="00F27059"/>
    <w:rsid w:val="00F35370"/>
    <w:rsid w:val="00F359CB"/>
    <w:rsid w:val="00F40605"/>
    <w:rsid w:val="00F41508"/>
    <w:rsid w:val="00F42ADD"/>
    <w:rsid w:val="00F43309"/>
    <w:rsid w:val="00F4601B"/>
    <w:rsid w:val="00F621FB"/>
    <w:rsid w:val="00F63B4B"/>
    <w:rsid w:val="00F71B45"/>
    <w:rsid w:val="00F75D8F"/>
    <w:rsid w:val="00F80644"/>
    <w:rsid w:val="00F84199"/>
    <w:rsid w:val="00F8423B"/>
    <w:rsid w:val="00F87318"/>
    <w:rsid w:val="00FA0038"/>
    <w:rsid w:val="00FA07B6"/>
    <w:rsid w:val="00FA1847"/>
    <w:rsid w:val="00FA285C"/>
    <w:rsid w:val="00FA2E04"/>
    <w:rsid w:val="00FB49EC"/>
    <w:rsid w:val="00FB4D0F"/>
    <w:rsid w:val="00FC159F"/>
    <w:rsid w:val="00FC22A9"/>
    <w:rsid w:val="00FC2514"/>
    <w:rsid w:val="00FC4A67"/>
    <w:rsid w:val="00FC4DC4"/>
    <w:rsid w:val="00FC502B"/>
    <w:rsid w:val="00FD1321"/>
    <w:rsid w:val="00FD20E1"/>
    <w:rsid w:val="00FD4372"/>
    <w:rsid w:val="00FD771F"/>
    <w:rsid w:val="00FD77A3"/>
    <w:rsid w:val="00FE16B1"/>
    <w:rsid w:val="00FE6A52"/>
    <w:rsid w:val="00FE7BF4"/>
    <w:rsid w:val="00FF2214"/>
    <w:rsid w:val="00FF50CC"/>
    <w:rsid w:val="00FF5A61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D4EFE8E-73FB-4933-A3A7-0147728F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4E5D1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1">
    <w:name w:val="Body Text 3"/>
    <w:basedOn w:val="a"/>
    <w:link w:val="32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4E5D17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3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Layout" Target="diagrams/layout6.xml"/><Relationship Id="rId47" Type="http://schemas.openxmlformats.org/officeDocument/2006/relationships/chart" Target="charts/chart3.xml"/><Relationship Id="rId50" Type="http://schemas.openxmlformats.org/officeDocument/2006/relationships/diagramQuickStyle" Target="diagrams/quickStyle7.xml"/><Relationship Id="rId55" Type="http://schemas.openxmlformats.org/officeDocument/2006/relationships/diagramQuickStyle" Target="diagrams/quickStyle8.xml"/><Relationship Id="rId63" Type="http://schemas.openxmlformats.org/officeDocument/2006/relationships/diagramColors" Target="diagrams/colors9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7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diagramData" Target="diagrams/data8.xml"/><Relationship Id="rId58" Type="http://schemas.openxmlformats.org/officeDocument/2006/relationships/chart" Target="charts/chart4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diagramLayout" Target="diagrams/layout9.xml"/><Relationship Id="rId19" Type="http://schemas.microsoft.com/office/2007/relationships/diagramDrawing" Target="diagrams/drawing1.xml"/><Relationship Id="rId14" Type="http://schemas.openxmlformats.org/officeDocument/2006/relationships/image" Target="media/image10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QuickStyle" Target="diagrams/quickStyle6.xml"/><Relationship Id="rId48" Type="http://schemas.openxmlformats.org/officeDocument/2006/relationships/diagramData" Target="diagrams/data7.xml"/><Relationship Id="rId56" Type="http://schemas.openxmlformats.org/officeDocument/2006/relationships/diagramColors" Target="diagrams/colors8.xml"/><Relationship Id="rId64" Type="http://schemas.microsoft.com/office/2007/relationships/diagramDrawing" Target="diagrams/drawing9.xml"/><Relationship Id="rId8" Type="http://schemas.openxmlformats.org/officeDocument/2006/relationships/image" Target="media/image4.emf"/><Relationship Id="rId51" Type="http://schemas.openxmlformats.org/officeDocument/2006/relationships/diagramColors" Target="diagrams/colors7.xml"/><Relationship Id="rId3" Type="http://schemas.openxmlformats.org/officeDocument/2006/relationships/styles" Target="styles.xml"/><Relationship Id="rId12" Type="http://schemas.openxmlformats.org/officeDocument/2006/relationships/image" Target="media/image8.emf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chart" Target="charts/chart2.xml"/><Relationship Id="rId59" Type="http://schemas.openxmlformats.org/officeDocument/2006/relationships/chart" Target="charts/chart5.xml"/><Relationship Id="rId20" Type="http://schemas.openxmlformats.org/officeDocument/2006/relationships/diagramData" Target="diagrams/data2.xml"/><Relationship Id="rId41" Type="http://schemas.openxmlformats.org/officeDocument/2006/relationships/diagramData" Target="diagrams/data6.xml"/><Relationship Id="rId54" Type="http://schemas.openxmlformats.org/officeDocument/2006/relationships/diagramLayout" Target="diagrams/layout8.xml"/><Relationship Id="rId62" Type="http://schemas.openxmlformats.org/officeDocument/2006/relationships/diagramQuickStyle" Target="diagrams/quickStyle9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Layout" Target="diagrams/layout7.xml"/><Relationship Id="rId57" Type="http://schemas.microsoft.com/office/2007/relationships/diagramDrawing" Target="diagrams/drawing8.xml"/><Relationship Id="rId10" Type="http://schemas.openxmlformats.org/officeDocument/2006/relationships/image" Target="media/image6.emf"/><Relationship Id="rId31" Type="http://schemas.openxmlformats.org/officeDocument/2006/relationships/diagramData" Target="diagrams/data4.xml"/><Relationship Id="rId44" Type="http://schemas.openxmlformats.org/officeDocument/2006/relationships/diagramColors" Target="diagrams/colors6.xml"/><Relationship Id="rId52" Type="http://schemas.microsoft.com/office/2007/relationships/diagramDrawing" Target="diagrams/drawing7.xml"/><Relationship Id="rId60" Type="http://schemas.openxmlformats.org/officeDocument/2006/relationships/diagramData" Target="diagrams/data9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diagramColors" Target="diagrams/colors1.xml"/><Relationship Id="rId39" Type="http://schemas.openxmlformats.org/officeDocument/2006/relationships/diagramColors" Target="diagrams/colors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F118-srfo001\&#1076;&#1086;&#1082;&#1091;&#1084;&#1077;&#1085;&#1090;&#1099;\2021\&#1041;&#1070;&#1044;&#1046;&#1045;&#1058;-2021\&#1044;&#1080;&#1072;&#1075;&#1088;&#1072;&#1084;&#1084;&#1099;%202020-2021%20&#1075;&#1075;-&#1089;&#1077;&#1089;&#1089;&#1080;&#1103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Основные источники собственных доходов в 2022 г.</a:t>
            </a:r>
          </a:p>
        </c:rich>
      </c:tx>
      <c:layout>
        <c:manualLayout>
          <c:xMode val="edge"/>
          <c:yMode val="edge"/>
          <c:x val="3.3263825150690512E-2"/>
          <c:y val="1.2074590975529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595552562050927"/>
          <c:y val="9.5986201983464872E-2"/>
          <c:w val="0.44155864156289931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2022,0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softEdge rad="76200"/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58F-4688-8932-0C7D0751CAE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58F-4688-8932-0C7D0751CAE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458F-4688-8932-0C7D0751CAE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458F-4688-8932-0C7D0751CAE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458F-4688-8932-0C7D0751CAE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458F-4688-8932-0C7D0751CAE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458F-4688-8932-0C7D0751CAE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458F-4688-8932-0C7D0751CAE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0-458F-4688-8932-0C7D0751CAE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2-458F-4688-8932-0C7D0751CAEA}"/>
              </c:ext>
            </c:extLst>
          </c:dPt>
          <c:dLbls>
            <c:dLbl>
              <c:idx val="0"/>
              <c:layout>
                <c:manualLayout>
                  <c:x val="-4.9773501223111985E-2"/>
                  <c:y val="-0.202808763487897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8F-4688-8932-0C7D0751CAEA}"/>
                </c:ext>
              </c:extLst>
            </c:dLbl>
            <c:dLbl>
              <c:idx val="1"/>
              <c:layout>
                <c:manualLayout>
                  <c:x val="8.3842951398863889E-3"/>
                  <c:y val="1.605058612046484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8F-4688-8932-0C7D0751CAEA}"/>
                </c:ext>
              </c:extLst>
            </c:dLbl>
            <c:dLbl>
              <c:idx val="2"/>
              <c:layout>
                <c:manualLayout>
                  <c:x val="5.9590792432945112E-3"/>
                  <c:y val="1.44422361191989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8F-4688-8932-0C7D0751CAEA}"/>
                </c:ext>
              </c:extLst>
            </c:dLbl>
            <c:dLbl>
              <c:idx val="3"/>
              <c:layout>
                <c:manualLayout>
                  <c:x val="7.5289027431181084E-3"/>
                  <c:y val="2.74248771906599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8F-4688-8932-0C7D0751CAEA}"/>
                </c:ext>
              </c:extLst>
            </c:dLbl>
            <c:dLbl>
              <c:idx val="4"/>
              <c:layout>
                <c:manualLayout>
                  <c:x val="7.7349707951965907E-3"/>
                  <c:y val="1.27709939378114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8F-4688-8932-0C7D0751CAEA}"/>
                </c:ext>
              </c:extLst>
            </c:dLbl>
            <c:dLbl>
              <c:idx val="5"/>
              <c:layout>
                <c:manualLayout>
                  <c:x val="9.1826844841345363E-3"/>
                  <c:y val="-2.0968720243427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8F-4688-8932-0C7D0751CAEA}"/>
                </c:ext>
              </c:extLst>
            </c:dLbl>
            <c:dLbl>
              <c:idx val="6"/>
              <c:layout>
                <c:manualLayout>
                  <c:x val="-1.6263734286976621E-2"/>
                  <c:y val="-1.25624460169454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8F-4688-8932-0C7D0751CAEA}"/>
                </c:ext>
              </c:extLst>
            </c:dLbl>
            <c:dLbl>
              <c:idx val="7"/>
              <c:layout>
                <c:manualLayout>
                  <c:x val="-1.1029920088113985E-2"/>
                  <c:y val="-3.27801250453449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8F-4688-8932-0C7D0751CAEA}"/>
                </c:ext>
              </c:extLst>
            </c:dLbl>
            <c:dLbl>
              <c:idx val="8"/>
              <c:layout>
                <c:manualLayout>
                  <c:x val="1.2935809781589801E-2"/>
                  <c:y val="-6.525759483316617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8F-4688-8932-0C7D0751CAEA}"/>
                </c:ext>
              </c:extLst>
            </c:dLbl>
            <c:dLbl>
              <c:idx val="9"/>
              <c:layout>
                <c:manualLayout>
                  <c:x val="5.6033518134361443E-2"/>
                  <c:y val="-1.41489649002877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8F-4688-8932-0C7D0751CAE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прибыль</c:v>
                </c:pt>
                <c:pt idx="2">
                  <c:v>Налог на недвижимость</c:v>
                </c:pt>
                <c:pt idx="3">
                  <c:v>Земельный налог</c:v>
                </c:pt>
                <c:pt idx="4">
                  <c:v>Налог на добавленную стоимость</c:v>
                </c:pt>
                <c:pt idx="5">
                  <c:v>Другие налоги от выручки</c:v>
                </c:pt>
                <c:pt idx="6">
                  <c:v>Дивиденды по акциям и доходы от других форм собственности</c:v>
                </c:pt>
                <c:pt idx="7">
                  <c:v>Компенсируемые расходы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</c:formatCode>
                <c:ptCount val="10"/>
                <c:pt idx="0">
                  <c:v>22502.2</c:v>
                </c:pt>
                <c:pt idx="1">
                  <c:v>1882.9</c:v>
                </c:pt>
                <c:pt idx="2">
                  <c:v>3085.9</c:v>
                </c:pt>
                <c:pt idx="3">
                  <c:v>795.7</c:v>
                </c:pt>
                <c:pt idx="4">
                  <c:v>11460.1</c:v>
                </c:pt>
                <c:pt idx="5">
                  <c:v>6688.1</c:v>
                </c:pt>
                <c:pt idx="6">
                  <c:v>694</c:v>
                </c:pt>
                <c:pt idx="7">
                  <c:v>2049.9</c:v>
                </c:pt>
                <c:pt idx="8">
                  <c:v>606</c:v>
                </c:pt>
                <c:pt idx="9">
                  <c:v>1690.6999999999948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58F-4688-8932-0C7D0751C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288342827115647"/>
          <c:y val="8.8583921928458126E-2"/>
          <c:w val="0.31474299071749157"/>
          <c:h val="0.91141607807154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31744643030732"/>
          <c:y val="1.5660724322141652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dLbl>
              <c:idx val="2"/>
              <c:layout>
                <c:manualLayout>
                  <c:x val="1.7636684303350969E-2"/>
                  <c:y val="-0.1801801801801801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86-4EF7-BDB9-DEEDFC93F2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52.2</c:v>
                </c:pt>
                <c:pt idx="1">
                  <c:v>5.0130595949285111</c:v>
                </c:pt>
                <c:pt idx="2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Структура расходов районного бюджета на 2022 год                    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 sz="1400" b="1" i="0" u="none" strike="noStrike" baseline="0">
              <a:solidFill>
                <a:srgbClr val="000000"/>
              </a:solidFill>
              <a:latin typeface="Calibri"/>
              <a:cs typeface="Calibri"/>
            </a:endParaRPr>
          </a:p>
        </c:rich>
      </c:tx>
      <c:layout>
        <c:manualLayout>
          <c:xMode val="edge"/>
          <c:yMode val="edge"/>
          <c:x val="0.19219169363555422"/>
          <c:y val="1.9743262725962069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2778804553773"/>
          <c:y val="0.12216425103941653"/>
          <c:w val="0.74048399508077434"/>
          <c:h val="0.62421869556128484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469-4085-8D5C-ABC616E78CFF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F469-4085-8D5C-ABC616E78CFF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F469-4085-8D5C-ABC616E78CF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F469-4085-8D5C-ABC616E78CFF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F469-4085-8D5C-ABC616E78CFF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F469-4085-8D5C-ABC616E78CFF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F469-4085-8D5C-ABC616E78CFF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E-F469-4085-8D5C-ABC616E78CFF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0-F469-4085-8D5C-ABC616E78CFF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2-F469-4085-8D5C-ABC616E78CFF}"/>
              </c:ext>
            </c:extLst>
          </c:dPt>
          <c:dLbls>
            <c:dLbl>
              <c:idx val="0"/>
              <c:layout>
                <c:manualLayout>
                  <c:x val="-1.8022359693966511E-2"/>
                  <c:y val="-1.426536799179172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69-4085-8D5C-ABC616E78CFF}"/>
                </c:ext>
              </c:extLst>
            </c:dLbl>
            <c:dLbl>
              <c:idx val="1"/>
              <c:layout>
                <c:manualLayout>
                  <c:x val="3.7889952086370068E-2"/>
                  <c:y val="-5.959720151260162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69-4085-8D5C-ABC616E78CFF}"/>
                </c:ext>
              </c:extLst>
            </c:dLbl>
            <c:dLbl>
              <c:idx val="2"/>
              <c:layout>
                <c:manualLayout>
                  <c:x val="2.3220151621879861E-2"/>
                  <c:y val="-2.7702773325900634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69-4085-8D5C-ABC616E78CFF}"/>
                </c:ext>
              </c:extLst>
            </c:dLbl>
            <c:dLbl>
              <c:idx val="3"/>
              <c:layout>
                <c:manualLayout>
                  <c:x val="-1.4386526529179532E-2"/>
                  <c:y val="-7.2367198569205397E-4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69-4085-8D5C-ABC616E78CFF}"/>
                </c:ext>
              </c:extLst>
            </c:dLbl>
            <c:dLbl>
              <c:idx val="4"/>
              <c:layout>
                <c:manualLayout>
                  <c:x val="-1.2484685539196882E-2"/>
                  <c:y val="-4.7872680184888397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69-4085-8D5C-ABC616E78CFF}"/>
                </c:ext>
              </c:extLst>
            </c:dLbl>
            <c:dLbl>
              <c:idx val="5"/>
              <c:layout>
                <c:manualLayout>
                  <c:x val="-3.0669663302716036E-2"/>
                  <c:y val="-1.108096416045339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469-4085-8D5C-ABC616E78CFF}"/>
                </c:ext>
              </c:extLst>
            </c:dLbl>
            <c:dLbl>
              <c:idx val="6"/>
              <c:layout>
                <c:manualLayout>
                  <c:x val="-1.1017287033097834E-2"/>
                  <c:y val="-1.877975983090609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469-4085-8D5C-ABC616E78CFF}"/>
                </c:ext>
              </c:extLst>
            </c:dLbl>
            <c:dLbl>
              <c:idx val="7"/>
              <c:layout>
                <c:manualLayout>
                  <c:x val="2.5507731042034163E-2"/>
                  <c:y val="-9.773622047244094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469-4085-8D5C-ABC616E78CFF}"/>
                </c:ext>
              </c:extLst>
            </c:dLbl>
            <c:dLbl>
              <c:idx val="8"/>
              <c:layout>
                <c:manualLayout>
                  <c:x val="-1.4750702663495673E-4"/>
                  <c:y val="3.0334703737254082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469-4085-8D5C-ABC616E78CFF}"/>
                </c:ext>
              </c:extLst>
            </c:dLbl>
            <c:dLbl>
              <c:idx val="9"/>
              <c:layout>
                <c:manualLayout>
                  <c:x val="2.0038347177373423E-2"/>
                  <c:y val="-3.7441061017815282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469-4085-8D5C-ABC616E78CFF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'Анализ расходов 2022(консо)'!$A$8:$A$17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2022(консо)'!$C$8:$C$17</c:f>
              <c:numCache>
                <c:formatCode>_(* #,##0.0_);_(* \(#,##0.0\);_(* "-"??_);_(@_)</c:formatCode>
                <c:ptCount val="10"/>
                <c:pt idx="0">
                  <c:v>8</c:v>
                </c:pt>
                <c:pt idx="1">
                  <c:v>111.2</c:v>
                </c:pt>
                <c:pt idx="2">
                  <c:v>3718.2</c:v>
                </c:pt>
                <c:pt idx="3">
                  <c:v>2811.7</c:v>
                </c:pt>
                <c:pt idx="4">
                  <c:v>5301.5</c:v>
                </c:pt>
                <c:pt idx="5">
                  <c:v>4278.7</c:v>
                </c:pt>
                <c:pt idx="6">
                  <c:v>6963.5</c:v>
                </c:pt>
                <c:pt idx="7">
                  <c:v>8294.2000000000007</c:v>
                </c:pt>
                <c:pt idx="8">
                  <c:v>20757.8</c:v>
                </c:pt>
                <c:pt idx="9">
                  <c:v>35615.800000000003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F469-4085-8D5C-ABC616E78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9646902514845222E-2"/>
          <c:y val="0.763297853808097"/>
          <c:w val="0.90162343403883027"/>
          <c:h val="0.18695270945114162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978842433428216"/>
          <c:y val="9.2804024496937886E-4"/>
          <c:w val="0.52471378648131217"/>
          <c:h val="0.933174005189006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A7A-4641-BEC8-327BBA7E5CF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A7A-4641-BEC8-327BBA7E5CF1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A7A-4641-BEC8-327BBA7E5CF1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A-4641-BEC8-327BBA7E5CF1}"/>
                </c:ext>
              </c:extLst>
            </c:dLbl>
            <c:dLbl>
              <c:idx val="1"/>
              <c:layout>
                <c:manualLayout>
                  <c:x val="-3.6032078513264129E-17"/>
                  <c:y val="1.147446930579450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A-4641-BEC8-327BBA7E5CF1}"/>
                </c:ext>
              </c:extLst>
            </c:dLbl>
            <c:dLbl>
              <c:idx val="2"/>
              <c:layout>
                <c:manualLayout>
                  <c:x val="-4.691724273902384E-2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A-4641-BEC8-327BBA7E5C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71.99477807060002</c:v>
                </c:pt>
                <c:pt idx="1">
                  <c:v>1.1964581967498635</c:v>
                </c:pt>
                <c:pt idx="2">
                  <c:v>26.808763732650107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A7A-4641-BEC8-327BBA7E5CF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/>
              <a:t>       Размер дотации</a:t>
            </a:r>
            <a:r>
              <a:rPr lang="ru-RU" sz="1200" baseline="0"/>
              <a:t> </a:t>
            </a:r>
            <a:r>
              <a:rPr lang="ru-RU" sz="1200"/>
              <a:t>сельских бюджетов в 202</a:t>
            </a:r>
            <a:r>
              <a:rPr lang="en-US" sz="1200"/>
              <a:t>2</a:t>
            </a:r>
            <a:r>
              <a:rPr lang="ru-RU" sz="1200" baseline="0"/>
              <a:t> году</a:t>
            </a:r>
          </a:p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1200"/>
          </a:p>
        </c:rich>
      </c:tx>
      <c:layout>
        <c:manualLayout>
          <c:xMode val="edge"/>
          <c:yMode val="edge"/>
          <c:x val="0.1814956661963314"/>
          <c:y val="1.5521491869265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419311575168202"/>
          <c:y val="0.11311715390976823"/>
          <c:w val="0.86196951822736856"/>
          <c:h val="0.73616762776915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'Сельсоветы - дотация'!$A$4</c:f>
              <c:strCache>
                <c:ptCount val="1"/>
              </c:strCache>
            </c:strRef>
          </c:tx>
          <c:spPr>
            <a:solidFill>
              <a:srgbClr val="EFED85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820865744936471E-2"/>
                  <c:y val="5.4165703154701486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D6-4651-9428-BDD07F88424D}"/>
                </c:ext>
              </c:extLst>
            </c:dLbl>
            <c:dLbl>
              <c:idx val="1"/>
              <c:layout>
                <c:manualLayout>
                  <c:x val="2.2764771853182666E-3"/>
                  <c:y val="-1.507585942001152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D6-4651-9428-BDD07F88424D}"/>
                </c:ext>
              </c:extLst>
            </c:dLbl>
            <c:dLbl>
              <c:idx val="2"/>
              <c:layout>
                <c:manualLayout>
                  <c:x val="-4.6373118349020579E-3"/>
                  <c:y val="9.1573919113769318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D6-4651-9428-BDD07F88424D}"/>
                </c:ext>
              </c:extLst>
            </c:dLbl>
            <c:dLbl>
              <c:idx val="3"/>
              <c:layout>
                <c:manualLayout>
                  <c:x val="-1.0053413345703151E-3"/>
                  <c:y val="6.922915123414380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D6-4651-9428-BDD07F88424D}"/>
                </c:ext>
              </c:extLst>
            </c:dLbl>
            <c:dLbl>
              <c:idx val="4"/>
              <c:layout>
                <c:manualLayout>
                  <c:x val="-2.1759724106075106E-3"/>
                  <c:y val="3.491789136114012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D6-4651-9428-BDD07F88424D}"/>
                </c:ext>
              </c:extLst>
            </c:dLbl>
            <c:dLbl>
              <c:idx val="5"/>
              <c:layout>
                <c:manualLayout>
                  <c:x val="2.2704097110903643E-5"/>
                  <c:y val="6.6026807624656675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fld id="{89FE9F3C-4085-4901-9F83-CB84556164BE}" type="VALUE">
                      <a:rPr lang="en-US"/>
                      <a:pPr>
                        <a:defRPr sz="1000" b="1" i="0" u="none" strike="noStrike" baseline="0">
                          <a:solidFill>
                            <a:srgbClr val="000000"/>
                          </a:solidFill>
                          <a:latin typeface="Arial Cyr"/>
                          <a:ea typeface="Arial Cyr"/>
                          <a:cs typeface="Arial Cyr"/>
                        </a:defRPr>
                      </a:pPr>
                      <a:t>[ЗНАЧЕНИЕ]</a:t>
                    </a:fld>
                    <a:r>
                      <a:rPr lang="en-US"/>
                      <a:t>,0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AD6-4651-9428-BDD07F88424D}"/>
                </c:ext>
              </c:extLst>
            </c:dLbl>
            <c:dLbl>
              <c:idx val="6"/>
              <c:layout>
                <c:manualLayout>
                  <c:x val="3.9127239713861875E-3"/>
                  <c:y val="-7.3366700242609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D6-4651-9428-BDD07F88424D}"/>
                </c:ext>
              </c:extLst>
            </c:dLbl>
            <c:dLbl>
              <c:idx val="7"/>
              <c:layout>
                <c:manualLayout>
                  <c:x val="1.7294258799305567E-3"/>
                  <c:y val="5.59487990830407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D6-4651-9428-BDD07F88424D}"/>
                </c:ext>
              </c:extLst>
            </c:dLbl>
            <c:dLbl>
              <c:idx val="8"/>
              <c:layout>
                <c:manualLayout>
                  <c:x val="-3.272428784239808E-3"/>
                  <c:y val="5.93153501797669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D6-4651-9428-BDD07F88424D}"/>
                </c:ext>
              </c:extLst>
            </c:dLbl>
            <c:dLbl>
              <c:idx val="9"/>
              <c:layout>
                <c:manualLayout>
                  <c:x val="-1.5724544499051713E-3"/>
                  <c:y val="7.320578830085263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D6-4651-9428-BDD07F88424D}"/>
                </c:ext>
              </c:extLst>
            </c:dLbl>
            <c:dLbl>
              <c:idx val="10"/>
              <c:layout>
                <c:manualLayout>
                  <c:x val="-2.5739791474611536E-3"/>
                  <c:y val="4.42246548449736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D6-4651-9428-BDD07F88424D}"/>
                </c:ext>
              </c:extLst>
            </c:dLbl>
            <c:dLbl>
              <c:idx val="11"/>
              <c:layout>
                <c:manualLayout>
                  <c:x val="-1.8141503729086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D6-4651-9428-BDD07F88424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'Сельсоветы - дотация'!$C$5:$C$16</c:f>
              <c:strCache>
                <c:ptCount val="12"/>
                <c:pt idx="0">
                  <c:v>Великосельский</c:v>
                </c:pt>
                <c:pt idx="1">
                  <c:v>Зеленевичский</c:v>
                </c:pt>
                <c:pt idx="2">
                  <c:v>Линовский</c:v>
                </c:pt>
                <c:pt idx="3">
                  <c:v>Мокровский</c:v>
                </c:pt>
                <c:pt idx="4">
                  <c:v>Новозасимовичский</c:v>
                </c:pt>
                <c:pt idx="5">
                  <c:v>Пружанский</c:v>
                </c:pt>
                <c:pt idx="6">
                  <c:v>Ружанский</c:v>
                </c:pt>
                <c:pt idx="7">
                  <c:v>Сухопольский</c:v>
                </c:pt>
                <c:pt idx="8">
                  <c:v>Хоревской</c:v>
                </c:pt>
                <c:pt idx="9">
                  <c:v>Шеневской</c:v>
                </c:pt>
                <c:pt idx="10">
                  <c:v>Шерешевский</c:v>
                </c:pt>
                <c:pt idx="11">
                  <c:v>Щерчовский</c:v>
                </c:pt>
              </c:strCache>
            </c:strRef>
          </c:cat>
          <c:val>
            <c:numRef>
              <c:f>'Сельсоветы - дотация'!$A$5:$A$16</c:f>
              <c:numCache>
                <c:formatCode>0.0</c:formatCode>
                <c:ptCount val="12"/>
                <c:pt idx="0" formatCode="General">
                  <c:v>29.7</c:v>
                </c:pt>
                <c:pt idx="1">
                  <c:v>22.2</c:v>
                </c:pt>
                <c:pt idx="2" formatCode="General">
                  <c:v>39.1</c:v>
                </c:pt>
                <c:pt idx="3" formatCode="General">
                  <c:v>64.099999999999994</c:v>
                </c:pt>
                <c:pt idx="4" formatCode="General">
                  <c:v>16.2</c:v>
                </c:pt>
                <c:pt idx="5" formatCode="General">
                  <c:v>40</c:v>
                </c:pt>
                <c:pt idx="6" formatCode="General">
                  <c:v>48.3</c:v>
                </c:pt>
                <c:pt idx="7" formatCode="General">
                  <c:v>34.1</c:v>
                </c:pt>
                <c:pt idx="8" formatCode="General">
                  <c:v>55.3</c:v>
                </c:pt>
                <c:pt idx="9" formatCode="General">
                  <c:v>44.4</c:v>
                </c:pt>
                <c:pt idx="10" formatCode="General">
                  <c:v>47.1</c:v>
                </c:pt>
                <c:pt idx="11" formatCode="General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AD6-4651-9428-BDD07F884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373855"/>
        <c:axId val="1"/>
      </c:barChart>
      <c:catAx>
        <c:axId val="13623738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1980000" vert="horz" anchor="ctr" anchorCtr="0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  <c:max val="7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/>
                  <a:t>тыс. рублей
</a:t>
                </a:r>
              </a:p>
            </c:rich>
          </c:tx>
          <c:layout>
            <c:manualLayout>
              <c:xMode val="edge"/>
              <c:yMode val="edge"/>
              <c:x val="1.319425376202092E-3"/>
              <c:y val="5.816600886561653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2373855"/>
        <c:crosses val="autoZero"/>
        <c:crossBetween val="midCat"/>
        <c:majorUnit val="10"/>
        <c:minorUnit val="10"/>
      </c:valAx>
      <c:spPr>
        <a:solidFill>
          <a:schemeClr val="accent3">
            <a:lumMod val="20000"/>
            <a:lumOff val="80000"/>
          </a:schemeClr>
        </a:solidFill>
        <a:ln w="12700">
          <a:solidFill>
            <a:srgbClr val="FFFFFF"/>
          </a:solidFill>
          <a:prstDash val="solid"/>
        </a:ln>
      </c:spPr>
    </c:plotArea>
    <c:plotVisOnly val="0"/>
    <c:dispBlanksAs val="gap"/>
    <c:showDLblsOverMax val="0"/>
  </c:chart>
  <c:spPr>
    <a:solidFill>
      <a:schemeClr val="accent3">
        <a:lumMod val="60000"/>
        <a:lumOff val="40000"/>
      </a:schemeClr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pn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12" Type="http://schemas.openxmlformats.org/officeDocument/2006/relationships/image" Target="../media/image23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8.png"/><Relationship Id="rId11" Type="http://schemas.microsoft.com/office/2007/relationships/hdphoto" Target="../media/hdphoto2.wdp"/><Relationship Id="rId5" Type="http://schemas.openxmlformats.org/officeDocument/2006/relationships/image" Target="../media/image17.png"/><Relationship Id="rId10" Type="http://schemas.openxmlformats.org/officeDocument/2006/relationships/image" Target="../media/image22.png"/><Relationship Id="rId4" Type="http://schemas.openxmlformats.org/officeDocument/2006/relationships/image" Target="../media/image16.png"/><Relationship Id="rId9" Type="http://schemas.openxmlformats.org/officeDocument/2006/relationships/image" Target="../media/image21.pn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22.png"/><Relationship Id="rId7" Type="http://schemas.openxmlformats.org/officeDocument/2006/relationships/image" Target="../media/image15.png"/><Relationship Id="rId12" Type="http://schemas.openxmlformats.org/officeDocument/2006/relationships/image" Target="../media/image17.png"/><Relationship Id="rId2" Type="http://schemas.microsoft.com/office/2007/relationships/hdphoto" Target="../media/hdphoto1.wdp"/><Relationship Id="rId1" Type="http://schemas.openxmlformats.org/officeDocument/2006/relationships/image" Target="../media/image14.png"/><Relationship Id="rId6" Type="http://schemas.openxmlformats.org/officeDocument/2006/relationships/image" Target="../media/image16.png"/><Relationship Id="rId11" Type="http://schemas.openxmlformats.org/officeDocument/2006/relationships/image" Target="../media/image20.png"/><Relationship Id="rId5" Type="http://schemas.openxmlformats.org/officeDocument/2006/relationships/image" Target="../media/image18.png"/><Relationship Id="rId10" Type="http://schemas.openxmlformats.org/officeDocument/2006/relationships/image" Target="../media/image21.png"/><Relationship Id="rId4" Type="http://schemas.microsoft.com/office/2007/relationships/hdphoto" Target="../media/hdphoto2.wdp"/><Relationship Id="rId9" Type="http://schemas.openxmlformats.org/officeDocument/2006/relationships/image" Target="../media/image23.pn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png"/><Relationship Id="rId13" Type="http://schemas.openxmlformats.org/officeDocument/2006/relationships/image" Target="../media/image35.pn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12" Type="http://schemas.openxmlformats.org/officeDocument/2006/relationships/image" Target="../media/image34.png"/><Relationship Id="rId2" Type="http://schemas.openxmlformats.org/officeDocument/2006/relationships/image" Target="../media/image24.png"/><Relationship Id="rId1" Type="http://schemas.openxmlformats.org/officeDocument/2006/relationships/image" Target="../media/image18.png"/><Relationship Id="rId6" Type="http://schemas.openxmlformats.org/officeDocument/2006/relationships/image" Target="../media/image28.png"/><Relationship Id="rId11" Type="http://schemas.openxmlformats.org/officeDocument/2006/relationships/image" Target="../media/image33.png"/><Relationship Id="rId5" Type="http://schemas.openxmlformats.org/officeDocument/2006/relationships/image" Target="../media/image27.png"/><Relationship Id="rId15" Type="http://schemas.openxmlformats.org/officeDocument/2006/relationships/image" Target="../media/image37.png"/><Relationship Id="rId10" Type="http://schemas.openxmlformats.org/officeDocument/2006/relationships/image" Target="../media/image32.png"/><Relationship Id="rId4" Type="http://schemas.openxmlformats.org/officeDocument/2006/relationships/image" Target="../media/image26.png"/><Relationship Id="rId9" Type="http://schemas.openxmlformats.org/officeDocument/2006/relationships/image" Target="../media/image31.png"/><Relationship Id="rId14" Type="http://schemas.openxmlformats.org/officeDocument/2006/relationships/image" Target="../media/image36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45.jpeg"/><Relationship Id="rId3" Type="http://schemas.openxmlformats.org/officeDocument/2006/relationships/image" Target="../media/image40.jpeg"/><Relationship Id="rId7" Type="http://schemas.openxmlformats.org/officeDocument/2006/relationships/image" Target="../media/image44.jpeg"/><Relationship Id="rId2" Type="http://schemas.openxmlformats.org/officeDocument/2006/relationships/image" Target="../media/image39.jpeg"/><Relationship Id="rId1" Type="http://schemas.openxmlformats.org/officeDocument/2006/relationships/image" Target="../media/image38.jpeg"/><Relationship Id="rId6" Type="http://schemas.openxmlformats.org/officeDocument/2006/relationships/image" Target="../media/image43.jpeg"/><Relationship Id="rId5" Type="http://schemas.openxmlformats.org/officeDocument/2006/relationships/image" Target="../media/image42.jpeg"/><Relationship Id="rId4" Type="http://schemas.openxmlformats.org/officeDocument/2006/relationships/image" Target="../media/image41.jpeg"/><Relationship Id="rId9" Type="http://schemas.openxmlformats.org/officeDocument/2006/relationships/image" Target="../media/image4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/>
    </dgm:pt>
    <dgm:pt modelId="{1726EDC6-9EDF-4BA0-913A-1281FBDB3221}" type="pres">
      <dgm:prSet presAssocID="{FFB02AF1-1ACD-4F5D-A6D4-2EEB46E410DA}" presName="rootConnector1" presStyleLbl="node1" presStyleIdx="0" presStyleCnt="0"/>
      <dgm:spPr/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/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/>
    </dgm:pt>
    <dgm:pt modelId="{116B2D68-351D-4701-A493-3CFC393E7A50}" type="pres">
      <dgm:prSet presAssocID="{82B6C29E-D68A-45F7-9F6E-C4B20FFDF858}" presName="rootConnector" presStyleLbl="node2" presStyleIdx="0" presStyleCnt="2"/>
      <dgm:spPr/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/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/>
    </dgm:pt>
    <dgm:pt modelId="{B6E0A19E-0678-4246-95F6-788A644063C8}" type="pres">
      <dgm:prSet presAssocID="{23768783-7670-4DCC-ADC9-B6A237D9DC31}" presName="rootConnector" presStyleLbl="node2" presStyleIdx="1" presStyleCnt="2"/>
      <dgm:spPr/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/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/>
    </dgm:pt>
    <dgm:pt modelId="{529DFB9E-B87D-4BFC-AEBD-3EB13EA0B98F}" type="pres">
      <dgm:prSet presAssocID="{7C305804-3E5B-4547-9B1D-D04D42545C3C}" presName="rootConnector" presStyleLbl="node3" presStyleIdx="0" presStyleCnt="12"/>
      <dgm:spPr/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/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/>
    </dgm:pt>
    <dgm:pt modelId="{59C47185-0C30-45B8-B6A3-ED30EB0E6B2F}" type="pres">
      <dgm:prSet presAssocID="{EAE84A33-BFB3-4E39-8318-296A054B9A45}" presName="rootConnector" presStyleLbl="node3" presStyleIdx="1" presStyleCnt="12"/>
      <dgm:spPr/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/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/>
    </dgm:pt>
    <dgm:pt modelId="{7EAA8B81-8D68-4FC9-BEB5-A27467A6E08A}" type="pres">
      <dgm:prSet presAssocID="{2B071F9B-5953-43E9-A814-BC591A1C903F}" presName="rootConnector" presStyleLbl="node3" presStyleIdx="2" presStyleCnt="12"/>
      <dgm:spPr/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/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/>
    </dgm:pt>
    <dgm:pt modelId="{60CCDBD8-3BBA-412F-A0B0-FE7823DDF871}" type="pres">
      <dgm:prSet presAssocID="{724AADDE-4652-4F41-A9BB-65D0B84691A5}" presName="rootConnector" presStyleLbl="node3" presStyleIdx="3" presStyleCnt="12"/>
      <dgm:spPr/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/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/>
    </dgm:pt>
    <dgm:pt modelId="{C0E850CA-687B-4B36-86EA-15F2E7553B3D}" type="pres">
      <dgm:prSet presAssocID="{84E66B96-02D9-4A90-9AC4-96A0283C865F}" presName="rootConnector" presStyleLbl="node3" presStyleIdx="4" presStyleCnt="12"/>
      <dgm:spPr/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/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/>
    </dgm:pt>
    <dgm:pt modelId="{417F5D6B-C520-47F0-BE5F-FA6B40519A99}" type="pres">
      <dgm:prSet presAssocID="{586EED8D-B83C-4436-B5F7-B21C8770504B}" presName="rootConnector" presStyleLbl="node3" presStyleIdx="5" presStyleCnt="12"/>
      <dgm:spPr/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/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/>
    </dgm:pt>
    <dgm:pt modelId="{A5479A7B-B906-488A-BE19-D7F5F245B4AF}" type="pres">
      <dgm:prSet presAssocID="{145F9EC3-928E-4007-9765-FAEC33EC7E8F}" presName="rootConnector" presStyleLbl="node3" presStyleIdx="6" presStyleCnt="12"/>
      <dgm:spPr/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/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/>
    </dgm:pt>
    <dgm:pt modelId="{37B231FF-782D-4BA8-9226-B0B9EE39E416}" type="pres">
      <dgm:prSet presAssocID="{DBBEE9AA-B22D-469A-A78D-C908634AA6C8}" presName="rootConnector" presStyleLbl="node3" presStyleIdx="7" presStyleCnt="12"/>
      <dgm:spPr/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/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/>
    </dgm:pt>
    <dgm:pt modelId="{3CF31D66-6AF7-4583-90C5-22F2BD9EFA34}" type="pres">
      <dgm:prSet presAssocID="{62DEB12B-7951-4DA9-AEDB-52943AD70AD3}" presName="rootConnector" presStyleLbl="node3" presStyleIdx="8" presStyleCnt="12"/>
      <dgm:spPr/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/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/>
    </dgm:pt>
    <dgm:pt modelId="{1A588E66-B100-4A4C-BAB0-EA2432519C77}" type="pres">
      <dgm:prSet presAssocID="{F0DE16A9-60CE-4F1C-BF5D-D4EAEF843CED}" presName="rootConnector" presStyleLbl="node3" presStyleIdx="9" presStyleCnt="12"/>
      <dgm:spPr/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/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/>
    </dgm:pt>
    <dgm:pt modelId="{6BAF9EF1-08C0-4ACD-B84E-CEA1FDD60D28}" type="pres">
      <dgm:prSet presAssocID="{32F58E4D-C8CC-4766-8533-84359E827510}" presName="rootConnector" presStyleLbl="node3" presStyleIdx="10" presStyleCnt="12"/>
      <dgm:spPr/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/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/>
    </dgm:pt>
    <dgm:pt modelId="{5A460CC2-D082-4F1C-B18C-02C5116455B2}" type="pres">
      <dgm:prSet presAssocID="{5CDA660F-1B2A-4815-91DB-4398D1541CBD}" presName="rootConnector" presStyleLbl="node3" presStyleIdx="11" presStyleCnt="12"/>
      <dgm:spPr/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C6D5201-846E-4577-B9BC-9920816EEBED}" type="presOf" srcId="{AF2299E1-F233-4C35-823B-B9E13951B6EC}" destId="{7CD90DB9-F700-4090-AAC0-4E81FD52B943}" srcOrd="0" destOrd="0" presId="urn:microsoft.com/office/officeart/2009/3/layout/HorizontalOrganizationChart"/>
    <dgm:cxn modelId="{DF706102-FAF4-487C-8803-008475C15228}" type="presOf" srcId="{2B071F9B-5953-43E9-A814-BC591A1C903F}" destId="{00BA40A5-48A7-46FF-8DA7-59B0708DD9D3}" srcOrd="0" destOrd="0" presId="urn:microsoft.com/office/officeart/2009/3/layout/HorizontalOrganizationChart"/>
    <dgm:cxn modelId="{8711CD08-50A4-4E11-B8A7-8F7EA383147C}" type="presOf" srcId="{145F9EC3-928E-4007-9765-FAEC33EC7E8F}" destId="{567D4F1E-61B4-4D8D-9BAE-BB306375F4F7}" srcOrd="0" destOrd="0" presId="urn:microsoft.com/office/officeart/2009/3/layout/HorizontalOrganizationChart"/>
    <dgm:cxn modelId="{C9DD2F0B-6F5E-496F-B16B-0879A92EDE54}" type="presOf" srcId="{62DEB12B-7951-4DA9-AEDB-52943AD70AD3}" destId="{3CF31D66-6AF7-4583-90C5-22F2BD9EFA34}" srcOrd="1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164ACA0C-FDBD-4EC8-A17B-80F5FBD765B2}" type="presOf" srcId="{D296D5D6-F969-442D-8B26-CC3A3FC30168}" destId="{32DA1396-B95B-4E76-A813-EFE6CB257866}" srcOrd="0" destOrd="0" presId="urn:microsoft.com/office/officeart/2009/3/layout/HorizontalOrganizationChart"/>
    <dgm:cxn modelId="{F1D53213-1276-4D2A-A998-C833313EDC24}" type="presOf" srcId="{DBBEE9AA-B22D-469A-A78D-C908634AA6C8}" destId="{37B231FF-782D-4BA8-9226-B0B9EE39E416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5AF94A15-F3B1-428F-AE1D-415E36D7687F}" type="presOf" srcId="{5CDA660F-1B2A-4815-91DB-4398D1541CBD}" destId="{5A460CC2-D082-4F1C-B18C-02C5116455B2}" srcOrd="1" destOrd="0" presId="urn:microsoft.com/office/officeart/2009/3/layout/HorizontalOrganizationChart"/>
    <dgm:cxn modelId="{5650311B-3E20-4B9C-8290-2B52C1B05D71}" type="presOf" srcId="{5CDA660F-1B2A-4815-91DB-4398D1541CBD}" destId="{59B67BFC-4CC0-40C9-813C-1A0AA0FD30A6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45C11F35-C0D4-4384-B4A1-E31E0F5FBCEF}" type="presOf" srcId="{23768783-7670-4DCC-ADC9-B6A237D9DC31}" destId="{C8B156EA-ADE0-419E-AB18-02E75A6A42CB}" srcOrd="0" destOrd="0" presId="urn:microsoft.com/office/officeart/2009/3/layout/HorizontalOrganizationChart"/>
    <dgm:cxn modelId="{4C59F337-7C58-4873-9CD3-C724835584B3}" type="presOf" srcId="{F0DE16A9-60CE-4F1C-BF5D-D4EAEF843CED}" destId="{1A588E66-B100-4A4C-BAB0-EA2432519C77}" srcOrd="1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B1275D5E-CCDA-4ECB-A53A-C43721DC2A6F}" type="presOf" srcId="{B009FB3F-1661-4916-9AE8-DC08235264D2}" destId="{C281A6E3-E39A-400F-BFF2-8E8E7D228AB5}" srcOrd="0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DF548B42-2387-48F7-B37B-266EE2B04E05}" type="presOf" srcId="{32F58E4D-C8CC-4766-8533-84359E827510}" destId="{6BAF9EF1-08C0-4ACD-B84E-CEA1FDD60D28}" srcOrd="1" destOrd="0" presId="urn:microsoft.com/office/officeart/2009/3/layout/HorizontalOrganizationChart"/>
    <dgm:cxn modelId="{38149465-F971-4E71-8E97-15AB3CC667A1}" type="presOf" srcId="{694FD11E-F2BF-479C-95A9-DA76FB8FAB56}" destId="{05592CA1-7C84-45E9-8F12-A7BE48D58FFF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5735334C-1403-4EAB-AD16-B1E0AA531360}" type="presOf" srcId="{32F58E4D-C8CC-4766-8533-84359E827510}" destId="{5071C859-C199-4EC6-B43A-5E2B277DDA30}" srcOrd="0" destOrd="0" presId="urn:microsoft.com/office/officeart/2009/3/layout/HorizontalOrganizationChart"/>
    <dgm:cxn modelId="{BD14A96D-367A-42C2-9A66-7625C57911BF}" type="presOf" srcId="{84E66B96-02D9-4A90-9AC4-96A0283C865F}" destId="{C0E850CA-687B-4B36-86EA-15F2E7553B3D}" srcOrd="1" destOrd="0" presId="urn:microsoft.com/office/officeart/2009/3/layout/HorizontalOrganizationChart"/>
    <dgm:cxn modelId="{EB1AEC4F-71C2-46CE-990F-0B85B26A45F3}" type="presOf" srcId="{3FD42A42-C3FA-4082-8CE4-20562331E1F1}" destId="{6C3744AB-FD63-4675-9E48-1F20144209DC}" srcOrd="0" destOrd="0" presId="urn:microsoft.com/office/officeart/2009/3/layout/HorizontalOrganizationChart"/>
    <dgm:cxn modelId="{E1A34A73-BCC6-48C2-AB9C-FC53303F1034}" type="presOf" srcId="{586EED8D-B83C-4436-B5F7-B21C8770504B}" destId="{547CFD1A-BD92-4D1C-BF1D-35CFBF4D6F2B}" srcOrd="0" destOrd="0" presId="urn:microsoft.com/office/officeart/2009/3/layout/HorizontalOrganizationChart"/>
    <dgm:cxn modelId="{438C1957-54F6-4F98-95B1-1E34C1FAE479}" type="presOf" srcId="{D462C421-0A0B-4E9B-A05E-680C18CE430B}" destId="{56F9009F-7467-4DB2-80D6-65EEC47D59A3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C4C5C58-ED69-442D-B95F-5D19C33055F3}" type="presOf" srcId="{145F9EC3-928E-4007-9765-FAEC33EC7E8F}" destId="{A5479A7B-B906-488A-BE19-D7F5F245B4AF}" srcOrd="1" destOrd="0" presId="urn:microsoft.com/office/officeart/2009/3/layout/HorizontalOrganizationChart"/>
    <dgm:cxn modelId="{34030059-17BD-4742-949E-E7D21A57B5E0}" type="presOf" srcId="{FFB02AF1-1ACD-4F5D-A6D4-2EEB46E410DA}" destId="{B28A6498-7421-4369-A8C7-1CEBA3B053D2}" srcOrd="0" destOrd="0" presId="urn:microsoft.com/office/officeart/2009/3/layout/HorizontalOrganizationChart"/>
    <dgm:cxn modelId="{40F02D7B-E74B-4B7F-B5D3-5827C8A8898D}" type="presOf" srcId="{CFF5810D-77EE-4004-AB41-EFCC41BA0F04}" destId="{196C9283-7558-49B5-98CB-3D8CE3E7118A}" srcOrd="0" destOrd="0" presId="urn:microsoft.com/office/officeart/2009/3/layout/HorizontalOrganizationChart"/>
    <dgm:cxn modelId="{5BFD297F-88C8-4089-B6C7-8FB2274479A6}" type="presOf" srcId="{43AFA767-633B-4B04-B9AD-01581B897D4F}" destId="{ED03712E-6842-45E6-917B-D0F0AF885515}" srcOrd="0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324D1481-5352-4AB3-BF61-47C9993699A9}" type="presOf" srcId="{75CD8D7D-CF93-4ED3-A4AA-35FC0DCE5D6E}" destId="{7364070C-8817-4F5B-8A47-0B9BE604E68C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1245588-88DA-45D3-992A-05C8DA60BA1C}" type="presOf" srcId="{EAE84A33-BFB3-4E39-8318-296A054B9A45}" destId="{437DAD72-B3E8-4C0A-9636-A3C9077AE866}" srcOrd="0" destOrd="0" presId="urn:microsoft.com/office/officeart/2009/3/layout/HorizontalOrganizationChart"/>
    <dgm:cxn modelId="{F46A2689-D3B7-43CB-9561-4B026B6BCC73}" type="presOf" srcId="{7C305804-3E5B-4547-9B1D-D04D42545C3C}" destId="{99EA0A1A-6083-4AE6-9F60-FF6015B59E1A}" srcOrd="0" destOrd="0" presId="urn:microsoft.com/office/officeart/2009/3/layout/HorizontalOrganizationChart"/>
    <dgm:cxn modelId="{6286E58A-0369-4D3B-97DE-D80BF85450A2}" type="presOf" srcId="{38555FD0-B87B-43AA-BC3C-9FB95AF942D8}" destId="{57480E90-1C4C-4C4A-A026-D9BAA83C191C}" srcOrd="0" destOrd="0" presId="urn:microsoft.com/office/officeart/2009/3/layout/HorizontalOrganizationChart"/>
    <dgm:cxn modelId="{B1B66D8E-BDAB-4230-A279-0FF8ED97D256}" type="presOf" srcId="{84E66B96-02D9-4A90-9AC4-96A0283C865F}" destId="{8BD76FAF-4E50-4B93-9228-6B5BBC845D9F}" srcOrd="0" destOrd="0" presId="urn:microsoft.com/office/officeart/2009/3/layout/HorizontalOrganizationChart"/>
    <dgm:cxn modelId="{970F9795-68F8-430E-82D3-D471E9046417}" type="presOf" srcId="{9C8CF259-D3A7-4E24-B4DD-69E1DEC1F890}" destId="{4C83A39D-DCAD-4BD1-9F20-DBFC66910520}" srcOrd="0" destOrd="0" presId="urn:microsoft.com/office/officeart/2009/3/layout/HorizontalOrganizationChart"/>
    <dgm:cxn modelId="{83A16B9C-1B31-41B7-AA83-95EE709FB99E}" type="presOf" srcId="{23768783-7670-4DCC-ADC9-B6A237D9DC31}" destId="{B6E0A19E-0678-4246-95F6-788A644063C8}" srcOrd="1" destOrd="0" presId="urn:microsoft.com/office/officeart/2009/3/layout/HorizontalOrganizationChart"/>
    <dgm:cxn modelId="{31F74CAB-7A8F-48CF-945A-479099EDF344}" type="presOf" srcId="{2B071F9B-5953-43E9-A814-BC591A1C903F}" destId="{7EAA8B81-8D68-4FC9-BEB5-A27467A6E08A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596D12B2-D9DA-4702-8CDD-A9E13FE06D19}" type="presOf" srcId="{82B6C29E-D68A-45F7-9F6E-C4B20FFDF858}" destId="{979DF160-5D3C-495E-8973-A3C9D94BD6A4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02EB6C6-5CCC-4354-AA3A-A1E4B014F81F}" type="presOf" srcId="{EAE84A33-BFB3-4E39-8318-296A054B9A45}" destId="{59C47185-0C30-45B8-B6A3-ED30EB0E6B2F}" srcOrd="1" destOrd="0" presId="urn:microsoft.com/office/officeart/2009/3/layout/HorizontalOrganizationChart"/>
    <dgm:cxn modelId="{54E338CB-D20D-4D96-8233-35A8CFA2E635}" type="presOf" srcId="{DBBEE9AA-B22D-469A-A78D-C908634AA6C8}" destId="{9D5596FE-E459-4ACD-B4B4-D78F06226B09}" srcOrd="0" destOrd="0" presId="urn:microsoft.com/office/officeart/2009/3/layout/HorizontalOrganizationChart"/>
    <dgm:cxn modelId="{0D5799CC-BB50-44D0-B1CA-8E45421A340E}" type="presOf" srcId="{E0448EA3-6EA8-4D85-A10F-FD2035E7FDB5}" destId="{209D49E8-D09E-4A85-89A3-6C57FCB5CF31}" srcOrd="0" destOrd="0" presId="urn:microsoft.com/office/officeart/2009/3/layout/HorizontalOrganizationChart"/>
    <dgm:cxn modelId="{142F7BD4-B637-4C13-A3B5-A6A3D8E0C9A7}" type="presOf" srcId="{F0DE16A9-60CE-4F1C-BF5D-D4EAEF843CED}" destId="{D45FEEC5-2A3C-4CE4-8E28-0E5E824D7500}" srcOrd="0" destOrd="0" presId="urn:microsoft.com/office/officeart/2009/3/layout/HorizontalOrganizationChart"/>
    <dgm:cxn modelId="{378918D7-50EE-44AD-8A39-7027F03AEF2B}" type="presOf" srcId="{A69F8697-FB03-45B4-B4DA-D156F76664E2}" destId="{E565CD79-58E4-4768-993D-716567E41FF8}" srcOrd="0" destOrd="0" presId="urn:microsoft.com/office/officeart/2009/3/layout/HorizontalOrganizationChart"/>
    <dgm:cxn modelId="{5A60BBD7-220B-4D48-A0C4-99C06F885405}" type="presOf" srcId="{FE93FCA9-8DE8-43D6-9607-8887855831FE}" destId="{CE356C35-C986-4088-A361-550547DB0B3B}" srcOrd="0" destOrd="0" presId="urn:microsoft.com/office/officeart/2009/3/layout/HorizontalOrganizationChart"/>
    <dgm:cxn modelId="{D09F0ADA-6711-4C73-91C0-6A9B9E5CA412}" type="presOf" srcId="{724AADDE-4652-4F41-A9BB-65D0B84691A5}" destId="{60CCDBD8-3BBA-412F-A0B0-FE7823DDF871}" srcOrd="1" destOrd="0" presId="urn:microsoft.com/office/officeart/2009/3/layout/HorizontalOrganizationChart"/>
    <dgm:cxn modelId="{C15741DB-EF2D-4F83-8E02-86C835B0E6F4}" type="presOf" srcId="{62DEB12B-7951-4DA9-AEDB-52943AD70AD3}" destId="{6FB0F370-4D27-45F7-859E-FE642BC1E577}" srcOrd="0" destOrd="0" presId="urn:microsoft.com/office/officeart/2009/3/layout/HorizontalOrganizationChart"/>
    <dgm:cxn modelId="{0A245DDD-829D-4450-9B06-C6B973AA7104}" type="presOf" srcId="{724AADDE-4652-4F41-A9BB-65D0B84691A5}" destId="{8B766186-3197-4575-9A23-B83AEA69DC28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612392E6-ED5A-4479-B7B0-276EB2516A35}" type="presOf" srcId="{82B6C29E-D68A-45F7-9F6E-C4B20FFDF858}" destId="{116B2D68-351D-4701-A493-3CFC393E7A50}" srcOrd="1" destOrd="0" presId="urn:microsoft.com/office/officeart/2009/3/layout/HorizontalOrganizationChart"/>
    <dgm:cxn modelId="{D24558EB-647F-43A2-BDB4-BAF144AAD05F}" type="presOf" srcId="{FFB02AF1-1ACD-4F5D-A6D4-2EEB46E410DA}" destId="{1726EDC6-9EDF-4BA0-913A-1281FBDB3221}" srcOrd="1" destOrd="0" presId="urn:microsoft.com/office/officeart/2009/3/layout/HorizontalOrganizationChart"/>
    <dgm:cxn modelId="{795A81F1-97BC-4212-9BFC-CE24302387AB}" type="presOf" srcId="{586EED8D-B83C-4436-B5F7-B21C8770504B}" destId="{417F5D6B-C520-47F0-BE5F-FA6B40519A99}" srcOrd="1" destOrd="0" presId="urn:microsoft.com/office/officeart/2009/3/layout/HorizontalOrganizationChart"/>
    <dgm:cxn modelId="{E9F7B6F1-2222-4CAA-ABAA-52A20419D1DF}" type="presOf" srcId="{D7775525-A862-4267-A7D1-2ECBF9DD2E04}" destId="{319008AB-64F3-4407-A6A2-5077DF80B914}" srcOrd="0" destOrd="0" presId="urn:microsoft.com/office/officeart/2009/3/layout/HorizontalOrganizationChart"/>
    <dgm:cxn modelId="{474D43F4-9DCC-4045-8701-0AE9C06D1D92}" type="presOf" srcId="{7C305804-3E5B-4547-9B1D-D04D42545C3C}" destId="{529DFB9E-B87D-4BFC-AEBD-3EB13EA0B98F}" srcOrd="1" destOrd="0" presId="urn:microsoft.com/office/officeart/2009/3/layout/HorizontalOrganizationChart"/>
    <dgm:cxn modelId="{42DE0818-8B17-4879-B976-2E3E8EE61245}" type="presParOf" srcId="{C281A6E3-E39A-400F-BFF2-8E8E7D228AB5}" destId="{676029BF-0CDA-4F2C-A329-7FDB17E2248A}" srcOrd="0" destOrd="0" presId="urn:microsoft.com/office/officeart/2009/3/layout/HorizontalOrganizationChart"/>
    <dgm:cxn modelId="{B89F9FEE-8AE5-40AE-918D-A0674ED15298}" type="presParOf" srcId="{676029BF-0CDA-4F2C-A329-7FDB17E2248A}" destId="{6A3CC8A0-F968-45AE-A908-66B613E474A4}" srcOrd="0" destOrd="0" presId="urn:microsoft.com/office/officeart/2009/3/layout/HorizontalOrganizationChart"/>
    <dgm:cxn modelId="{7B8E6115-A889-4E9D-AF89-49B0FECD68A9}" type="presParOf" srcId="{6A3CC8A0-F968-45AE-A908-66B613E474A4}" destId="{B28A6498-7421-4369-A8C7-1CEBA3B053D2}" srcOrd="0" destOrd="0" presId="urn:microsoft.com/office/officeart/2009/3/layout/HorizontalOrganizationChart"/>
    <dgm:cxn modelId="{3B60836A-7C57-440A-A573-1395E1D7A94C}" type="presParOf" srcId="{6A3CC8A0-F968-45AE-A908-66B613E474A4}" destId="{1726EDC6-9EDF-4BA0-913A-1281FBDB3221}" srcOrd="1" destOrd="0" presId="urn:microsoft.com/office/officeart/2009/3/layout/HorizontalOrganizationChart"/>
    <dgm:cxn modelId="{D8A0D2F3-EE77-4C96-B6BD-B76F4A72EFD4}" type="presParOf" srcId="{676029BF-0CDA-4F2C-A329-7FDB17E2248A}" destId="{08E5DE71-8297-41E4-9A1D-26429AC388AD}" srcOrd="1" destOrd="0" presId="urn:microsoft.com/office/officeart/2009/3/layout/HorizontalOrganizationChart"/>
    <dgm:cxn modelId="{BAB4CBB2-A13F-469E-88FB-F80FCDD957D5}" type="presParOf" srcId="{08E5DE71-8297-41E4-9A1D-26429AC388AD}" destId="{E565CD79-58E4-4768-993D-716567E41FF8}" srcOrd="0" destOrd="0" presId="urn:microsoft.com/office/officeart/2009/3/layout/HorizontalOrganizationChart"/>
    <dgm:cxn modelId="{13A61D65-89DA-49FD-8523-E8AFA44C64C9}" type="presParOf" srcId="{08E5DE71-8297-41E4-9A1D-26429AC388AD}" destId="{38300ACE-A9E1-4237-8BF3-48F1A1B1850B}" srcOrd="1" destOrd="0" presId="urn:microsoft.com/office/officeart/2009/3/layout/HorizontalOrganizationChart"/>
    <dgm:cxn modelId="{4669E4EE-FAD1-4291-9FB6-916DCF25374A}" type="presParOf" srcId="{38300ACE-A9E1-4237-8BF3-48F1A1B1850B}" destId="{E5F6266B-A273-4DA9-86DE-F6836AEE9C7D}" srcOrd="0" destOrd="0" presId="urn:microsoft.com/office/officeart/2009/3/layout/HorizontalOrganizationChart"/>
    <dgm:cxn modelId="{0F987ADA-3A0E-4666-BAC6-83F7F1B6DEB6}" type="presParOf" srcId="{E5F6266B-A273-4DA9-86DE-F6836AEE9C7D}" destId="{979DF160-5D3C-495E-8973-A3C9D94BD6A4}" srcOrd="0" destOrd="0" presId="urn:microsoft.com/office/officeart/2009/3/layout/HorizontalOrganizationChart"/>
    <dgm:cxn modelId="{B6BCB0CD-7C5B-487F-87B3-5D86FBF373D5}" type="presParOf" srcId="{E5F6266B-A273-4DA9-86DE-F6836AEE9C7D}" destId="{116B2D68-351D-4701-A493-3CFC393E7A50}" srcOrd="1" destOrd="0" presId="urn:microsoft.com/office/officeart/2009/3/layout/HorizontalOrganizationChart"/>
    <dgm:cxn modelId="{7019AD14-E9B9-49F8-82AD-7D0A55D798B5}" type="presParOf" srcId="{38300ACE-A9E1-4237-8BF3-48F1A1B1850B}" destId="{EA486726-3F71-48CA-A248-DB0132E99B9C}" srcOrd="1" destOrd="0" presId="urn:microsoft.com/office/officeart/2009/3/layout/HorizontalOrganizationChart"/>
    <dgm:cxn modelId="{3E2390D1-CCB1-4B8A-922F-9DD7FE1D72D9}" type="presParOf" srcId="{38300ACE-A9E1-4237-8BF3-48F1A1B1850B}" destId="{40F0084B-E42D-497B-BE14-8EC74DEABD0F}" srcOrd="2" destOrd="0" presId="urn:microsoft.com/office/officeart/2009/3/layout/HorizontalOrganizationChart"/>
    <dgm:cxn modelId="{736CF70E-845E-4890-B28C-34761CB7BB90}" type="presParOf" srcId="{08E5DE71-8297-41E4-9A1D-26429AC388AD}" destId="{6C3744AB-FD63-4675-9E48-1F20144209DC}" srcOrd="2" destOrd="0" presId="urn:microsoft.com/office/officeart/2009/3/layout/HorizontalOrganizationChart"/>
    <dgm:cxn modelId="{BD6BA5F9-B2AE-4939-9C1B-DF4BD5E02D3A}" type="presParOf" srcId="{08E5DE71-8297-41E4-9A1D-26429AC388AD}" destId="{9D6E24CB-C95D-4C07-8500-9B310B4AF3A7}" srcOrd="3" destOrd="0" presId="urn:microsoft.com/office/officeart/2009/3/layout/HorizontalOrganizationChart"/>
    <dgm:cxn modelId="{20FD8D3B-5BD2-4CC0-950F-32A3A3A055C8}" type="presParOf" srcId="{9D6E24CB-C95D-4C07-8500-9B310B4AF3A7}" destId="{A6E89749-0676-499D-8478-B230A8777C1C}" srcOrd="0" destOrd="0" presId="urn:microsoft.com/office/officeart/2009/3/layout/HorizontalOrganizationChart"/>
    <dgm:cxn modelId="{59F8C954-A501-46EB-B8F7-F3322EE90B70}" type="presParOf" srcId="{A6E89749-0676-499D-8478-B230A8777C1C}" destId="{C8B156EA-ADE0-419E-AB18-02E75A6A42CB}" srcOrd="0" destOrd="0" presId="urn:microsoft.com/office/officeart/2009/3/layout/HorizontalOrganizationChart"/>
    <dgm:cxn modelId="{1252E84D-F6B8-44C7-8B93-33E5CE8837A0}" type="presParOf" srcId="{A6E89749-0676-499D-8478-B230A8777C1C}" destId="{B6E0A19E-0678-4246-95F6-788A644063C8}" srcOrd="1" destOrd="0" presId="urn:microsoft.com/office/officeart/2009/3/layout/HorizontalOrganizationChart"/>
    <dgm:cxn modelId="{71FD4B6E-4DCE-4B7D-8442-8FE49C114360}" type="presParOf" srcId="{9D6E24CB-C95D-4C07-8500-9B310B4AF3A7}" destId="{0034AB42-0908-4693-9B56-4256B672F07F}" srcOrd="1" destOrd="0" presId="urn:microsoft.com/office/officeart/2009/3/layout/HorizontalOrganizationChart"/>
    <dgm:cxn modelId="{A7A50A40-3514-4BF5-AD5E-7F7FF2F1BD2F}" type="presParOf" srcId="{0034AB42-0908-4693-9B56-4256B672F07F}" destId="{209D49E8-D09E-4A85-89A3-6C57FCB5CF31}" srcOrd="0" destOrd="0" presId="urn:microsoft.com/office/officeart/2009/3/layout/HorizontalOrganizationChart"/>
    <dgm:cxn modelId="{0164510A-24A7-46F3-8B79-DBCFE3544AF7}" type="presParOf" srcId="{0034AB42-0908-4693-9B56-4256B672F07F}" destId="{2A1BBF90-07A7-4E5A-BEC3-458F1CE246C8}" srcOrd="1" destOrd="0" presId="urn:microsoft.com/office/officeart/2009/3/layout/HorizontalOrganizationChart"/>
    <dgm:cxn modelId="{D83F9C2C-2343-410E-AE6F-64D27A7EC8A9}" type="presParOf" srcId="{2A1BBF90-07A7-4E5A-BEC3-458F1CE246C8}" destId="{391EAEC1-B9CD-401D-AE79-A1B5EC328547}" srcOrd="0" destOrd="0" presId="urn:microsoft.com/office/officeart/2009/3/layout/HorizontalOrganizationChart"/>
    <dgm:cxn modelId="{AE035987-867C-4E3C-A36D-8AAFAA1D2947}" type="presParOf" srcId="{391EAEC1-B9CD-401D-AE79-A1B5EC328547}" destId="{99EA0A1A-6083-4AE6-9F60-FF6015B59E1A}" srcOrd="0" destOrd="0" presId="urn:microsoft.com/office/officeart/2009/3/layout/HorizontalOrganizationChart"/>
    <dgm:cxn modelId="{361B46A1-A7A7-489A-A784-A8B81567B07D}" type="presParOf" srcId="{391EAEC1-B9CD-401D-AE79-A1B5EC328547}" destId="{529DFB9E-B87D-4BFC-AEBD-3EB13EA0B98F}" srcOrd="1" destOrd="0" presId="urn:microsoft.com/office/officeart/2009/3/layout/HorizontalOrganizationChart"/>
    <dgm:cxn modelId="{72820C39-9B8B-4DEB-8280-79AC04AEFFC0}" type="presParOf" srcId="{2A1BBF90-07A7-4E5A-BEC3-458F1CE246C8}" destId="{A9555525-49AA-4B55-A994-C1D8F3A3D121}" srcOrd="1" destOrd="0" presId="urn:microsoft.com/office/officeart/2009/3/layout/HorizontalOrganizationChart"/>
    <dgm:cxn modelId="{CFEB27D0-B18E-4B5E-B994-4D0B21FCEEDD}" type="presParOf" srcId="{2A1BBF90-07A7-4E5A-BEC3-458F1CE246C8}" destId="{1ECF1A46-FA82-48E5-B6A9-BE20FE2065C8}" srcOrd="2" destOrd="0" presId="urn:microsoft.com/office/officeart/2009/3/layout/HorizontalOrganizationChart"/>
    <dgm:cxn modelId="{93803663-EE39-40F3-B08E-524CF269BC56}" type="presParOf" srcId="{0034AB42-0908-4693-9B56-4256B672F07F}" destId="{32DA1396-B95B-4E76-A813-EFE6CB257866}" srcOrd="2" destOrd="0" presId="urn:microsoft.com/office/officeart/2009/3/layout/HorizontalOrganizationChart"/>
    <dgm:cxn modelId="{C9FD3DBE-31F5-4B49-8667-985BEA778CC9}" type="presParOf" srcId="{0034AB42-0908-4693-9B56-4256B672F07F}" destId="{53B90E2F-EA36-4930-9EBB-0F6D32576E9A}" srcOrd="3" destOrd="0" presId="urn:microsoft.com/office/officeart/2009/3/layout/HorizontalOrganizationChart"/>
    <dgm:cxn modelId="{E6ECCF9A-2682-47A2-80BC-3FC403CBE8EC}" type="presParOf" srcId="{53B90E2F-EA36-4930-9EBB-0F6D32576E9A}" destId="{3A681B70-7F8E-45EF-AFAC-3FE46C3752D5}" srcOrd="0" destOrd="0" presId="urn:microsoft.com/office/officeart/2009/3/layout/HorizontalOrganizationChart"/>
    <dgm:cxn modelId="{2FC5927D-E05F-48B8-9E0B-A12472289EBC}" type="presParOf" srcId="{3A681B70-7F8E-45EF-AFAC-3FE46C3752D5}" destId="{437DAD72-B3E8-4C0A-9636-A3C9077AE866}" srcOrd="0" destOrd="0" presId="urn:microsoft.com/office/officeart/2009/3/layout/HorizontalOrganizationChart"/>
    <dgm:cxn modelId="{C9A252FB-19F7-444E-B4D1-1C5ED537E792}" type="presParOf" srcId="{3A681B70-7F8E-45EF-AFAC-3FE46C3752D5}" destId="{59C47185-0C30-45B8-B6A3-ED30EB0E6B2F}" srcOrd="1" destOrd="0" presId="urn:microsoft.com/office/officeart/2009/3/layout/HorizontalOrganizationChart"/>
    <dgm:cxn modelId="{E5FF2B22-B038-405B-9552-FDCEABCF187B}" type="presParOf" srcId="{53B90E2F-EA36-4930-9EBB-0F6D32576E9A}" destId="{E2728B67-F0C8-4C66-8196-0658DC42C494}" srcOrd="1" destOrd="0" presId="urn:microsoft.com/office/officeart/2009/3/layout/HorizontalOrganizationChart"/>
    <dgm:cxn modelId="{670A331A-FD8D-45F6-96DC-0D4CAB88F47A}" type="presParOf" srcId="{53B90E2F-EA36-4930-9EBB-0F6D32576E9A}" destId="{7B30D99D-CD9C-4254-A161-0B75DF467D0B}" srcOrd="2" destOrd="0" presId="urn:microsoft.com/office/officeart/2009/3/layout/HorizontalOrganizationChart"/>
    <dgm:cxn modelId="{17885023-853F-4714-B4A2-6F568285FF07}" type="presParOf" srcId="{0034AB42-0908-4693-9B56-4256B672F07F}" destId="{56F9009F-7467-4DB2-80D6-65EEC47D59A3}" srcOrd="4" destOrd="0" presId="urn:microsoft.com/office/officeart/2009/3/layout/HorizontalOrganizationChart"/>
    <dgm:cxn modelId="{B56A1901-36E6-4766-B714-5BECF94C638B}" type="presParOf" srcId="{0034AB42-0908-4693-9B56-4256B672F07F}" destId="{B8C17449-A79C-43C2-A1EB-64D6739E7F47}" srcOrd="5" destOrd="0" presId="urn:microsoft.com/office/officeart/2009/3/layout/HorizontalOrganizationChart"/>
    <dgm:cxn modelId="{EF17DFBC-20CB-44A8-B5DB-92D81DC1E167}" type="presParOf" srcId="{B8C17449-A79C-43C2-A1EB-64D6739E7F47}" destId="{18E65DD1-815F-45D8-B0E7-9CB4AB77E747}" srcOrd="0" destOrd="0" presId="urn:microsoft.com/office/officeart/2009/3/layout/HorizontalOrganizationChart"/>
    <dgm:cxn modelId="{0FC34408-5BA2-4CC4-94E5-FDE1E9579A6A}" type="presParOf" srcId="{18E65DD1-815F-45D8-B0E7-9CB4AB77E747}" destId="{00BA40A5-48A7-46FF-8DA7-59B0708DD9D3}" srcOrd="0" destOrd="0" presId="urn:microsoft.com/office/officeart/2009/3/layout/HorizontalOrganizationChart"/>
    <dgm:cxn modelId="{1E10BF92-E319-4CE8-B11A-727F3D6CFAE1}" type="presParOf" srcId="{18E65DD1-815F-45D8-B0E7-9CB4AB77E747}" destId="{7EAA8B81-8D68-4FC9-BEB5-A27467A6E08A}" srcOrd="1" destOrd="0" presId="urn:microsoft.com/office/officeart/2009/3/layout/HorizontalOrganizationChart"/>
    <dgm:cxn modelId="{664BF4EC-31BA-4E95-87BE-A71E7D741FE4}" type="presParOf" srcId="{B8C17449-A79C-43C2-A1EB-64D6739E7F47}" destId="{229BB32E-ED0D-41BF-83D6-5A50ED045680}" srcOrd="1" destOrd="0" presId="urn:microsoft.com/office/officeart/2009/3/layout/HorizontalOrganizationChart"/>
    <dgm:cxn modelId="{63B54583-E5CB-460A-8FF3-38A4D15C6618}" type="presParOf" srcId="{B8C17449-A79C-43C2-A1EB-64D6739E7F47}" destId="{21F7DB4D-17C9-47D5-A3DB-B4DA80EF888B}" srcOrd="2" destOrd="0" presId="urn:microsoft.com/office/officeart/2009/3/layout/HorizontalOrganizationChart"/>
    <dgm:cxn modelId="{D613E815-28A3-4FE7-90E6-322D2318BEB9}" type="presParOf" srcId="{0034AB42-0908-4693-9B56-4256B672F07F}" destId="{ED03712E-6842-45E6-917B-D0F0AF885515}" srcOrd="6" destOrd="0" presId="urn:microsoft.com/office/officeart/2009/3/layout/HorizontalOrganizationChart"/>
    <dgm:cxn modelId="{990FE80E-120B-4A18-A508-9C9329F3BD73}" type="presParOf" srcId="{0034AB42-0908-4693-9B56-4256B672F07F}" destId="{04B19D96-DAB9-4995-BE15-FB4F7C924B0B}" srcOrd="7" destOrd="0" presId="urn:microsoft.com/office/officeart/2009/3/layout/HorizontalOrganizationChart"/>
    <dgm:cxn modelId="{D0EBB8C0-B4FB-476D-BCD6-E72BBB976355}" type="presParOf" srcId="{04B19D96-DAB9-4995-BE15-FB4F7C924B0B}" destId="{9399ED5E-CBFD-4392-B9F1-2C96F46FBE76}" srcOrd="0" destOrd="0" presId="urn:microsoft.com/office/officeart/2009/3/layout/HorizontalOrganizationChart"/>
    <dgm:cxn modelId="{38294A24-484D-4E4B-BA36-38704FD67DBA}" type="presParOf" srcId="{9399ED5E-CBFD-4392-B9F1-2C96F46FBE76}" destId="{8B766186-3197-4575-9A23-B83AEA69DC28}" srcOrd="0" destOrd="0" presId="urn:microsoft.com/office/officeart/2009/3/layout/HorizontalOrganizationChart"/>
    <dgm:cxn modelId="{9C6BCA59-32D2-4860-AF1F-271C7E9AE2ED}" type="presParOf" srcId="{9399ED5E-CBFD-4392-B9F1-2C96F46FBE76}" destId="{60CCDBD8-3BBA-412F-A0B0-FE7823DDF871}" srcOrd="1" destOrd="0" presId="urn:microsoft.com/office/officeart/2009/3/layout/HorizontalOrganizationChart"/>
    <dgm:cxn modelId="{3FBB6A1F-FC76-4795-9092-F4F1457E448B}" type="presParOf" srcId="{04B19D96-DAB9-4995-BE15-FB4F7C924B0B}" destId="{5849C783-1F4C-4536-A83A-6ADFB83350BE}" srcOrd="1" destOrd="0" presId="urn:microsoft.com/office/officeart/2009/3/layout/HorizontalOrganizationChart"/>
    <dgm:cxn modelId="{110A2844-B420-4DE5-94FB-DE884637D933}" type="presParOf" srcId="{04B19D96-DAB9-4995-BE15-FB4F7C924B0B}" destId="{1E469655-92CD-4EFB-BD27-C987D2FA4657}" srcOrd="2" destOrd="0" presId="urn:microsoft.com/office/officeart/2009/3/layout/HorizontalOrganizationChart"/>
    <dgm:cxn modelId="{DEDBE37C-739B-4E10-9D55-72667993D0C7}" type="presParOf" srcId="{0034AB42-0908-4693-9B56-4256B672F07F}" destId="{7CD90DB9-F700-4090-AAC0-4E81FD52B943}" srcOrd="8" destOrd="0" presId="urn:microsoft.com/office/officeart/2009/3/layout/HorizontalOrganizationChart"/>
    <dgm:cxn modelId="{6596ECCD-E92F-42B6-97BD-77DCA7DE2624}" type="presParOf" srcId="{0034AB42-0908-4693-9B56-4256B672F07F}" destId="{A21FF5B0-1423-43F0-8ABA-DED606E4BF04}" srcOrd="9" destOrd="0" presId="urn:microsoft.com/office/officeart/2009/3/layout/HorizontalOrganizationChart"/>
    <dgm:cxn modelId="{4DCC95C5-93FF-471A-A001-0D19EC23D8C6}" type="presParOf" srcId="{A21FF5B0-1423-43F0-8ABA-DED606E4BF04}" destId="{2888CEA4-F894-4C7F-9B8D-AFB3BDE79BEA}" srcOrd="0" destOrd="0" presId="urn:microsoft.com/office/officeart/2009/3/layout/HorizontalOrganizationChart"/>
    <dgm:cxn modelId="{23D2F321-3264-4E5B-9088-1C2EE52FE4D8}" type="presParOf" srcId="{2888CEA4-F894-4C7F-9B8D-AFB3BDE79BEA}" destId="{8BD76FAF-4E50-4B93-9228-6B5BBC845D9F}" srcOrd="0" destOrd="0" presId="urn:microsoft.com/office/officeart/2009/3/layout/HorizontalOrganizationChart"/>
    <dgm:cxn modelId="{F35AB01A-592B-4771-9268-65BA107D9F48}" type="presParOf" srcId="{2888CEA4-F894-4C7F-9B8D-AFB3BDE79BEA}" destId="{C0E850CA-687B-4B36-86EA-15F2E7553B3D}" srcOrd="1" destOrd="0" presId="urn:microsoft.com/office/officeart/2009/3/layout/HorizontalOrganizationChart"/>
    <dgm:cxn modelId="{4356A88D-C8D8-4098-8A73-CD0F8AC10C36}" type="presParOf" srcId="{A21FF5B0-1423-43F0-8ABA-DED606E4BF04}" destId="{42637589-3F5A-4A54-A5EB-4E0CC559B2E2}" srcOrd="1" destOrd="0" presId="urn:microsoft.com/office/officeart/2009/3/layout/HorizontalOrganizationChart"/>
    <dgm:cxn modelId="{5494B546-C5CC-4CE1-A2DA-217F40408A1F}" type="presParOf" srcId="{A21FF5B0-1423-43F0-8ABA-DED606E4BF04}" destId="{1A12479A-D51F-473A-9EF0-AA3D50EA277F}" srcOrd="2" destOrd="0" presId="urn:microsoft.com/office/officeart/2009/3/layout/HorizontalOrganizationChart"/>
    <dgm:cxn modelId="{63B670FC-9BC7-4838-A57C-90B038B7E8A4}" type="presParOf" srcId="{0034AB42-0908-4693-9B56-4256B672F07F}" destId="{196C9283-7558-49B5-98CB-3D8CE3E7118A}" srcOrd="10" destOrd="0" presId="urn:microsoft.com/office/officeart/2009/3/layout/HorizontalOrganizationChart"/>
    <dgm:cxn modelId="{7EB53C78-39B9-41E1-9B3C-C4CF9F8B230C}" type="presParOf" srcId="{0034AB42-0908-4693-9B56-4256B672F07F}" destId="{DC210527-446F-4933-A4E3-1C090F296E39}" srcOrd="11" destOrd="0" presId="urn:microsoft.com/office/officeart/2009/3/layout/HorizontalOrganizationChart"/>
    <dgm:cxn modelId="{A72EF235-0A27-43CD-925A-EEC9DA73EB18}" type="presParOf" srcId="{DC210527-446F-4933-A4E3-1C090F296E39}" destId="{BAF54F08-6DE8-43FB-9CD3-3417FF491BEB}" srcOrd="0" destOrd="0" presId="urn:microsoft.com/office/officeart/2009/3/layout/HorizontalOrganizationChart"/>
    <dgm:cxn modelId="{59C545C8-0664-470E-A6C1-8FA9D42C8A6B}" type="presParOf" srcId="{BAF54F08-6DE8-43FB-9CD3-3417FF491BEB}" destId="{547CFD1A-BD92-4D1C-BF1D-35CFBF4D6F2B}" srcOrd="0" destOrd="0" presId="urn:microsoft.com/office/officeart/2009/3/layout/HorizontalOrganizationChart"/>
    <dgm:cxn modelId="{F974CE5A-81AC-4F0F-B30E-0A3B215E5219}" type="presParOf" srcId="{BAF54F08-6DE8-43FB-9CD3-3417FF491BEB}" destId="{417F5D6B-C520-47F0-BE5F-FA6B40519A99}" srcOrd="1" destOrd="0" presId="urn:microsoft.com/office/officeart/2009/3/layout/HorizontalOrganizationChart"/>
    <dgm:cxn modelId="{E1001EB9-6017-4E90-A0B0-BAE66AD4D556}" type="presParOf" srcId="{DC210527-446F-4933-A4E3-1C090F296E39}" destId="{45DA77A6-EF46-41B5-B41A-BCB4F0E14AD6}" srcOrd="1" destOrd="0" presId="urn:microsoft.com/office/officeart/2009/3/layout/HorizontalOrganizationChart"/>
    <dgm:cxn modelId="{0E0213C7-C110-4002-B3B7-0842CF7B2F02}" type="presParOf" srcId="{DC210527-446F-4933-A4E3-1C090F296E39}" destId="{6DCFD962-9446-4D96-9423-894433E63C1A}" srcOrd="2" destOrd="0" presId="urn:microsoft.com/office/officeart/2009/3/layout/HorizontalOrganizationChart"/>
    <dgm:cxn modelId="{A49D6950-66DB-4F7F-985A-A09A288A21A4}" type="presParOf" srcId="{0034AB42-0908-4693-9B56-4256B672F07F}" destId="{319008AB-64F3-4407-A6A2-5077DF80B914}" srcOrd="12" destOrd="0" presId="urn:microsoft.com/office/officeart/2009/3/layout/HorizontalOrganizationChart"/>
    <dgm:cxn modelId="{FB376E2A-4C41-4362-9812-91180633C3D0}" type="presParOf" srcId="{0034AB42-0908-4693-9B56-4256B672F07F}" destId="{6ACE7BF4-CFF1-4553-B4BF-186270B9FAA4}" srcOrd="13" destOrd="0" presId="urn:microsoft.com/office/officeart/2009/3/layout/HorizontalOrganizationChart"/>
    <dgm:cxn modelId="{5096AF3E-2AA2-4658-8302-6602F2642953}" type="presParOf" srcId="{6ACE7BF4-CFF1-4553-B4BF-186270B9FAA4}" destId="{6BA9F0B2-4AA1-4017-8717-B3FF15A414F9}" srcOrd="0" destOrd="0" presId="urn:microsoft.com/office/officeart/2009/3/layout/HorizontalOrganizationChart"/>
    <dgm:cxn modelId="{F0282DC3-A758-45B0-BAD3-8E71A7BAA550}" type="presParOf" srcId="{6BA9F0B2-4AA1-4017-8717-B3FF15A414F9}" destId="{567D4F1E-61B4-4D8D-9BAE-BB306375F4F7}" srcOrd="0" destOrd="0" presId="urn:microsoft.com/office/officeart/2009/3/layout/HorizontalOrganizationChart"/>
    <dgm:cxn modelId="{603EE628-499F-44D8-A974-089C99A438A4}" type="presParOf" srcId="{6BA9F0B2-4AA1-4017-8717-B3FF15A414F9}" destId="{A5479A7B-B906-488A-BE19-D7F5F245B4AF}" srcOrd="1" destOrd="0" presId="urn:microsoft.com/office/officeart/2009/3/layout/HorizontalOrganizationChart"/>
    <dgm:cxn modelId="{76EE779F-8F47-4F43-B26C-324176E3058A}" type="presParOf" srcId="{6ACE7BF4-CFF1-4553-B4BF-186270B9FAA4}" destId="{99162526-5B1D-4A6C-BB1B-97E6755B4C79}" srcOrd="1" destOrd="0" presId="urn:microsoft.com/office/officeart/2009/3/layout/HorizontalOrganizationChart"/>
    <dgm:cxn modelId="{746A0783-F47D-4D52-A735-441B1124EA06}" type="presParOf" srcId="{6ACE7BF4-CFF1-4553-B4BF-186270B9FAA4}" destId="{1AC21957-A333-4E64-9241-787A24B57767}" srcOrd="2" destOrd="0" presId="urn:microsoft.com/office/officeart/2009/3/layout/HorizontalOrganizationChart"/>
    <dgm:cxn modelId="{572A8DE0-2EC7-4A4F-B877-B17537DCAC92}" type="presParOf" srcId="{0034AB42-0908-4693-9B56-4256B672F07F}" destId="{7364070C-8817-4F5B-8A47-0B9BE604E68C}" srcOrd="14" destOrd="0" presId="urn:microsoft.com/office/officeart/2009/3/layout/HorizontalOrganizationChart"/>
    <dgm:cxn modelId="{CE79CBE6-8A4D-49ED-82D0-35EC4CD60AFD}" type="presParOf" srcId="{0034AB42-0908-4693-9B56-4256B672F07F}" destId="{5F20802F-1B5D-48FD-ABD4-7C434C17BBE7}" srcOrd="15" destOrd="0" presId="urn:microsoft.com/office/officeart/2009/3/layout/HorizontalOrganizationChart"/>
    <dgm:cxn modelId="{263BFAB2-F5EA-4EE7-B970-19C36175E8E5}" type="presParOf" srcId="{5F20802F-1B5D-48FD-ABD4-7C434C17BBE7}" destId="{3FE3CE57-31BC-45B3-86F2-384853C53C9C}" srcOrd="0" destOrd="0" presId="urn:microsoft.com/office/officeart/2009/3/layout/HorizontalOrganizationChart"/>
    <dgm:cxn modelId="{4FDC0EA0-D230-44B4-9DF3-63867F5960F5}" type="presParOf" srcId="{3FE3CE57-31BC-45B3-86F2-384853C53C9C}" destId="{9D5596FE-E459-4ACD-B4B4-D78F06226B09}" srcOrd="0" destOrd="0" presId="urn:microsoft.com/office/officeart/2009/3/layout/HorizontalOrganizationChart"/>
    <dgm:cxn modelId="{0C28D409-D2E8-4F6F-A0A2-59D4047D25C4}" type="presParOf" srcId="{3FE3CE57-31BC-45B3-86F2-384853C53C9C}" destId="{37B231FF-782D-4BA8-9226-B0B9EE39E416}" srcOrd="1" destOrd="0" presId="urn:microsoft.com/office/officeart/2009/3/layout/HorizontalOrganizationChart"/>
    <dgm:cxn modelId="{0A162BE6-03B1-4175-B735-23C9356417F7}" type="presParOf" srcId="{5F20802F-1B5D-48FD-ABD4-7C434C17BBE7}" destId="{CEAF5D99-3808-469C-84E8-08A92625B5AF}" srcOrd="1" destOrd="0" presId="urn:microsoft.com/office/officeart/2009/3/layout/HorizontalOrganizationChart"/>
    <dgm:cxn modelId="{BBEA1811-A7A3-4FCB-A515-F692713E1808}" type="presParOf" srcId="{5F20802F-1B5D-48FD-ABD4-7C434C17BBE7}" destId="{87C6ACA0-1F9A-48A7-B4DC-427012509D6E}" srcOrd="2" destOrd="0" presId="urn:microsoft.com/office/officeart/2009/3/layout/HorizontalOrganizationChart"/>
    <dgm:cxn modelId="{2F8A0F36-7F96-475F-B5C1-D85A9A16FFD3}" type="presParOf" srcId="{0034AB42-0908-4693-9B56-4256B672F07F}" destId="{57480E90-1C4C-4C4A-A026-D9BAA83C191C}" srcOrd="16" destOrd="0" presId="urn:microsoft.com/office/officeart/2009/3/layout/HorizontalOrganizationChart"/>
    <dgm:cxn modelId="{E71729C3-BD5F-43C7-9A62-B375307D7034}" type="presParOf" srcId="{0034AB42-0908-4693-9B56-4256B672F07F}" destId="{69B7D6A2-3087-49C3-AC23-DFF78A6C0CD6}" srcOrd="17" destOrd="0" presId="urn:microsoft.com/office/officeart/2009/3/layout/HorizontalOrganizationChart"/>
    <dgm:cxn modelId="{A12EF922-DE30-415A-BC47-61B22303CCAC}" type="presParOf" srcId="{69B7D6A2-3087-49C3-AC23-DFF78A6C0CD6}" destId="{A309437D-1C5F-4E4B-B232-22F5D8D695E3}" srcOrd="0" destOrd="0" presId="urn:microsoft.com/office/officeart/2009/3/layout/HorizontalOrganizationChart"/>
    <dgm:cxn modelId="{0FEA8F50-4E19-4697-9B56-140DBBF78D2B}" type="presParOf" srcId="{A309437D-1C5F-4E4B-B232-22F5D8D695E3}" destId="{6FB0F370-4D27-45F7-859E-FE642BC1E577}" srcOrd="0" destOrd="0" presId="urn:microsoft.com/office/officeart/2009/3/layout/HorizontalOrganizationChart"/>
    <dgm:cxn modelId="{38FE6411-6812-471E-8EBB-7EED8DBEC92C}" type="presParOf" srcId="{A309437D-1C5F-4E4B-B232-22F5D8D695E3}" destId="{3CF31D66-6AF7-4583-90C5-22F2BD9EFA34}" srcOrd="1" destOrd="0" presId="urn:microsoft.com/office/officeart/2009/3/layout/HorizontalOrganizationChart"/>
    <dgm:cxn modelId="{15418BD8-4FEA-462B-9DBC-49F73B8917DC}" type="presParOf" srcId="{69B7D6A2-3087-49C3-AC23-DFF78A6C0CD6}" destId="{9B5EEC78-EF1D-43F7-8755-8E3AE31989A3}" srcOrd="1" destOrd="0" presId="urn:microsoft.com/office/officeart/2009/3/layout/HorizontalOrganizationChart"/>
    <dgm:cxn modelId="{566844C7-9071-485F-A0E2-8EA687169AC5}" type="presParOf" srcId="{69B7D6A2-3087-49C3-AC23-DFF78A6C0CD6}" destId="{6A3D4ADB-EB7C-48AB-865E-3FCA42C6777E}" srcOrd="2" destOrd="0" presId="urn:microsoft.com/office/officeart/2009/3/layout/HorizontalOrganizationChart"/>
    <dgm:cxn modelId="{9B14C934-F51F-499C-9812-A532A258CC2C}" type="presParOf" srcId="{0034AB42-0908-4693-9B56-4256B672F07F}" destId="{05592CA1-7C84-45E9-8F12-A7BE48D58FFF}" srcOrd="18" destOrd="0" presId="urn:microsoft.com/office/officeart/2009/3/layout/HorizontalOrganizationChart"/>
    <dgm:cxn modelId="{66D6BD3D-1203-4EF3-ABEA-ED29145402B4}" type="presParOf" srcId="{0034AB42-0908-4693-9B56-4256B672F07F}" destId="{57A178ED-9B2D-4941-B531-F22165487EB2}" srcOrd="19" destOrd="0" presId="urn:microsoft.com/office/officeart/2009/3/layout/HorizontalOrganizationChart"/>
    <dgm:cxn modelId="{2C15892F-BD2E-4F40-9251-C7ABBB9DEB25}" type="presParOf" srcId="{57A178ED-9B2D-4941-B531-F22165487EB2}" destId="{DD5842F8-ABD4-40C1-96A8-1B14B7DD4608}" srcOrd="0" destOrd="0" presId="urn:microsoft.com/office/officeart/2009/3/layout/HorizontalOrganizationChart"/>
    <dgm:cxn modelId="{365E2649-D9B1-4B1F-B1EB-796565BD5219}" type="presParOf" srcId="{DD5842F8-ABD4-40C1-96A8-1B14B7DD4608}" destId="{D45FEEC5-2A3C-4CE4-8E28-0E5E824D7500}" srcOrd="0" destOrd="0" presId="urn:microsoft.com/office/officeart/2009/3/layout/HorizontalOrganizationChart"/>
    <dgm:cxn modelId="{2AC7BDCE-20A4-412A-AAB9-1E5128DE16A2}" type="presParOf" srcId="{DD5842F8-ABD4-40C1-96A8-1B14B7DD4608}" destId="{1A588E66-B100-4A4C-BAB0-EA2432519C77}" srcOrd="1" destOrd="0" presId="urn:microsoft.com/office/officeart/2009/3/layout/HorizontalOrganizationChart"/>
    <dgm:cxn modelId="{EA5EE44B-7485-4A09-8B93-E28F5D046CAB}" type="presParOf" srcId="{57A178ED-9B2D-4941-B531-F22165487EB2}" destId="{A688D572-AE77-4B0C-B158-7E21F516D63F}" srcOrd="1" destOrd="0" presId="urn:microsoft.com/office/officeart/2009/3/layout/HorizontalOrganizationChart"/>
    <dgm:cxn modelId="{3EAF22CD-DEB9-4E5B-AAC8-2E69BD46F99A}" type="presParOf" srcId="{57A178ED-9B2D-4941-B531-F22165487EB2}" destId="{F9F8DDFC-A24E-4855-B28D-B25D74F5256C}" srcOrd="2" destOrd="0" presId="urn:microsoft.com/office/officeart/2009/3/layout/HorizontalOrganizationChart"/>
    <dgm:cxn modelId="{BB7E3ECF-B90C-4CD7-BF01-4B2BA08AE3D1}" type="presParOf" srcId="{0034AB42-0908-4693-9B56-4256B672F07F}" destId="{CE356C35-C986-4088-A361-550547DB0B3B}" srcOrd="20" destOrd="0" presId="urn:microsoft.com/office/officeart/2009/3/layout/HorizontalOrganizationChart"/>
    <dgm:cxn modelId="{AA50566A-97DE-46A8-A937-54A82DF0106B}" type="presParOf" srcId="{0034AB42-0908-4693-9B56-4256B672F07F}" destId="{AABC103B-99E1-4E97-96E8-EA605CBADB9F}" srcOrd="21" destOrd="0" presId="urn:microsoft.com/office/officeart/2009/3/layout/HorizontalOrganizationChart"/>
    <dgm:cxn modelId="{F3D9AFF5-0AAB-44BD-8090-17581CD3F98E}" type="presParOf" srcId="{AABC103B-99E1-4E97-96E8-EA605CBADB9F}" destId="{0A7CDA19-4519-4FE0-81E2-56A1FA978516}" srcOrd="0" destOrd="0" presId="urn:microsoft.com/office/officeart/2009/3/layout/HorizontalOrganizationChart"/>
    <dgm:cxn modelId="{FE713415-55E4-4FB0-8552-24352CFDF883}" type="presParOf" srcId="{0A7CDA19-4519-4FE0-81E2-56A1FA978516}" destId="{5071C859-C199-4EC6-B43A-5E2B277DDA30}" srcOrd="0" destOrd="0" presId="urn:microsoft.com/office/officeart/2009/3/layout/HorizontalOrganizationChart"/>
    <dgm:cxn modelId="{0F04A482-0687-4B81-9606-8C97335F32F9}" type="presParOf" srcId="{0A7CDA19-4519-4FE0-81E2-56A1FA978516}" destId="{6BAF9EF1-08C0-4ACD-B84E-CEA1FDD60D28}" srcOrd="1" destOrd="0" presId="urn:microsoft.com/office/officeart/2009/3/layout/HorizontalOrganizationChart"/>
    <dgm:cxn modelId="{AD94AFAB-04CF-4C45-A2EF-6B2DAAA5DC86}" type="presParOf" srcId="{AABC103B-99E1-4E97-96E8-EA605CBADB9F}" destId="{1255C651-0155-4475-A4DE-3C57BB5936E5}" srcOrd="1" destOrd="0" presId="urn:microsoft.com/office/officeart/2009/3/layout/HorizontalOrganizationChart"/>
    <dgm:cxn modelId="{F1B5C74F-C4BC-4EF2-914C-AEF62C55B47B}" type="presParOf" srcId="{AABC103B-99E1-4E97-96E8-EA605CBADB9F}" destId="{174C3A5F-9C28-4E4E-9DC1-95023CBA9B2B}" srcOrd="2" destOrd="0" presId="urn:microsoft.com/office/officeart/2009/3/layout/HorizontalOrganizationChart"/>
    <dgm:cxn modelId="{AF2A7ADC-A66D-4AAB-8A61-7D394392E6C4}" type="presParOf" srcId="{0034AB42-0908-4693-9B56-4256B672F07F}" destId="{4C83A39D-DCAD-4BD1-9F20-DBFC66910520}" srcOrd="22" destOrd="0" presId="urn:microsoft.com/office/officeart/2009/3/layout/HorizontalOrganizationChart"/>
    <dgm:cxn modelId="{77210968-594D-4DA2-9366-15DD5CC4C028}" type="presParOf" srcId="{0034AB42-0908-4693-9B56-4256B672F07F}" destId="{6C295F99-8622-4D28-A6D5-64133D849464}" srcOrd="23" destOrd="0" presId="urn:microsoft.com/office/officeart/2009/3/layout/HorizontalOrganizationChart"/>
    <dgm:cxn modelId="{4DD94E8C-EE77-4315-82F7-D0D1877C5A9B}" type="presParOf" srcId="{6C295F99-8622-4D28-A6D5-64133D849464}" destId="{7C2195CA-EEBA-497E-B1CC-26A7CC1B69C2}" srcOrd="0" destOrd="0" presId="urn:microsoft.com/office/officeart/2009/3/layout/HorizontalOrganizationChart"/>
    <dgm:cxn modelId="{182C8A00-CD26-4F56-B3D1-17FA9C46AB81}" type="presParOf" srcId="{7C2195CA-EEBA-497E-B1CC-26A7CC1B69C2}" destId="{59B67BFC-4CC0-40C9-813C-1A0AA0FD30A6}" srcOrd="0" destOrd="0" presId="urn:microsoft.com/office/officeart/2009/3/layout/HorizontalOrganizationChart"/>
    <dgm:cxn modelId="{F057913B-2DD5-4BBD-A635-8A153DCDE107}" type="presParOf" srcId="{7C2195CA-EEBA-497E-B1CC-26A7CC1B69C2}" destId="{5A460CC2-D082-4F1C-B18C-02C5116455B2}" srcOrd="1" destOrd="0" presId="urn:microsoft.com/office/officeart/2009/3/layout/HorizontalOrganizationChart"/>
    <dgm:cxn modelId="{2C544CC3-56E6-421E-B84E-EF92D69FD0A0}" type="presParOf" srcId="{6C295F99-8622-4D28-A6D5-64133D849464}" destId="{1FCD127D-EE5A-43BD-A792-2CC3BD114E6D}" srcOrd="1" destOrd="0" presId="urn:microsoft.com/office/officeart/2009/3/layout/HorizontalOrganizationChart"/>
    <dgm:cxn modelId="{9B249E7B-30BB-4FC9-A2CE-D123166CA86D}" type="presParOf" srcId="{6C295F99-8622-4D28-A6D5-64133D849464}" destId="{55AD76AC-A863-422A-990A-3B60AAF31BFF}" srcOrd="2" destOrd="0" presId="urn:microsoft.com/office/officeart/2009/3/layout/HorizontalOrganizationChart"/>
    <dgm:cxn modelId="{647BA30E-2F7D-4C02-84D0-B7401460DE77}" type="presParOf" srcId="{9D6E24CB-C95D-4C07-8500-9B310B4AF3A7}" destId="{DCC2367A-8CDC-4E3D-8171-84C75225E620}" srcOrd="2" destOrd="0" presId="urn:microsoft.com/office/officeart/2009/3/layout/HorizontalOrganizationChart"/>
    <dgm:cxn modelId="{B74C968A-A16C-4DC8-B076-EC99D07B103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D9C0A7-0CB7-4A6E-BBFE-05E3C0AE36DF}" type="doc">
      <dgm:prSet loTypeId="urn:microsoft.com/office/officeart/2005/8/layout/hList2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361907-BAF1-4744-9B94-2302A328FE8F}">
      <dgm:prSet phldrT="[Текст]" custT="1"/>
      <dgm:spPr>
        <a:xfrm>
          <a:off x="437578" y="403487"/>
          <a:ext cx="1848870" cy="12345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         52,7%</a:t>
          </a:r>
        </a:p>
      </dgm:t>
    </dgm:pt>
    <dgm:pt modelId="{77219AE3-58EB-4627-9397-946DE0EF4C08}" type="parTrans" cxnId="{595FD127-3CE4-4FF4-9D99-6304DF1E8086}">
      <dgm:prSet/>
      <dgm:spPr/>
      <dgm:t>
        <a:bodyPr/>
        <a:lstStyle/>
        <a:p>
          <a:endParaRPr lang="ru-RU"/>
        </a:p>
      </dgm:t>
    </dgm:pt>
    <dgm:pt modelId="{BB30970B-EDAB-4C8B-B942-FABA78CD27BE}" type="sibTrans" cxnId="{595FD127-3CE4-4FF4-9D99-6304DF1E8086}">
      <dgm:prSet/>
      <dgm:spPr/>
      <dgm:t>
        <a:bodyPr/>
        <a:lstStyle/>
        <a:p>
          <a:endParaRPr lang="ru-RU"/>
        </a:p>
      </dgm:t>
    </dgm:pt>
    <dgm:pt modelId="{F14532A9-6457-4BCD-BD2D-5451BEEAB5C4}">
      <dgm:prSet phldrT="[Текст]"/>
      <dgm:spPr>
        <a:xfrm rot="16200000">
          <a:off x="3224728" y="555066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ED3CBC-5C4F-4FE8-B582-6CF42B341AE8}" type="parTrans" cxnId="{34A27FA8-AF3B-441A-82CC-ADF41493A5B5}">
      <dgm:prSet/>
      <dgm:spPr/>
      <dgm:t>
        <a:bodyPr/>
        <a:lstStyle/>
        <a:p>
          <a:endParaRPr lang="ru-RU"/>
        </a:p>
      </dgm:t>
    </dgm:pt>
    <dgm:pt modelId="{2D7350CC-8265-47B3-B164-22F9A03F3DDA}" type="sibTrans" cxnId="{34A27FA8-AF3B-441A-82CC-ADF41493A5B5}">
      <dgm:prSet/>
      <dgm:spPr/>
      <dgm:t>
        <a:bodyPr/>
        <a:lstStyle/>
        <a:p>
          <a:endParaRPr lang="ru-RU"/>
        </a:p>
      </dgm:t>
    </dgm:pt>
    <dgm:pt modelId="{ED5B0A3F-4931-4007-A956-71C988E58F57}">
      <dgm:prSet phldrT="[Текст]" custT="1"/>
      <dgm:spPr>
        <a:xfrm>
          <a:off x="4714473" y="473111"/>
          <a:ext cx="1858620" cy="1189001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   42,2%</a:t>
          </a:r>
        </a:p>
      </dgm:t>
    </dgm:pt>
    <dgm:pt modelId="{DCDC1240-8E7C-43BB-BE0C-AF3AAD308489}" type="parTrans" cxnId="{1F5689EC-D791-40CE-BC23-9FD5C1468A41}">
      <dgm:prSet/>
      <dgm:spPr/>
      <dgm:t>
        <a:bodyPr/>
        <a:lstStyle/>
        <a:p>
          <a:endParaRPr lang="ru-RU"/>
        </a:p>
      </dgm:t>
    </dgm:pt>
    <dgm:pt modelId="{6EC2C0B3-2D88-457B-A29A-18A375C06238}" type="sibTrans" cxnId="{1F5689EC-D791-40CE-BC23-9FD5C1468A41}">
      <dgm:prSet/>
      <dgm:spPr/>
      <dgm:t>
        <a:bodyPr/>
        <a:lstStyle/>
        <a:p>
          <a:endParaRPr lang="ru-RU"/>
        </a:p>
      </dgm:t>
    </dgm:pt>
    <dgm:pt modelId="{B758E531-B496-476C-977B-A169C63324AC}">
      <dgm:prSet phldrT="[Текст]"/>
      <dgm:spPr>
        <a:xfrm>
          <a:off x="437578" y="403487"/>
          <a:ext cx="1848870" cy="12345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8DC030B-4CA0-4651-8AE2-FC9C46DD21FA}" type="parTrans" cxnId="{67281D88-544B-447B-9AA9-B2F90FD2735B}">
      <dgm:prSet/>
      <dgm:spPr/>
      <dgm:t>
        <a:bodyPr/>
        <a:lstStyle/>
        <a:p>
          <a:endParaRPr lang="ru-RU"/>
        </a:p>
      </dgm:t>
    </dgm:pt>
    <dgm:pt modelId="{7AC764A3-D3F4-4A39-B85D-70EF810D5631}" type="sibTrans" cxnId="{67281D88-544B-447B-9AA9-B2F90FD2735B}">
      <dgm:prSet/>
      <dgm:spPr/>
      <dgm:t>
        <a:bodyPr/>
        <a:lstStyle/>
        <a:p>
          <a:endParaRPr lang="ru-RU"/>
        </a:p>
      </dgm:t>
    </dgm:pt>
    <dgm:pt modelId="{07A9F572-BB0A-4296-8B6F-0C16E01B8DBA}">
      <dgm:prSet phldrT="[Текст]"/>
      <dgm:spPr>
        <a:xfrm rot="5400000" flipH="1">
          <a:off x="1413764" y="641191"/>
          <a:ext cx="29834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DF78A21-FDF5-4B11-8C67-A835F622E839}" type="sibTrans" cxnId="{E167D48C-F11B-4E43-A2FE-E333497AAA38}">
      <dgm:prSet/>
      <dgm:spPr/>
      <dgm:t>
        <a:bodyPr/>
        <a:lstStyle/>
        <a:p>
          <a:endParaRPr lang="ru-RU"/>
        </a:p>
      </dgm:t>
    </dgm:pt>
    <dgm:pt modelId="{94CF126C-EBB2-4E4B-B957-2D4FB5C2982E}" type="parTrans" cxnId="{E167D48C-F11B-4E43-A2FE-E333497AAA38}">
      <dgm:prSet/>
      <dgm:spPr/>
      <dgm:t>
        <a:bodyPr/>
        <a:lstStyle/>
        <a:p>
          <a:endParaRPr lang="ru-RU"/>
        </a:p>
      </dgm:t>
    </dgm:pt>
    <dgm:pt modelId="{9C10AD55-6B30-4B08-844A-FE2591368C75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r>
            <a:rPr lang="ru-RU" sz="16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                    5,1%</a:t>
          </a:r>
        </a:p>
      </dgm:t>
    </dgm:pt>
    <dgm:pt modelId="{F63E7B50-A294-4247-AC2C-FE9D3E18F1D1}" type="sibTrans" cxnId="{B4580B6B-5E66-40DC-9BCF-3B6A77B872EC}">
      <dgm:prSet/>
      <dgm:spPr/>
      <dgm:t>
        <a:bodyPr/>
        <a:lstStyle/>
        <a:p>
          <a:endParaRPr lang="ru-RU"/>
        </a:p>
      </dgm:t>
    </dgm:pt>
    <dgm:pt modelId="{9D9A3580-29E5-4B61-A18E-47F013EF3D05}" type="parTrans" cxnId="{B4580B6B-5E66-40DC-9BCF-3B6A77B872EC}">
      <dgm:prSet/>
      <dgm:spPr/>
      <dgm:t>
        <a:bodyPr/>
        <a:lstStyle/>
        <a:p>
          <a:endParaRPr lang="ru-RU"/>
        </a:p>
      </dgm:t>
    </dgm:pt>
    <dgm:pt modelId="{172EE6FF-2C68-4B1A-BCD7-30F791B943EE}">
      <dgm:prSet phldrT="[Текст]"/>
      <dgm:spPr>
        <a:xfrm rot="16200000">
          <a:off x="5119028" y="572616"/>
          <a:ext cx="147139" cy="14861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CCB0E0-B4E2-4307-B2EB-1FD42D61F25E}" type="sibTrans" cxnId="{008189D9-AE2E-4A3A-A5E1-DC3E984E8CD9}">
      <dgm:prSet/>
      <dgm:spPr/>
      <dgm:t>
        <a:bodyPr/>
        <a:lstStyle/>
        <a:p>
          <a:endParaRPr lang="ru-RU"/>
        </a:p>
      </dgm:t>
    </dgm:pt>
    <dgm:pt modelId="{F0723CF9-FE51-4A70-A987-ACE6A7539562}" type="parTrans" cxnId="{008189D9-AE2E-4A3A-A5E1-DC3E984E8CD9}">
      <dgm:prSet/>
      <dgm:spPr/>
      <dgm:t>
        <a:bodyPr/>
        <a:lstStyle/>
        <a:p>
          <a:endParaRPr lang="ru-RU"/>
        </a:p>
      </dgm:t>
    </dgm:pt>
    <dgm:pt modelId="{DAAA6793-CDB9-4C9C-97B6-E78BD2E636EC}">
      <dgm:prSet phldrT="[Текст]" custT="1"/>
      <dgm:spPr>
        <a:xfrm>
          <a:off x="2638027" y="414822"/>
          <a:ext cx="1742411" cy="12400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gm:spPr>
      <dgm:t>
        <a:bodyPr/>
        <a:lstStyle/>
        <a:p>
          <a:pPr>
            <a:buChar char="•"/>
          </a:pPr>
          <a:endParaRPr lang="ru-RU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F82A549-0749-4123-99FC-39279DD532CB}" type="parTrans" cxnId="{DA1F9113-4919-4591-AA39-0661B75AD436}">
      <dgm:prSet/>
      <dgm:spPr/>
      <dgm:t>
        <a:bodyPr/>
        <a:lstStyle/>
        <a:p>
          <a:endParaRPr lang="ru-RU"/>
        </a:p>
      </dgm:t>
    </dgm:pt>
    <dgm:pt modelId="{49EB6850-E5DD-45B4-BD85-C8B6EABE0C54}" type="sibTrans" cxnId="{DA1F9113-4919-4591-AA39-0661B75AD436}">
      <dgm:prSet/>
      <dgm:spPr/>
      <dgm:t>
        <a:bodyPr/>
        <a:lstStyle/>
        <a:p>
          <a:endParaRPr lang="ru-RU"/>
        </a:p>
      </dgm:t>
    </dgm:pt>
    <dgm:pt modelId="{E98127BF-995F-4255-BDA4-F7BC206D5F19}" type="pres">
      <dgm:prSet presAssocID="{00D9C0A7-0CB7-4A6E-BBFE-05E3C0AE36DF}" presName="linearFlow" presStyleCnt="0">
        <dgm:presLayoutVars>
          <dgm:dir/>
          <dgm:animLvl val="lvl"/>
          <dgm:resizeHandles/>
        </dgm:presLayoutVars>
      </dgm:prSet>
      <dgm:spPr/>
    </dgm:pt>
    <dgm:pt modelId="{B6B5CAF4-513F-4E8D-9AC8-0D84AD68F643}" type="pres">
      <dgm:prSet presAssocID="{07A9F572-BB0A-4296-8B6F-0C16E01B8DBA}" presName="compositeNode" presStyleCnt="0">
        <dgm:presLayoutVars>
          <dgm:bulletEnabled val="1"/>
        </dgm:presLayoutVars>
      </dgm:prSet>
      <dgm:spPr/>
    </dgm:pt>
    <dgm:pt modelId="{72F661D0-7BDF-4416-96AD-60505DFCA724}" type="pres">
      <dgm:prSet presAssocID="{07A9F572-BB0A-4296-8B6F-0C16E01B8DBA}" presName="image" presStyleLbl="fgImgPlace1" presStyleIdx="0" presStyleCnt="3" custScaleX="166889" custScaleY="166182" custLinFactX="-4019" custLinFactNeighborX="-100000" custLinFactNeighborY="-36731"/>
      <dgm:spPr>
        <a:xfrm>
          <a:off x="398502" y="71724"/>
          <a:ext cx="496055" cy="493953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gm:spPr>
    </dgm:pt>
    <dgm:pt modelId="{C8843E7C-8EC7-4679-87C4-6190657C4E09}" type="pres">
      <dgm:prSet presAssocID="{07A9F572-BB0A-4296-8B6F-0C16E01B8DBA}" presName="childNode" presStyleLbl="node1" presStyleIdx="0" presStyleCnt="3" custScaleX="249754" custScaleY="75806" custLinFactNeighborX="4885" custLinFactNeighborY="-16515">
        <dgm:presLayoutVars>
          <dgm:bulletEnabled val="1"/>
        </dgm:presLayoutVars>
      </dgm:prSet>
      <dgm:spPr/>
    </dgm:pt>
    <dgm:pt modelId="{58B5DB0E-FB7A-4770-989E-6477D17B8BAD}" type="pres">
      <dgm:prSet presAssocID="{07A9F572-BB0A-4296-8B6F-0C16E01B8DBA}" presName="parentNode" presStyleLbl="revTx" presStyleIdx="0" presStyleCnt="3" custFlipHor="1" custScaleY="1832" custLinFactX="168244" custLinFactNeighborX="200000" custLinFactNeighborY="-35259">
        <dgm:presLayoutVars>
          <dgm:chMax val="0"/>
          <dgm:bulletEnabled val="1"/>
        </dgm:presLayoutVars>
      </dgm:prSet>
      <dgm:spPr/>
    </dgm:pt>
    <dgm:pt modelId="{5A4720C0-4F41-4EBA-B5A1-1338B434871F}" type="pres">
      <dgm:prSet presAssocID="{5DF78A21-FDF5-4B11-8C67-A835F622E839}" presName="sibTrans" presStyleCnt="0"/>
      <dgm:spPr/>
    </dgm:pt>
    <dgm:pt modelId="{D3489852-5571-4FB6-9789-6260C2B84014}" type="pres">
      <dgm:prSet presAssocID="{F14532A9-6457-4BCD-BD2D-5451BEEAB5C4}" presName="compositeNode" presStyleCnt="0">
        <dgm:presLayoutVars>
          <dgm:bulletEnabled val="1"/>
        </dgm:presLayoutVars>
      </dgm:prSet>
      <dgm:spPr/>
    </dgm:pt>
    <dgm:pt modelId="{D1A23AEE-ED7F-45D0-8A5C-0068C0B63C0F}" type="pres">
      <dgm:prSet presAssocID="{F14532A9-6457-4BCD-BD2D-5451BEEAB5C4}" presName="image" presStyleLbl="fgImgPlace1" presStyleIdx="1" presStyleCnt="3" custScaleX="190974" custScaleY="150014" custLinFactNeighborX="-47660" custLinFactNeighborY="-20104"/>
      <dgm:spPr>
        <a:xfrm>
          <a:off x="2525631" y="121145"/>
          <a:ext cx="567644" cy="445896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gm:spPr>
    </dgm:pt>
    <dgm:pt modelId="{80037981-43F8-4C24-9FE9-E27441BBA785}" type="pres">
      <dgm:prSet presAssocID="{F14532A9-6457-4BCD-BD2D-5451BEEAB5C4}" presName="childNode" presStyleLbl="node1" presStyleIdx="1" presStyleCnt="3" custScaleX="235373" custScaleY="76143" custLinFactNeighborX="25393" custLinFactNeighborY="-14175">
        <dgm:presLayoutVars>
          <dgm:bulletEnabled val="1"/>
        </dgm:presLayoutVars>
      </dgm:prSet>
      <dgm:spPr/>
    </dgm:pt>
    <dgm:pt modelId="{FB4B5CC9-9C66-44A3-98B5-A27757AEE598}" type="pres">
      <dgm:prSet presAssocID="{F14532A9-6457-4BCD-BD2D-5451BEEAB5C4}" presName="parentNode" presStyleLbl="revTx" presStyleIdx="1" presStyleCnt="3" custFlipHor="0" custScaleY="1832" custLinFactX="100000" custLinFactNeighborX="144141" custLinFactNeighborY="-39072">
        <dgm:presLayoutVars>
          <dgm:chMax val="0"/>
          <dgm:bulletEnabled val="1"/>
        </dgm:presLayoutVars>
      </dgm:prSet>
      <dgm:spPr/>
    </dgm:pt>
    <dgm:pt modelId="{E27D03E3-0880-4371-8D43-2D30DD8A0583}" type="pres">
      <dgm:prSet presAssocID="{2D7350CC-8265-47B3-B164-22F9A03F3DDA}" presName="sibTrans" presStyleCnt="0"/>
      <dgm:spPr/>
    </dgm:pt>
    <dgm:pt modelId="{84C9F518-B84C-4CBB-B329-EBB9DD3D48FF}" type="pres">
      <dgm:prSet presAssocID="{172EE6FF-2C68-4B1A-BCD7-30F791B943EE}" presName="compositeNode" presStyleCnt="0">
        <dgm:presLayoutVars>
          <dgm:bulletEnabled val="1"/>
        </dgm:presLayoutVars>
      </dgm:prSet>
      <dgm:spPr/>
    </dgm:pt>
    <dgm:pt modelId="{EB0B5E77-6635-460A-9E8F-91760A43800E}" type="pres">
      <dgm:prSet presAssocID="{172EE6FF-2C68-4B1A-BCD7-30F791B943EE}" presName="image" presStyleLbl="fgImgPlace1" presStyleIdx="2" presStyleCnt="3" custScaleX="156298" custScaleY="146438" custLinFactNeighborX="-13597" custLinFactNeighborY="-7712"/>
      <dgm:spPr>
        <a:xfrm>
          <a:off x="4678692" y="157979"/>
          <a:ext cx="464574" cy="43526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gm:spPr>
    </dgm:pt>
    <dgm:pt modelId="{E8C6E6BA-DC3D-49E2-A6FF-664ECD629F6E}" type="pres">
      <dgm:prSet presAssocID="{172EE6FF-2C68-4B1A-BCD7-30F791B943EE}" presName="childNode" presStyleLbl="node1" presStyleIdx="2" presStyleCnt="3" custScaleX="251071" custScaleY="73010" custLinFactNeighborX="43531" custLinFactNeighborY="-11836">
        <dgm:presLayoutVars>
          <dgm:bulletEnabled val="1"/>
        </dgm:presLayoutVars>
      </dgm:prSet>
      <dgm:spPr/>
    </dgm:pt>
    <dgm:pt modelId="{B408A116-4EEA-4A46-9D1E-AD9427B81240}" type="pres">
      <dgm:prSet presAssocID="{172EE6FF-2C68-4B1A-BCD7-30F791B943EE}" presName="parentNode" presStyleLbl="revTx" presStyleIdx="2" presStyleCnt="3" custScaleY="9035" custLinFactX="100000" custLinFactNeighborX="112297" custLinFactNeighborY="-37668">
        <dgm:presLayoutVars>
          <dgm:chMax val="0"/>
          <dgm:bulletEnabled val="1"/>
        </dgm:presLayoutVars>
      </dgm:prSet>
      <dgm:spPr/>
    </dgm:pt>
  </dgm:ptLst>
  <dgm:cxnLst>
    <dgm:cxn modelId="{E04E540B-664A-48D0-8352-9851C425AC9C}" type="presOf" srcId="{9C10AD55-6B30-4B08-844A-FE2591368C75}" destId="{80037981-43F8-4C24-9FE9-E27441BBA785}" srcOrd="0" destOrd="0" presId="urn:microsoft.com/office/officeart/2005/8/layout/hList2"/>
    <dgm:cxn modelId="{5F6CAB11-083F-435C-B0A6-7B9A5ECB3E44}" type="presOf" srcId="{DAAA6793-CDB9-4C9C-97B6-E78BD2E636EC}" destId="{80037981-43F8-4C24-9FE9-E27441BBA785}" srcOrd="0" destOrd="1" presId="urn:microsoft.com/office/officeart/2005/8/layout/hList2"/>
    <dgm:cxn modelId="{DA1F9113-4919-4591-AA39-0661B75AD436}" srcId="{F14532A9-6457-4BCD-BD2D-5451BEEAB5C4}" destId="{DAAA6793-CDB9-4C9C-97B6-E78BD2E636EC}" srcOrd="1" destOrd="0" parTransId="{9F82A549-0749-4123-99FC-39279DD532CB}" sibTransId="{49EB6850-E5DD-45B4-BD85-C8B6EABE0C54}"/>
    <dgm:cxn modelId="{B8AD8516-E5F2-454E-8101-3A70DF36448C}" type="presOf" srcId="{0B361907-BAF1-4744-9B94-2302A328FE8F}" destId="{C8843E7C-8EC7-4679-87C4-6190657C4E09}" srcOrd="0" destOrd="0" presId="urn:microsoft.com/office/officeart/2005/8/layout/hList2"/>
    <dgm:cxn modelId="{31AD1419-1E69-4FD3-AF0C-D627725B2803}" type="presOf" srcId="{ED5B0A3F-4931-4007-A956-71C988E58F57}" destId="{E8C6E6BA-DC3D-49E2-A6FF-664ECD629F6E}" srcOrd="0" destOrd="0" presId="urn:microsoft.com/office/officeart/2005/8/layout/hList2"/>
    <dgm:cxn modelId="{5AF7B21B-F431-489E-B265-94034ED8CB55}" type="presOf" srcId="{172EE6FF-2C68-4B1A-BCD7-30F791B943EE}" destId="{B408A116-4EEA-4A46-9D1E-AD9427B81240}" srcOrd="0" destOrd="0" presId="urn:microsoft.com/office/officeart/2005/8/layout/hList2"/>
    <dgm:cxn modelId="{00291B20-7C36-4921-9697-4E9A2DD66940}" type="presOf" srcId="{F14532A9-6457-4BCD-BD2D-5451BEEAB5C4}" destId="{FB4B5CC9-9C66-44A3-98B5-A27757AEE598}" srcOrd="0" destOrd="0" presId="urn:microsoft.com/office/officeart/2005/8/layout/hList2"/>
    <dgm:cxn modelId="{595FD127-3CE4-4FF4-9D99-6304DF1E8086}" srcId="{07A9F572-BB0A-4296-8B6F-0C16E01B8DBA}" destId="{0B361907-BAF1-4744-9B94-2302A328FE8F}" srcOrd="0" destOrd="0" parTransId="{77219AE3-58EB-4627-9397-946DE0EF4C08}" sibTransId="{BB30970B-EDAB-4C8B-B942-FABA78CD27BE}"/>
    <dgm:cxn modelId="{B4580B6B-5E66-40DC-9BCF-3B6A77B872EC}" srcId="{F14532A9-6457-4BCD-BD2D-5451BEEAB5C4}" destId="{9C10AD55-6B30-4B08-844A-FE2591368C75}" srcOrd="0" destOrd="0" parTransId="{9D9A3580-29E5-4B61-A18E-47F013EF3D05}" sibTransId="{F63E7B50-A294-4247-AC2C-FE9D3E18F1D1}"/>
    <dgm:cxn modelId="{59320C4D-BB94-46E1-8D07-3D91974B6960}" type="presOf" srcId="{07A9F572-BB0A-4296-8B6F-0C16E01B8DBA}" destId="{58B5DB0E-FB7A-4770-989E-6477D17B8BAD}" srcOrd="0" destOrd="0" presId="urn:microsoft.com/office/officeart/2005/8/layout/hList2"/>
    <dgm:cxn modelId="{1C991B71-C019-4EB6-9377-1FDD4E29742B}" type="presOf" srcId="{00D9C0A7-0CB7-4A6E-BBFE-05E3C0AE36DF}" destId="{E98127BF-995F-4255-BDA4-F7BC206D5F19}" srcOrd="0" destOrd="0" presId="urn:microsoft.com/office/officeart/2005/8/layout/hList2"/>
    <dgm:cxn modelId="{CCDFB556-17F2-4E76-A9D4-E41092BC2332}" type="presOf" srcId="{B758E531-B496-476C-977B-A169C63324AC}" destId="{C8843E7C-8EC7-4679-87C4-6190657C4E09}" srcOrd="0" destOrd="1" presId="urn:microsoft.com/office/officeart/2005/8/layout/hList2"/>
    <dgm:cxn modelId="{67281D88-544B-447B-9AA9-B2F90FD2735B}" srcId="{07A9F572-BB0A-4296-8B6F-0C16E01B8DBA}" destId="{B758E531-B496-476C-977B-A169C63324AC}" srcOrd="1" destOrd="0" parTransId="{D8DC030B-4CA0-4651-8AE2-FC9C46DD21FA}" sibTransId="{7AC764A3-D3F4-4A39-B85D-70EF810D5631}"/>
    <dgm:cxn modelId="{E167D48C-F11B-4E43-A2FE-E333497AAA38}" srcId="{00D9C0A7-0CB7-4A6E-BBFE-05E3C0AE36DF}" destId="{07A9F572-BB0A-4296-8B6F-0C16E01B8DBA}" srcOrd="0" destOrd="0" parTransId="{94CF126C-EBB2-4E4B-B957-2D4FB5C2982E}" sibTransId="{5DF78A21-FDF5-4B11-8C67-A835F622E839}"/>
    <dgm:cxn modelId="{34A27FA8-AF3B-441A-82CC-ADF41493A5B5}" srcId="{00D9C0A7-0CB7-4A6E-BBFE-05E3C0AE36DF}" destId="{F14532A9-6457-4BCD-BD2D-5451BEEAB5C4}" srcOrd="1" destOrd="0" parTransId="{0BED3CBC-5C4F-4FE8-B582-6CF42B341AE8}" sibTransId="{2D7350CC-8265-47B3-B164-22F9A03F3DDA}"/>
    <dgm:cxn modelId="{008189D9-AE2E-4A3A-A5E1-DC3E984E8CD9}" srcId="{00D9C0A7-0CB7-4A6E-BBFE-05E3C0AE36DF}" destId="{172EE6FF-2C68-4B1A-BCD7-30F791B943EE}" srcOrd="2" destOrd="0" parTransId="{F0723CF9-FE51-4A70-A987-ACE6A7539562}" sibTransId="{4BCCB0E0-B4E2-4307-B2EB-1FD42D61F25E}"/>
    <dgm:cxn modelId="{1F5689EC-D791-40CE-BC23-9FD5C1468A41}" srcId="{172EE6FF-2C68-4B1A-BCD7-30F791B943EE}" destId="{ED5B0A3F-4931-4007-A956-71C988E58F57}" srcOrd="0" destOrd="0" parTransId="{DCDC1240-8E7C-43BB-BE0C-AF3AAD308489}" sibTransId="{6EC2C0B3-2D88-457B-A29A-18A375C06238}"/>
    <dgm:cxn modelId="{3C412708-61E4-4DA3-A333-85B07216EF96}" type="presParOf" srcId="{E98127BF-995F-4255-BDA4-F7BC206D5F19}" destId="{B6B5CAF4-513F-4E8D-9AC8-0D84AD68F643}" srcOrd="0" destOrd="0" presId="urn:microsoft.com/office/officeart/2005/8/layout/hList2"/>
    <dgm:cxn modelId="{B0B84032-E6B6-4F27-951F-C24BCEBF90B5}" type="presParOf" srcId="{B6B5CAF4-513F-4E8D-9AC8-0D84AD68F643}" destId="{72F661D0-7BDF-4416-96AD-60505DFCA724}" srcOrd="0" destOrd="0" presId="urn:microsoft.com/office/officeart/2005/8/layout/hList2"/>
    <dgm:cxn modelId="{333BDBBC-B282-4596-8E90-6D1D466DF253}" type="presParOf" srcId="{B6B5CAF4-513F-4E8D-9AC8-0D84AD68F643}" destId="{C8843E7C-8EC7-4679-87C4-6190657C4E09}" srcOrd="1" destOrd="0" presId="urn:microsoft.com/office/officeart/2005/8/layout/hList2"/>
    <dgm:cxn modelId="{908EE692-FDCB-4C48-B678-DF531A96ED6A}" type="presParOf" srcId="{B6B5CAF4-513F-4E8D-9AC8-0D84AD68F643}" destId="{58B5DB0E-FB7A-4770-989E-6477D17B8BAD}" srcOrd="2" destOrd="0" presId="urn:microsoft.com/office/officeart/2005/8/layout/hList2"/>
    <dgm:cxn modelId="{751A6E65-0198-4E4B-9974-4B8F9F10AB55}" type="presParOf" srcId="{E98127BF-995F-4255-BDA4-F7BC206D5F19}" destId="{5A4720C0-4F41-4EBA-B5A1-1338B434871F}" srcOrd="1" destOrd="0" presId="urn:microsoft.com/office/officeart/2005/8/layout/hList2"/>
    <dgm:cxn modelId="{58C601CB-E476-4AE1-8B48-7FF131938273}" type="presParOf" srcId="{E98127BF-995F-4255-BDA4-F7BC206D5F19}" destId="{D3489852-5571-4FB6-9789-6260C2B84014}" srcOrd="2" destOrd="0" presId="urn:microsoft.com/office/officeart/2005/8/layout/hList2"/>
    <dgm:cxn modelId="{6BD4246C-A134-4A81-9DCE-70688F02CD72}" type="presParOf" srcId="{D3489852-5571-4FB6-9789-6260C2B84014}" destId="{D1A23AEE-ED7F-45D0-8A5C-0068C0B63C0F}" srcOrd="0" destOrd="0" presId="urn:microsoft.com/office/officeart/2005/8/layout/hList2"/>
    <dgm:cxn modelId="{08EA73E9-7C48-435F-B67A-2A66ABDEEDF2}" type="presParOf" srcId="{D3489852-5571-4FB6-9789-6260C2B84014}" destId="{80037981-43F8-4C24-9FE9-E27441BBA785}" srcOrd="1" destOrd="0" presId="urn:microsoft.com/office/officeart/2005/8/layout/hList2"/>
    <dgm:cxn modelId="{41255804-AA74-4C6C-B531-820524E02EE2}" type="presParOf" srcId="{D3489852-5571-4FB6-9789-6260C2B84014}" destId="{FB4B5CC9-9C66-44A3-98B5-A27757AEE598}" srcOrd="2" destOrd="0" presId="urn:microsoft.com/office/officeart/2005/8/layout/hList2"/>
    <dgm:cxn modelId="{73CF24C4-698D-4F53-9561-CAEEC7A112E4}" type="presParOf" srcId="{E98127BF-995F-4255-BDA4-F7BC206D5F19}" destId="{E27D03E3-0880-4371-8D43-2D30DD8A0583}" srcOrd="3" destOrd="0" presId="urn:microsoft.com/office/officeart/2005/8/layout/hList2"/>
    <dgm:cxn modelId="{6DC240F4-6486-4699-A754-7B3710B2556C}" type="presParOf" srcId="{E98127BF-995F-4255-BDA4-F7BC206D5F19}" destId="{84C9F518-B84C-4CBB-B329-EBB9DD3D48FF}" srcOrd="4" destOrd="0" presId="urn:microsoft.com/office/officeart/2005/8/layout/hList2"/>
    <dgm:cxn modelId="{78182B68-8FCC-4702-BA63-49AEE8F59F84}" type="presParOf" srcId="{84C9F518-B84C-4CBB-B329-EBB9DD3D48FF}" destId="{EB0B5E77-6635-460A-9E8F-91760A43800E}" srcOrd="0" destOrd="0" presId="urn:microsoft.com/office/officeart/2005/8/layout/hList2"/>
    <dgm:cxn modelId="{C9AB48F0-1A5C-466B-942F-7A78C3696D72}" type="presParOf" srcId="{84C9F518-B84C-4CBB-B329-EBB9DD3D48FF}" destId="{E8C6E6BA-DC3D-49E2-A6FF-664ECD629F6E}" srcOrd="1" destOrd="0" presId="urn:microsoft.com/office/officeart/2005/8/layout/hList2"/>
    <dgm:cxn modelId="{5CE5547B-573C-4DFB-918C-F0EABC5B6564}" type="presParOf" srcId="{84C9F518-B84C-4CBB-B329-EBB9DD3D48FF}" destId="{B408A116-4EEA-4A46-9D1E-AD9427B8124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96B159-B3BD-438C-BC0C-E2C8D3732384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DAC2871-6D11-43C6-B0B0-22052ED3EA12}">
      <dgm:prSet phldrT="[Текст]" custT="1"/>
      <dgm:spPr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>
          <a:solidFill>
            <a:srgbClr val="CCCC00"/>
          </a:solidFill>
        </a:ln>
      </dgm:spPr>
      <dgm:t>
        <a:bodyPr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>
            <a:spcAft>
              <a:spcPct val="35000"/>
            </a:spcAft>
          </a:pPr>
          <a:endParaRPr lang="ru-RU" sz="10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149AD7-0CA7-4314-9C58-40FF89DA38F2}" type="parTrans" cxnId="{0ADFD341-4756-4F0B-BC87-14C9CEB30850}">
      <dgm:prSet/>
      <dgm:spPr/>
      <dgm:t>
        <a:bodyPr/>
        <a:lstStyle/>
        <a:p>
          <a:endParaRPr lang="ru-RU"/>
        </a:p>
      </dgm:t>
    </dgm:pt>
    <dgm:pt modelId="{481A1D45-AEC0-41D8-8313-5280644A0D07}" type="sibTrans" cxnId="{0ADFD341-4756-4F0B-BC87-14C9CEB30850}">
      <dgm:prSet/>
      <dgm:spPr/>
      <dgm:t>
        <a:bodyPr/>
        <a:lstStyle/>
        <a:p>
          <a:endParaRPr lang="ru-RU"/>
        </a:p>
      </dgm:t>
    </dgm:pt>
    <dgm:pt modelId="{DB3446C2-F289-487B-8FA3-16F9F44517A2}">
      <dgm:prSet phldrT="[Текст]" custT="1"/>
      <dgm:spPr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gm:t>
    </dgm:pt>
    <dgm:pt modelId="{8E1A47F1-4BF0-4FFC-B044-A773F747CEC9}" type="parTrans" cxnId="{20DCC57F-18D9-4FA2-98DF-FB7A737376A8}">
      <dgm:prSet/>
      <dgm:spPr/>
      <dgm:t>
        <a:bodyPr/>
        <a:lstStyle/>
        <a:p>
          <a:endParaRPr lang="ru-RU"/>
        </a:p>
      </dgm:t>
    </dgm:pt>
    <dgm:pt modelId="{E6D1F684-445C-4ABC-A046-C648F88B119A}" type="sibTrans" cxnId="{20DCC57F-18D9-4FA2-98DF-FB7A737376A8}">
      <dgm:prSet/>
      <dgm:spPr/>
      <dgm:t>
        <a:bodyPr/>
        <a:lstStyle/>
        <a:p>
          <a:endParaRPr lang="ru-RU"/>
        </a:p>
      </dgm:t>
    </dgm:pt>
    <dgm:pt modelId="{77E576F4-6D83-49A7-B854-1715416B9B02}">
      <dgm:prSet custT="1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gm:t>
    </dgm:pt>
    <dgm:pt modelId="{E62DFF9B-9683-4B03-8C89-D76EE43622E3}" type="parTrans" cxnId="{0B044B8A-58F6-4F7F-BFC9-E156C8A3D875}">
      <dgm:prSet/>
      <dgm:spPr/>
      <dgm:t>
        <a:bodyPr/>
        <a:lstStyle/>
        <a:p>
          <a:endParaRPr lang="ru-RU"/>
        </a:p>
      </dgm:t>
    </dgm:pt>
    <dgm:pt modelId="{2A807107-88D4-4DA9-8073-31A24D167A66}" type="sibTrans" cxnId="{0B044B8A-58F6-4F7F-BFC9-E156C8A3D875}">
      <dgm:prSet/>
      <dgm:spPr/>
      <dgm:t>
        <a:bodyPr/>
        <a:lstStyle/>
        <a:p>
          <a:endParaRPr lang="ru-RU"/>
        </a:p>
      </dgm:t>
    </dgm:pt>
    <dgm:pt modelId="{C36C7DFC-1195-4E00-9323-43121C67C769}">
      <dgm:prSet custT="1"/>
      <dgm:spPr>
        <a:blipFill rotWithShape="0">
          <a:blip xmlns:r="http://schemas.openxmlformats.org/officeDocument/2006/relationships" r:embed="rId5"/>
          <a:srcRect/>
          <a:stretch>
            <a:fillRect l="-18000" r="-18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E2CCD5F2-2251-4F0C-B348-BA57A33365CA}" type="parTrans" cxnId="{6D08D82B-5ED8-4459-B0D2-DE66439B7C94}">
      <dgm:prSet/>
      <dgm:spPr/>
      <dgm:t>
        <a:bodyPr/>
        <a:lstStyle/>
        <a:p>
          <a:endParaRPr lang="ru-RU"/>
        </a:p>
      </dgm:t>
    </dgm:pt>
    <dgm:pt modelId="{3E3729BF-9E83-4350-A9B6-EF6319B76ECB}" type="sibTrans" cxnId="{6D08D82B-5ED8-4459-B0D2-DE66439B7C94}">
      <dgm:prSet/>
      <dgm:spPr/>
      <dgm:t>
        <a:bodyPr/>
        <a:lstStyle/>
        <a:p>
          <a:endParaRPr lang="ru-RU"/>
        </a:p>
      </dgm:t>
    </dgm:pt>
    <dgm:pt modelId="{F1149A38-C8D3-42EB-99FB-B74CB0748AE1}">
      <dgm:prSet custT="1"/>
      <dgm:spPr>
        <a:blipFill rotWithShape="0">
          <a:blip xmlns:r="http://schemas.openxmlformats.org/officeDocument/2006/relationships" r:embed="rId6"/>
          <a:srcRect/>
          <a:stretch>
            <a:fillRect l="-21000" r="-21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gm:t>
    </dgm:pt>
    <dgm:pt modelId="{032586D9-DD4B-4604-8C17-70E529D7E99B}" type="sibTrans" cxnId="{C31CC6C6-693E-4857-8BB2-9910ED619589}">
      <dgm:prSet/>
      <dgm:spPr/>
      <dgm:t>
        <a:bodyPr/>
        <a:lstStyle/>
        <a:p>
          <a:endParaRPr lang="ru-RU"/>
        </a:p>
      </dgm:t>
    </dgm:pt>
    <dgm:pt modelId="{A1ADE318-4687-4795-A881-61B6FB1231B8}" type="parTrans" cxnId="{C31CC6C6-693E-4857-8BB2-9910ED619589}">
      <dgm:prSet/>
      <dgm:spPr/>
      <dgm:t>
        <a:bodyPr/>
        <a:lstStyle/>
        <a:p>
          <a:endParaRPr lang="ru-RU"/>
        </a:p>
      </dgm:t>
    </dgm:pt>
    <dgm:pt modelId="{45A8AE1C-FCBE-4F10-BB23-13FD762CBF5A}">
      <dgm:prSet custT="1"/>
      <dgm:spPr>
        <a:blipFill rotWithShape="0">
          <a:blip xmlns:r="http://schemas.openxmlformats.org/officeDocument/2006/relationships" r:embed="rId7"/>
          <a:srcRect/>
          <a:stretch>
            <a:fillRect l="-4000" r="-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B7188A22-3A90-47EE-B9C3-A8F7F53DDDB4}" type="parTrans" cxnId="{3E072341-9FB4-4C67-8EEC-45DCD49ED1AD}">
      <dgm:prSet/>
      <dgm:spPr/>
      <dgm:t>
        <a:bodyPr/>
        <a:lstStyle/>
        <a:p>
          <a:endParaRPr lang="ru-RU"/>
        </a:p>
      </dgm:t>
    </dgm:pt>
    <dgm:pt modelId="{DC96FFDC-ECF9-4E27-AB9E-FEF9B34FFFDB}" type="sibTrans" cxnId="{3E072341-9FB4-4C67-8EEC-45DCD49ED1AD}">
      <dgm:prSet/>
      <dgm:spPr/>
      <dgm:t>
        <a:bodyPr/>
        <a:lstStyle/>
        <a:p>
          <a:endParaRPr lang="ru-RU"/>
        </a:p>
      </dgm:t>
    </dgm:pt>
    <dgm:pt modelId="{BE14486D-E181-4AF0-BB5B-BF10ECBB842E}">
      <dgm:prSet custT="1"/>
      <dgm:spPr>
        <a:blipFill rotWithShape="0">
          <a:blip xmlns:r="http://schemas.openxmlformats.org/officeDocument/2006/relationships" r:embed="rId8"/>
          <a:srcRect/>
          <a:stretch>
            <a:fillRect l="-15000" r="-15000"/>
          </a:stretch>
        </a:blipFill>
        <a:ln>
          <a:solidFill>
            <a:srgbClr val="CCCC00"/>
          </a:solidFill>
        </a:ln>
      </dgm:spPr>
      <dgm:t>
        <a:bodyPr/>
        <a:lstStyle/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683A31B-B72E-4F8E-96E3-EEC3EE023806}" type="parTrans" cxnId="{7BFE7A14-1DA8-46BD-B013-29C6B83B559D}">
      <dgm:prSet/>
      <dgm:spPr/>
      <dgm:t>
        <a:bodyPr/>
        <a:lstStyle/>
        <a:p>
          <a:endParaRPr lang="ru-RU"/>
        </a:p>
      </dgm:t>
    </dgm:pt>
    <dgm:pt modelId="{D946733F-8C64-4ED8-BAF8-CD549979DA20}" type="sibTrans" cxnId="{7BFE7A14-1DA8-46BD-B013-29C6B83B559D}">
      <dgm:prSet/>
      <dgm:spPr/>
      <dgm:t>
        <a:bodyPr/>
        <a:lstStyle/>
        <a:p>
          <a:endParaRPr lang="ru-RU"/>
        </a:p>
      </dgm:t>
    </dgm:pt>
    <dgm:pt modelId="{E27755EA-3EC1-4269-8350-35684C547684}">
      <dgm:prSet custT="1"/>
      <dgm:spPr>
        <a:blipFill rotWithShape="0">
          <a:blip xmlns:r="http://schemas.openxmlformats.org/officeDocument/2006/relationships" r:embed="rId9"/>
          <a:srcRect/>
          <a:stretch>
            <a:fillRect t="-2000" b="-2000"/>
          </a:stretch>
        </a:blipFill>
        <a:ln>
          <a:solidFill>
            <a:srgbClr val="CCCC00"/>
          </a:solidFill>
        </a:ln>
        <a:scene3d>
          <a:camera prst="orthographicFront">
            <a:rot lat="0" lon="300000" rev="0"/>
          </a:camera>
          <a:lightRig rig="threePt" dir="t"/>
        </a:scene3d>
      </dgm:spPr>
      <dgm:t>
        <a:bodyPr vert="horz" anchor="b" anchorCtr="0">
          <a:flatTx/>
        </a:bodyPr>
        <a:lstStyle/>
        <a:p>
          <a:pPr>
            <a:spcAft>
              <a:spcPts val="0"/>
            </a:spcAft>
          </a:pPr>
          <a:r>
            <a:rPr lang="ru-RU" sz="10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gm:t>
    </dgm:pt>
    <dgm:pt modelId="{9485D228-334F-42F3-8119-5A2D3EA00304}" type="sibTrans" cxnId="{1073B7B6-2CEF-41CE-BE73-874CD6E058CF}">
      <dgm:prSet/>
      <dgm:spPr/>
      <dgm:t>
        <a:bodyPr/>
        <a:lstStyle/>
        <a:p>
          <a:endParaRPr lang="ru-RU"/>
        </a:p>
      </dgm:t>
    </dgm:pt>
    <dgm:pt modelId="{D890972E-9798-441C-9F10-1DEA12576B9C}" type="parTrans" cxnId="{1073B7B6-2CEF-41CE-BE73-874CD6E058CF}">
      <dgm:prSet/>
      <dgm:spPr/>
      <dgm:t>
        <a:bodyPr/>
        <a:lstStyle/>
        <a:p>
          <a:endParaRPr lang="ru-RU"/>
        </a:p>
      </dgm:t>
    </dgm:pt>
    <dgm:pt modelId="{1DBF4E4E-A387-4B23-BC06-122DAEBE6A15}">
      <dgm:prSet phldrT="[Текст]" custT="1"/>
      <dgm:spPr>
        <a:blipFill rotWithShape="0">
          <a:blip xmlns:r="http://schemas.openxmlformats.org/officeDocument/2006/relationships" r:embed="rId10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>
          <a:solidFill>
            <a:srgbClr val="CCCC00"/>
          </a:solidFill>
        </a:ln>
        <a:effectLst>
          <a:glow rad="127000">
            <a:schemeClr val="bg1"/>
          </a:glow>
        </a:effectLst>
      </dgm:spPr>
      <dgm:t>
        <a:bodyPr/>
        <a:lstStyle/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endParaRPr lang="ru-RU" sz="800" b="1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0F5CD7B-3D0E-435A-8B82-2DEF75A1414D}" type="sibTrans" cxnId="{D1CB7F1E-36EB-496D-BE7A-A86118A51602}">
      <dgm:prSet/>
      <dgm:spPr/>
      <dgm:t>
        <a:bodyPr/>
        <a:lstStyle/>
        <a:p>
          <a:endParaRPr lang="ru-RU"/>
        </a:p>
      </dgm:t>
    </dgm:pt>
    <dgm:pt modelId="{66560D71-80D7-487F-88BE-2C93370B4B96}" type="parTrans" cxnId="{D1CB7F1E-36EB-496D-BE7A-A86118A51602}">
      <dgm:prSet/>
      <dgm:spPr/>
      <dgm:t>
        <a:bodyPr/>
        <a:lstStyle/>
        <a:p>
          <a:endParaRPr lang="ru-RU"/>
        </a:p>
      </dgm:t>
    </dgm:pt>
    <dgm:pt modelId="{C6088EEA-87A1-4C94-8A47-E776B886F4A7}">
      <dgm:prSet custT="1"/>
      <dgm:spPr>
        <a:blipFill rotWithShape="0">
          <a:blip xmlns:r="http://schemas.openxmlformats.org/officeDocument/2006/relationships" r:embed="rId12"/>
          <a:srcRect/>
          <a:stretch>
            <a:fillRect l="-24000" r="-24000"/>
          </a:stretch>
        </a:blipFill>
        <a:ln>
          <a:solidFill>
            <a:srgbClr val="CCCC00"/>
          </a:solidFill>
        </a:ln>
      </dgm:spPr>
      <dgm:t>
        <a:bodyPr/>
        <a:lstStyle/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ct val="35000"/>
            </a:spcAft>
          </a:pPr>
          <a:endParaRPr lang="ru-RU" sz="100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spcAft>
              <a:spcPts val="0"/>
            </a:spcAft>
          </a:pP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3365B5CC-A29E-421E-9822-A8490107EB07}" type="sibTrans" cxnId="{1C51D798-E00B-4932-81DA-DFB015FD0930}">
      <dgm:prSet/>
      <dgm:spPr/>
      <dgm:t>
        <a:bodyPr/>
        <a:lstStyle/>
        <a:p>
          <a:endParaRPr lang="ru-RU"/>
        </a:p>
      </dgm:t>
    </dgm:pt>
    <dgm:pt modelId="{C29F5349-7A88-47D9-AF18-038F9D6FB596}" type="parTrans" cxnId="{1C51D798-E00B-4932-81DA-DFB015FD0930}">
      <dgm:prSet/>
      <dgm:spPr/>
      <dgm:t>
        <a:bodyPr/>
        <a:lstStyle/>
        <a:p>
          <a:endParaRPr lang="ru-RU"/>
        </a:p>
      </dgm:t>
    </dgm:pt>
    <dgm:pt modelId="{220703ED-24BE-496D-BB0E-B9A42DEF08BD}" type="pres">
      <dgm:prSet presAssocID="{B296B159-B3BD-438C-BC0C-E2C8D3732384}" presName="compositeShape" presStyleCnt="0">
        <dgm:presLayoutVars>
          <dgm:dir/>
          <dgm:resizeHandles/>
        </dgm:presLayoutVars>
      </dgm:prSet>
      <dgm:spPr/>
    </dgm:pt>
    <dgm:pt modelId="{E2F5AA5F-4468-4571-A823-E70D014AD5CD}" type="pres">
      <dgm:prSet presAssocID="{B296B159-B3BD-438C-BC0C-E2C8D3732384}" presName="pyramid" presStyleLbl="node1" presStyleIdx="0" presStyleCnt="1" custScaleX="79628" custScaleY="100000" custLinFactNeighborX="-35606" custLinFactNeighborY="-1741"/>
      <dgm:spPr>
        <a:prstGeom prst="rightArrowCallout">
          <a:avLst/>
        </a:prstGeom>
        <a:solidFill>
          <a:srgbClr val="CCCC00"/>
        </a:solidFill>
        <a:ln>
          <a:solidFill>
            <a:srgbClr val="CCCC00"/>
          </a:solidFill>
        </a:ln>
      </dgm:spPr>
    </dgm:pt>
    <dgm:pt modelId="{457793F9-8320-410C-8657-08AD2B8A12AB}" type="pres">
      <dgm:prSet presAssocID="{B296B159-B3BD-438C-BC0C-E2C8D3732384}" presName="theList" presStyleCnt="0"/>
      <dgm:spPr/>
    </dgm:pt>
    <dgm:pt modelId="{9888B98B-6E0E-497E-9EAC-7D7D6458FEB9}" type="pres">
      <dgm:prSet presAssocID="{1DAC2871-6D11-43C6-B0B0-22052ED3EA12}" presName="aNode" presStyleLbl="fgAcc1" presStyleIdx="0" presStyleCnt="10" custScaleX="102789" custScaleY="2000000" custLinFactY="-1885854" custLinFactNeighborX="45993" custLinFactNeighborY="-1900000">
        <dgm:presLayoutVars>
          <dgm:bulletEnabled val="1"/>
        </dgm:presLayoutVars>
      </dgm:prSet>
      <dgm:spPr/>
    </dgm:pt>
    <dgm:pt modelId="{A423754A-416D-49F7-A8F9-A9AECAAE166A}" type="pres">
      <dgm:prSet presAssocID="{1DAC2871-6D11-43C6-B0B0-22052ED3EA12}" presName="aSpace" presStyleCnt="0"/>
      <dgm:spPr/>
    </dgm:pt>
    <dgm:pt modelId="{24987781-1F0C-4A4D-8BF2-34197803B908}" type="pres">
      <dgm:prSet presAssocID="{1DBF4E4E-A387-4B23-BC06-122DAEBE6A15}" presName="aNode" presStyleLbl="fgAcc1" presStyleIdx="1" presStyleCnt="10" custScaleX="102795" custScaleY="2000000" custLinFactY="-1458190" custLinFactNeighborX="45989" custLinFactNeighborY="-1500000">
        <dgm:presLayoutVars>
          <dgm:bulletEnabled val="1"/>
        </dgm:presLayoutVars>
      </dgm:prSet>
      <dgm:spPr/>
    </dgm:pt>
    <dgm:pt modelId="{7E0F8CBB-D044-4592-9E53-539B6BC0A6E7}" type="pres">
      <dgm:prSet presAssocID="{1DBF4E4E-A387-4B23-BC06-122DAEBE6A15}" presName="aSpace" presStyleCnt="0"/>
      <dgm:spPr/>
    </dgm:pt>
    <dgm:pt modelId="{13916DF0-0BEF-4FB9-AAE5-E3898312F21A}" type="pres">
      <dgm:prSet presAssocID="{F1149A38-C8D3-42EB-99FB-B74CB0748AE1}" presName="aNode" presStyleLbl="fgAcc1" presStyleIdx="2" presStyleCnt="10" custScaleX="102920" custScaleY="2000000" custLinFactY="-1113119" custLinFactNeighborX="45927" custLinFactNeighborY="-1200000">
        <dgm:presLayoutVars>
          <dgm:bulletEnabled val="1"/>
        </dgm:presLayoutVars>
      </dgm:prSet>
      <dgm:spPr/>
    </dgm:pt>
    <dgm:pt modelId="{E582254C-E0EF-434C-885E-970D817C8750}" type="pres">
      <dgm:prSet presAssocID="{F1149A38-C8D3-42EB-99FB-B74CB0748AE1}" presName="aSpace" presStyleCnt="0"/>
      <dgm:spPr/>
    </dgm:pt>
    <dgm:pt modelId="{C392CD13-1E5F-4F9B-88DC-DA414F0C6388}" type="pres">
      <dgm:prSet presAssocID="{77E576F4-6D83-49A7-B854-1715416B9B02}" presName="aNode" presStyleLbl="fgAcc1" presStyleIdx="3" presStyleCnt="10" custScaleX="102373" custScaleY="2000000" custLinFactY="-752618" custLinFactNeighborX="46200" custLinFactNeighborY="-800000">
        <dgm:presLayoutVars>
          <dgm:bulletEnabled val="1"/>
        </dgm:presLayoutVars>
      </dgm:prSet>
      <dgm:spPr/>
    </dgm:pt>
    <dgm:pt modelId="{CA343DEA-D522-42EE-8827-B837FD0A0885}" type="pres">
      <dgm:prSet presAssocID="{77E576F4-6D83-49A7-B854-1715416B9B02}" presName="aSpace" presStyleCnt="0"/>
      <dgm:spPr/>
    </dgm:pt>
    <dgm:pt modelId="{5A7E706A-98BB-4E23-A0DA-7BB276A49943}" type="pres">
      <dgm:prSet presAssocID="{DB3446C2-F289-487B-8FA3-16F9F44517A2}" presName="aNode" presStyleLbl="fgAcc1" presStyleIdx="4" presStyleCnt="10" custScaleX="101749" custScaleY="2000000" custLinFactY="-245680" custLinFactNeighborX="46512" custLinFactNeighborY="-300000">
        <dgm:presLayoutVars>
          <dgm:bulletEnabled val="1"/>
        </dgm:presLayoutVars>
      </dgm:prSet>
      <dgm:spPr/>
    </dgm:pt>
    <dgm:pt modelId="{9FD000A9-648B-4C7F-AF4B-315C313555FA}" type="pres">
      <dgm:prSet presAssocID="{DB3446C2-F289-487B-8FA3-16F9F44517A2}" presName="aSpace" presStyleCnt="0"/>
      <dgm:spPr/>
    </dgm:pt>
    <dgm:pt modelId="{6D3CB09F-99B2-4A2E-815A-EE73B35CAD7A}" type="pres">
      <dgm:prSet presAssocID="{45A8AE1C-FCBE-4F10-BB23-13FD762CBF5A}" presName="aNode" presStyleLbl="fgAcc1" presStyleIdx="5" presStyleCnt="10" custFlipVert="0" custScaleX="102586" custScaleY="2000000" custLinFactY="2381805" custLinFactNeighborX="46094" custLinFactNeighborY="2400000">
        <dgm:presLayoutVars>
          <dgm:bulletEnabled val="1"/>
        </dgm:presLayoutVars>
      </dgm:prSet>
      <dgm:spPr/>
    </dgm:pt>
    <dgm:pt modelId="{2FBD5BF3-A0AF-4113-8FAE-1A00A7A92DCE}" type="pres">
      <dgm:prSet presAssocID="{45A8AE1C-FCBE-4F10-BB23-13FD762CBF5A}" presName="aSpace" presStyleCnt="0"/>
      <dgm:spPr/>
    </dgm:pt>
    <dgm:pt modelId="{A792AC38-F456-44AB-8B4A-7F04AFDBB21E}" type="pres">
      <dgm:prSet presAssocID="{C6088EEA-87A1-4C94-8A47-E776B886F4A7}" presName="aNode" presStyleLbl="fgAcc1" presStyleIdx="6" presStyleCnt="10" custScaleX="102993" custScaleY="1997127" custLinFactY="2759603" custLinFactNeighborX="45891" custLinFactNeighborY="2800000">
        <dgm:presLayoutVars>
          <dgm:bulletEnabled val="1"/>
        </dgm:presLayoutVars>
      </dgm:prSet>
      <dgm:spPr/>
    </dgm:pt>
    <dgm:pt modelId="{D4C4E959-2A8D-4925-A841-C35557990FF3}" type="pres">
      <dgm:prSet presAssocID="{C6088EEA-87A1-4C94-8A47-E776B886F4A7}" presName="aSpace" presStyleCnt="0"/>
      <dgm:spPr/>
    </dgm:pt>
    <dgm:pt modelId="{231DC219-DD3E-490B-8474-34D9129C773A}" type="pres">
      <dgm:prSet presAssocID="{E27755EA-3EC1-4269-8350-35684C547684}" presName="aNode" presStyleLbl="fgAcc1" presStyleIdx="7" presStyleCnt="10" custFlipVert="0" custFlipHor="0" custScaleX="104601" custScaleY="2000000" custLinFactY="-3421929" custLinFactNeighborX="45087" custLinFactNeighborY="-3500000">
        <dgm:presLayoutVars>
          <dgm:bulletEnabled val="1"/>
        </dgm:presLayoutVars>
      </dgm:prSet>
      <dgm:spPr/>
    </dgm:pt>
    <dgm:pt modelId="{52D77CDA-BA7D-46C6-98BF-8E543651B243}" type="pres">
      <dgm:prSet presAssocID="{E27755EA-3EC1-4269-8350-35684C547684}" presName="aSpace" presStyleCnt="0"/>
      <dgm:spPr/>
    </dgm:pt>
    <dgm:pt modelId="{FD4A93BC-067A-4982-BABD-A410E8729B91}" type="pres">
      <dgm:prSet presAssocID="{BE14486D-E181-4AF0-BB5B-BF10ECBB842E}" presName="aNode" presStyleLbl="fgAcc1" presStyleIdx="8" presStyleCnt="10" custFlipVert="0" custScaleX="103519" custScaleY="2000000" custLinFactY="1329546" custLinFactNeighborX="45627" custLinFactNeighborY="1400000">
        <dgm:presLayoutVars>
          <dgm:bulletEnabled val="1"/>
        </dgm:presLayoutVars>
      </dgm:prSet>
      <dgm:spPr/>
    </dgm:pt>
    <dgm:pt modelId="{C4AA1A1C-F8A5-442D-8CB7-D660513623F6}" type="pres">
      <dgm:prSet presAssocID="{BE14486D-E181-4AF0-BB5B-BF10ECBB842E}" presName="aSpace" presStyleCnt="0"/>
      <dgm:spPr/>
    </dgm:pt>
    <dgm:pt modelId="{F5CC93E3-8693-4DF7-9156-0F3651CFD902}" type="pres">
      <dgm:prSet presAssocID="{C36C7DFC-1195-4E00-9323-43121C67C769}" presName="aNode" presStyleLbl="fgAcc1" presStyleIdx="9" presStyleCnt="10" custFlipVert="0" custScaleX="106079" custScaleY="2000000" custLinFactY="1715630" custLinFactNeighborX="44348" custLinFactNeighborY="1800000">
        <dgm:presLayoutVars>
          <dgm:bulletEnabled val="1"/>
        </dgm:presLayoutVars>
      </dgm:prSet>
      <dgm:spPr/>
    </dgm:pt>
    <dgm:pt modelId="{5116E246-1193-4EE3-B7B1-A1E5EA776337}" type="pres">
      <dgm:prSet presAssocID="{C36C7DFC-1195-4E00-9323-43121C67C769}" presName="aSpace" presStyleCnt="0"/>
      <dgm:spPr/>
    </dgm:pt>
  </dgm:ptLst>
  <dgm:cxnLst>
    <dgm:cxn modelId="{9E1E070A-7C28-4CAF-A703-BCAC42EAE1BA}" type="presOf" srcId="{77E576F4-6D83-49A7-B854-1715416B9B02}" destId="{C392CD13-1E5F-4F9B-88DC-DA414F0C6388}" srcOrd="0" destOrd="0" presId="urn:microsoft.com/office/officeart/2005/8/layout/pyramid2"/>
    <dgm:cxn modelId="{DC7ACD0F-F59F-441D-BE68-BADF29A31056}" type="presOf" srcId="{E27755EA-3EC1-4269-8350-35684C547684}" destId="{231DC219-DD3E-490B-8474-34D9129C773A}" srcOrd="0" destOrd="0" presId="urn:microsoft.com/office/officeart/2005/8/layout/pyramid2"/>
    <dgm:cxn modelId="{7BFE7A14-1DA8-46BD-B013-29C6B83B559D}" srcId="{B296B159-B3BD-438C-BC0C-E2C8D3732384}" destId="{BE14486D-E181-4AF0-BB5B-BF10ECBB842E}" srcOrd="8" destOrd="0" parTransId="{7683A31B-B72E-4F8E-96E3-EEC3EE023806}" sibTransId="{D946733F-8C64-4ED8-BAF8-CD549979DA20}"/>
    <dgm:cxn modelId="{D1CB7F1E-36EB-496D-BE7A-A86118A51602}" srcId="{B296B159-B3BD-438C-BC0C-E2C8D3732384}" destId="{1DBF4E4E-A387-4B23-BC06-122DAEBE6A15}" srcOrd="1" destOrd="0" parTransId="{66560D71-80D7-487F-88BE-2C93370B4B96}" sibTransId="{60F5CD7B-3D0E-435A-8B82-2DEF75A1414D}"/>
    <dgm:cxn modelId="{6D08D82B-5ED8-4459-B0D2-DE66439B7C94}" srcId="{B296B159-B3BD-438C-BC0C-E2C8D3732384}" destId="{C36C7DFC-1195-4E00-9323-43121C67C769}" srcOrd="9" destOrd="0" parTransId="{E2CCD5F2-2251-4F0C-B348-BA57A33365CA}" sibTransId="{3E3729BF-9E83-4350-A9B6-EF6319B76ECB}"/>
    <dgm:cxn modelId="{3E072341-9FB4-4C67-8EEC-45DCD49ED1AD}" srcId="{B296B159-B3BD-438C-BC0C-E2C8D3732384}" destId="{45A8AE1C-FCBE-4F10-BB23-13FD762CBF5A}" srcOrd="5" destOrd="0" parTransId="{B7188A22-3A90-47EE-B9C3-A8F7F53DDDB4}" sibTransId="{DC96FFDC-ECF9-4E27-AB9E-FEF9B34FFFDB}"/>
    <dgm:cxn modelId="{0ADFD341-4756-4F0B-BC87-14C9CEB30850}" srcId="{B296B159-B3BD-438C-BC0C-E2C8D3732384}" destId="{1DAC2871-6D11-43C6-B0B0-22052ED3EA12}" srcOrd="0" destOrd="0" parTransId="{3A149AD7-0CA7-4314-9C58-40FF89DA38F2}" sibTransId="{481A1D45-AEC0-41D8-8313-5280644A0D07}"/>
    <dgm:cxn modelId="{5623747C-5B01-4C71-8CB0-513D6236191B}" type="presOf" srcId="{BE14486D-E181-4AF0-BB5B-BF10ECBB842E}" destId="{FD4A93BC-067A-4982-BABD-A410E8729B91}" srcOrd="0" destOrd="0" presId="urn:microsoft.com/office/officeart/2005/8/layout/pyramid2"/>
    <dgm:cxn modelId="{20DCC57F-18D9-4FA2-98DF-FB7A737376A8}" srcId="{B296B159-B3BD-438C-BC0C-E2C8D3732384}" destId="{DB3446C2-F289-487B-8FA3-16F9F44517A2}" srcOrd="4" destOrd="0" parTransId="{8E1A47F1-4BF0-4FFC-B044-A773F747CEC9}" sibTransId="{E6D1F684-445C-4ABC-A046-C648F88B119A}"/>
    <dgm:cxn modelId="{0B044B8A-58F6-4F7F-BFC9-E156C8A3D875}" srcId="{B296B159-B3BD-438C-BC0C-E2C8D3732384}" destId="{77E576F4-6D83-49A7-B854-1715416B9B02}" srcOrd="3" destOrd="0" parTransId="{E62DFF9B-9683-4B03-8C89-D76EE43622E3}" sibTransId="{2A807107-88D4-4DA9-8073-31A24D167A66}"/>
    <dgm:cxn modelId="{1B434298-C6B0-4553-8335-158DBE0A439B}" type="presOf" srcId="{B296B159-B3BD-438C-BC0C-E2C8D3732384}" destId="{220703ED-24BE-496D-BB0E-B9A42DEF08BD}" srcOrd="0" destOrd="0" presId="urn:microsoft.com/office/officeart/2005/8/layout/pyramid2"/>
    <dgm:cxn modelId="{1C51D798-E00B-4932-81DA-DFB015FD0930}" srcId="{B296B159-B3BD-438C-BC0C-E2C8D3732384}" destId="{C6088EEA-87A1-4C94-8A47-E776B886F4A7}" srcOrd="6" destOrd="0" parTransId="{C29F5349-7A88-47D9-AF18-038F9D6FB596}" sibTransId="{3365B5CC-A29E-421E-9822-A8490107EB07}"/>
    <dgm:cxn modelId="{B4B1139F-B314-4A88-A6D2-0F45BC591C38}" type="presOf" srcId="{45A8AE1C-FCBE-4F10-BB23-13FD762CBF5A}" destId="{6D3CB09F-99B2-4A2E-815A-EE73B35CAD7A}" srcOrd="0" destOrd="0" presId="urn:microsoft.com/office/officeart/2005/8/layout/pyramid2"/>
    <dgm:cxn modelId="{E2B843AA-43BE-4103-97B7-224DDF19DE34}" type="presOf" srcId="{C6088EEA-87A1-4C94-8A47-E776B886F4A7}" destId="{A792AC38-F456-44AB-8B4A-7F04AFDBB21E}" srcOrd="0" destOrd="0" presId="urn:microsoft.com/office/officeart/2005/8/layout/pyramid2"/>
    <dgm:cxn modelId="{0E08C2AE-DD39-4B8A-88CC-EFD9508F82C3}" type="presOf" srcId="{F1149A38-C8D3-42EB-99FB-B74CB0748AE1}" destId="{13916DF0-0BEF-4FB9-AAE5-E3898312F21A}" srcOrd="0" destOrd="0" presId="urn:microsoft.com/office/officeart/2005/8/layout/pyramid2"/>
    <dgm:cxn modelId="{1073B7B6-2CEF-41CE-BE73-874CD6E058CF}" srcId="{B296B159-B3BD-438C-BC0C-E2C8D3732384}" destId="{E27755EA-3EC1-4269-8350-35684C547684}" srcOrd="7" destOrd="0" parTransId="{D890972E-9798-441C-9F10-1DEA12576B9C}" sibTransId="{9485D228-334F-42F3-8119-5A2D3EA00304}"/>
    <dgm:cxn modelId="{C31CC6C6-693E-4857-8BB2-9910ED619589}" srcId="{B296B159-B3BD-438C-BC0C-E2C8D3732384}" destId="{F1149A38-C8D3-42EB-99FB-B74CB0748AE1}" srcOrd="2" destOrd="0" parTransId="{A1ADE318-4687-4795-A881-61B6FB1231B8}" sibTransId="{032586D9-DD4B-4604-8C17-70E529D7E99B}"/>
    <dgm:cxn modelId="{28AD4FD3-4470-4809-A648-8F1071419959}" type="presOf" srcId="{DB3446C2-F289-487B-8FA3-16F9F44517A2}" destId="{5A7E706A-98BB-4E23-A0DA-7BB276A49943}" srcOrd="0" destOrd="0" presId="urn:microsoft.com/office/officeart/2005/8/layout/pyramid2"/>
    <dgm:cxn modelId="{E86462D6-1845-4A4B-BE0B-252C19EA1C42}" type="presOf" srcId="{C36C7DFC-1195-4E00-9323-43121C67C769}" destId="{F5CC93E3-8693-4DF7-9156-0F3651CFD902}" srcOrd="0" destOrd="0" presId="urn:microsoft.com/office/officeart/2005/8/layout/pyramid2"/>
    <dgm:cxn modelId="{CF57D4ED-B10A-4041-950A-127ABD27C1B4}" type="presOf" srcId="{1DAC2871-6D11-43C6-B0B0-22052ED3EA12}" destId="{9888B98B-6E0E-497E-9EAC-7D7D6458FEB9}" srcOrd="0" destOrd="0" presId="urn:microsoft.com/office/officeart/2005/8/layout/pyramid2"/>
    <dgm:cxn modelId="{AE25A7F5-AFA4-4C35-A015-1DB5F02AE1C2}" type="presOf" srcId="{1DBF4E4E-A387-4B23-BC06-122DAEBE6A15}" destId="{24987781-1F0C-4A4D-8BF2-34197803B908}" srcOrd="0" destOrd="0" presId="urn:microsoft.com/office/officeart/2005/8/layout/pyramid2"/>
    <dgm:cxn modelId="{4983E2A5-16DA-475E-AC94-AA6B820E7C95}" type="presParOf" srcId="{220703ED-24BE-496D-BB0E-B9A42DEF08BD}" destId="{E2F5AA5F-4468-4571-A823-E70D014AD5CD}" srcOrd="0" destOrd="0" presId="urn:microsoft.com/office/officeart/2005/8/layout/pyramid2"/>
    <dgm:cxn modelId="{ED38713B-6D3D-41ED-9AD6-3CA3205F81DE}" type="presParOf" srcId="{220703ED-24BE-496D-BB0E-B9A42DEF08BD}" destId="{457793F9-8320-410C-8657-08AD2B8A12AB}" srcOrd="1" destOrd="0" presId="urn:microsoft.com/office/officeart/2005/8/layout/pyramid2"/>
    <dgm:cxn modelId="{EA07F81B-52F7-420C-887E-627CE28F9210}" type="presParOf" srcId="{457793F9-8320-410C-8657-08AD2B8A12AB}" destId="{9888B98B-6E0E-497E-9EAC-7D7D6458FEB9}" srcOrd="0" destOrd="0" presId="urn:microsoft.com/office/officeart/2005/8/layout/pyramid2"/>
    <dgm:cxn modelId="{771B59A5-3823-4FE5-92F4-AB55EF9FD79B}" type="presParOf" srcId="{457793F9-8320-410C-8657-08AD2B8A12AB}" destId="{A423754A-416D-49F7-A8F9-A9AECAAE166A}" srcOrd="1" destOrd="0" presId="urn:microsoft.com/office/officeart/2005/8/layout/pyramid2"/>
    <dgm:cxn modelId="{A29BBA27-3C9B-45EA-819C-31FF782BCFB2}" type="presParOf" srcId="{457793F9-8320-410C-8657-08AD2B8A12AB}" destId="{24987781-1F0C-4A4D-8BF2-34197803B908}" srcOrd="2" destOrd="0" presId="urn:microsoft.com/office/officeart/2005/8/layout/pyramid2"/>
    <dgm:cxn modelId="{67ABD113-7145-4308-926A-00E607360060}" type="presParOf" srcId="{457793F9-8320-410C-8657-08AD2B8A12AB}" destId="{7E0F8CBB-D044-4592-9E53-539B6BC0A6E7}" srcOrd="3" destOrd="0" presId="urn:microsoft.com/office/officeart/2005/8/layout/pyramid2"/>
    <dgm:cxn modelId="{5D17C874-6CAE-4009-B755-C16F35F61A22}" type="presParOf" srcId="{457793F9-8320-410C-8657-08AD2B8A12AB}" destId="{13916DF0-0BEF-4FB9-AAE5-E3898312F21A}" srcOrd="4" destOrd="0" presId="urn:microsoft.com/office/officeart/2005/8/layout/pyramid2"/>
    <dgm:cxn modelId="{9896746F-6154-43A6-B3BF-236ED7A526D6}" type="presParOf" srcId="{457793F9-8320-410C-8657-08AD2B8A12AB}" destId="{E582254C-E0EF-434C-885E-970D817C8750}" srcOrd="5" destOrd="0" presId="urn:microsoft.com/office/officeart/2005/8/layout/pyramid2"/>
    <dgm:cxn modelId="{F6450CAF-B924-4328-A988-06F20AE167EA}" type="presParOf" srcId="{457793F9-8320-410C-8657-08AD2B8A12AB}" destId="{C392CD13-1E5F-4F9B-88DC-DA414F0C6388}" srcOrd="6" destOrd="0" presId="urn:microsoft.com/office/officeart/2005/8/layout/pyramid2"/>
    <dgm:cxn modelId="{FB2A6660-7091-44E4-A972-CA0C7402F2C5}" type="presParOf" srcId="{457793F9-8320-410C-8657-08AD2B8A12AB}" destId="{CA343DEA-D522-42EE-8827-B837FD0A0885}" srcOrd="7" destOrd="0" presId="urn:microsoft.com/office/officeart/2005/8/layout/pyramid2"/>
    <dgm:cxn modelId="{76E1DF3C-E967-48C1-B151-52B2CB65D4F6}" type="presParOf" srcId="{457793F9-8320-410C-8657-08AD2B8A12AB}" destId="{5A7E706A-98BB-4E23-A0DA-7BB276A49943}" srcOrd="8" destOrd="0" presId="urn:microsoft.com/office/officeart/2005/8/layout/pyramid2"/>
    <dgm:cxn modelId="{EA2732F1-710D-43E6-BB85-EF48C76F113C}" type="presParOf" srcId="{457793F9-8320-410C-8657-08AD2B8A12AB}" destId="{9FD000A9-648B-4C7F-AF4B-315C313555FA}" srcOrd="9" destOrd="0" presId="urn:microsoft.com/office/officeart/2005/8/layout/pyramid2"/>
    <dgm:cxn modelId="{9F57454B-A687-4B15-8FD9-0F609857B1E1}" type="presParOf" srcId="{457793F9-8320-410C-8657-08AD2B8A12AB}" destId="{6D3CB09F-99B2-4A2E-815A-EE73B35CAD7A}" srcOrd="10" destOrd="0" presId="urn:microsoft.com/office/officeart/2005/8/layout/pyramid2"/>
    <dgm:cxn modelId="{E32ED769-74FA-4D41-BF5A-2F76FFDD9E55}" type="presParOf" srcId="{457793F9-8320-410C-8657-08AD2B8A12AB}" destId="{2FBD5BF3-A0AF-4113-8FAE-1A00A7A92DCE}" srcOrd="11" destOrd="0" presId="urn:microsoft.com/office/officeart/2005/8/layout/pyramid2"/>
    <dgm:cxn modelId="{E312EAEE-4E3F-4FAA-AB7F-DB5D4467FA1B}" type="presParOf" srcId="{457793F9-8320-410C-8657-08AD2B8A12AB}" destId="{A792AC38-F456-44AB-8B4A-7F04AFDBB21E}" srcOrd="12" destOrd="0" presId="urn:microsoft.com/office/officeart/2005/8/layout/pyramid2"/>
    <dgm:cxn modelId="{680E480D-4699-42CC-B646-A9B4D94BB419}" type="presParOf" srcId="{457793F9-8320-410C-8657-08AD2B8A12AB}" destId="{D4C4E959-2A8D-4925-A841-C35557990FF3}" srcOrd="13" destOrd="0" presId="urn:microsoft.com/office/officeart/2005/8/layout/pyramid2"/>
    <dgm:cxn modelId="{011B3B75-7E53-4C6F-A64A-687280A968E6}" type="presParOf" srcId="{457793F9-8320-410C-8657-08AD2B8A12AB}" destId="{231DC219-DD3E-490B-8474-34D9129C773A}" srcOrd="14" destOrd="0" presId="urn:microsoft.com/office/officeart/2005/8/layout/pyramid2"/>
    <dgm:cxn modelId="{F6CE48D8-C7CB-4666-9E80-82111DA6BD80}" type="presParOf" srcId="{457793F9-8320-410C-8657-08AD2B8A12AB}" destId="{52D77CDA-BA7D-46C6-98BF-8E543651B243}" srcOrd="15" destOrd="0" presId="urn:microsoft.com/office/officeart/2005/8/layout/pyramid2"/>
    <dgm:cxn modelId="{FDDD51CB-DAC8-447D-A6CC-3119418408FA}" type="presParOf" srcId="{457793F9-8320-410C-8657-08AD2B8A12AB}" destId="{FD4A93BC-067A-4982-BABD-A410E8729B91}" srcOrd="16" destOrd="0" presId="urn:microsoft.com/office/officeart/2005/8/layout/pyramid2"/>
    <dgm:cxn modelId="{81E326C0-7EA9-4BFC-B10B-0BBB4B0284EE}" type="presParOf" srcId="{457793F9-8320-410C-8657-08AD2B8A12AB}" destId="{C4AA1A1C-F8A5-442D-8CB7-D660513623F6}" srcOrd="17" destOrd="0" presId="urn:microsoft.com/office/officeart/2005/8/layout/pyramid2"/>
    <dgm:cxn modelId="{439673A0-EB43-413D-92D3-31D50AE9EC78}" type="presParOf" srcId="{457793F9-8320-410C-8657-08AD2B8A12AB}" destId="{F5CC93E3-8693-4DF7-9156-0F3651CFD902}" srcOrd="18" destOrd="0" presId="urn:microsoft.com/office/officeart/2005/8/layout/pyramid2"/>
    <dgm:cxn modelId="{43F8EF51-3DBE-4CC9-87F8-90E253B03896}" type="presParOf" srcId="{457793F9-8320-410C-8657-08AD2B8A12AB}" destId="{5116E246-1193-4EE3-B7B1-A1E5EA776337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0D2AFA-3352-4E83-B443-B3E46675D62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2AD618AA-F1C3-4A13-B25A-28BFD36B486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"Аграрный бизнес" на 2021-2025 годы - 2 182,6 тыс. рублей</a:t>
          </a:r>
          <a:endParaRPr lang="ru-RU" sz="1400">
            <a:solidFill>
              <a:schemeClr val="tx1"/>
            </a:solidFill>
          </a:endParaRPr>
        </a:p>
      </dgm:t>
    </dgm:pt>
    <dgm:pt modelId="{1FD23DE5-8E26-44CF-BDBB-67D891455B17}" type="par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BA34DD2-2CEB-428F-95DC-5A2E0DFD1EF2}" type="sibTrans" cxnId="{37B0F765-420C-488E-AD54-6E01E01DAE84}">
      <dgm:prSet/>
      <dgm:spPr/>
      <dgm:t>
        <a:bodyPr/>
        <a:lstStyle/>
        <a:p>
          <a:pPr algn="ctr"/>
          <a:endParaRPr lang="ru-RU"/>
        </a:p>
      </dgm:t>
    </dgm:pt>
    <dgm:pt modelId="{11D31A7A-B58B-49E2-9E14-4B83FF46849C}">
      <dgm:prSet phldrT="[Текст]" custT="1"/>
      <dgm:spPr/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</a:t>
          </a:r>
          <a:r>
            <a:rPr lang="ru-RU" sz="1400" b="1" i="1"/>
            <a:t> </a:t>
          </a:r>
          <a:r>
            <a:rPr lang="ru-RU" sz="1400" b="1" i="1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- 2 003,4 тыс. рублей</a:t>
          </a:r>
          <a:endParaRPr lang="ru-RU" sz="1400">
            <a:solidFill>
              <a:schemeClr val="tx1"/>
            </a:solidFill>
          </a:endParaRPr>
        </a:p>
      </dgm:t>
    </dgm:pt>
    <dgm:pt modelId="{69F2AECC-70CC-4322-AF76-0FD9835C233B}" type="par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EA566F1E-034C-4DDE-B7C1-C47060B12C4F}" type="sibTrans" cxnId="{27FBF339-1365-4170-9C9E-8E734AB26D96}">
      <dgm:prSet/>
      <dgm:spPr/>
      <dgm:t>
        <a:bodyPr/>
        <a:lstStyle/>
        <a:p>
          <a:pPr algn="ctr"/>
          <a:endParaRPr lang="ru-RU"/>
        </a:p>
      </dgm:t>
    </dgm:pt>
    <dgm:pt modelId="{7D4E96EC-53E3-47C9-8D27-C27D82B82260}">
      <dgm:prSet phldrT="[Текст]" custT="1"/>
      <dgm:spPr>
        <a:solidFill>
          <a:srgbClr val="CC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"Транспортный комплекс" на 2021-2025 годы 1 381,0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BF49B802-EE56-460B-B709-0105B7A74864}" type="par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9B691A78-B3CA-452D-AB59-847C28FCBDDB}" type="sibTrans" cxnId="{18BBA24D-F2A8-48CD-BC81-767899C5EDE7}">
      <dgm:prSet/>
      <dgm:spPr/>
      <dgm:t>
        <a:bodyPr/>
        <a:lstStyle/>
        <a:p>
          <a:pPr algn="ctr"/>
          <a:endParaRPr lang="ru-RU"/>
        </a:p>
      </dgm:t>
    </dgm:pt>
    <dgm:pt modelId="{0B2E1186-7D6C-4B97-B0D2-A107CC6B2A27}">
      <dgm:prSet phldrT="[Текст]" custT="1"/>
      <dgm:spPr>
        <a:solidFill>
          <a:srgbClr val="00B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"Социальная защита" на 2021-2025 годы - 2 590,4 тыс. рублей</a:t>
          </a:r>
          <a:endParaRPr lang="ru-RU" sz="1400">
            <a:solidFill>
              <a:schemeClr val="tx1"/>
            </a:solidFill>
          </a:endParaRPr>
        </a:p>
      </dgm:t>
    </dgm:pt>
    <dgm:pt modelId="{025AB9C2-5B95-4C54-A420-C87A4490EBE0}" type="par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64176A5F-4AA4-4E4D-B835-D9FE2A383860}" type="sibTrans" cxnId="{2E7CA9D4-BB0C-47B8-BB92-4227C74971C4}">
      <dgm:prSet/>
      <dgm:spPr/>
      <dgm:t>
        <a:bodyPr/>
        <a:lstStyle/>
        <a:p>
          <a:pPr algn="ctr"/>
          <a:endParaRPr lang="ru-RU"/>
        </a:p>
      </dgm:t>
    </dgm:pt>
    <dgm:pt modelId="{903905EE-0B44-439D-9B91-B019B128706A}">
      <dgm:prSet phldrT="[Текст]" custT="1"/>
      <dgm:spPr>
        <a:solidFill>
          <a:schemeClr val="bg2">
            <a:lumMod val="75000"/>
          </a:schemeClr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- 28,2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9C16421B-1050-4532-AB08-C1E6648300D4}" type="par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E60269F7-FCB9-4D87-8A63-B30D1DFC5DB5}" type="sibTrans" cxnId="{B4CCA177-3697-4A7E-BC62-952CA13F8741}">
      <dgm:prSet/>
      <dgm:spPr/>
      <dgm:t>
        <a:bodyPr/>
        <a:lstStyle/>
        <a:p>
          <a:pPr algn="ctr"/>
          <a:endParaRPr lang="ru-RU"/>
        </a:p>
      </dgm:t>
    </dgm:pt>
    <dgm:pt modelId="{C1358B74-6464-470F-853F-79D4064CD347}">
      <dgm:prSet phldrT="[Текст]" custT="1"/>
      <dgm:spPr>
        <a:solidFill>
          <a:srgbClr val="66FF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  <a:buClrTx/>
            <a:buSzTx/>
            <a:buFont typeface="Arial" panose="020B0604020202020204" pitchFamily="34" charset="0"/>
            <a:buChar char="•"/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- 24,1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A9694E3-9A31-4CCB-8072-AC04CB4455D1}" type="par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46A3A351-4E8F-44DA-9CA4-8A37251343F4}" type="sibTrans" cxnId="{896865FC-5A73-4313-8CDA-A38222FB88F3}">
      <dgm:prSet/>
      <dgm:spPr/>
      <dgm:t>
        <a:bodyPr/>
        <a:lstStyle/>
        <a:p>
          <a:pPr algn="ctr"/>
          <a:endParaRPr lang="ru-RU"/>
        </a:p>
      </dgm:t>
    </dgm:pt>
    <dgm:pt modelId="{1DC900AF-F1FA-4214-A894-BBEE4DE51098}">
      <dgm:prSet phldrT="[Текст]" custT="1"/>
      <dgm:spPr>
        <a:solidFill>
          <a:srgbClr val="FFCC99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"Строительство жилья" на 2021-2025 годы - 66,2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7113FA75-2946-4306-BD24-F720AA39CCFC}" type="par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52ECAE3D-3714-4A7F-A589-7E8E9E2E6C72}" type="sibTrans" cxnId="{80CE0F59-6585-4213-B4EE-1A2B16D3C672}">
      <dgm:prSet/>
      <dgm:spPr/>
      <dgm:t>
        <a:bodyPr/>
        <a:lstStyle/>
        <a:p>
          <a:pPr algn="ctr"/>
          <a:endParaRPr lang="ru-RU"/>
        </a:p>
      </dgm:t>
    </dgm:pt>
    <dgm:pt modelId="{A1F0E008-AFC2-459A-9C64-70369E0006F4}">
      <dgm:prSet phldrT="[Текст]" custT="1"/>
      <dgm:spPr>
        <a:solidFill>
          <a:srgbClr val="FF66CC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- 8 369,8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F6E6A5E5-1471-422D-8148-22FA0C60BB74}" type="par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4EE61959-84E0-4CD8-B61C-890DBB476A41}" type="sibTrans" cxnId="{DB3609A9-2C0A-451C-843B-137FE6D5D697}">
      <dgm:prSet/>
      <dgm:spPr/>
      <dgm:t>
        <a:bodyPr/>
        <a:lstStyle/>
        <a:p>
          <a:pPr algn="ctr"/>
          <a:endParaRPr lang="ru-RU"/>
        </a:p>
      </dgm:t>
    </dgm:pt>
    <dgm:pt modelId="{F94B2FFA-56D8-4DE9-8B3F-21F04F433B3C}">
      <dgm:prSet phldrT="[Текст]" custT="1"/>
      <dgm:spPr>
        <a:solidFill>
          <a:srgbClr val="CCFF33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- 2 811,7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462B9CF5-BD63-4700-B398-B6F510745420}" type="par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404C4E2D-0960-469E-8BF5-B5CB554FF36B}" type="sibTrans" cxnId="{43D40E32-98C8-4427-A3A6-CC89F88B5949}">
      <dgm:prSet/>
      <dgm:spPr/>
      <dgm:t>
        <a:bodyPr/>
        <a:lstStyle/>
        <a:p>
          <a:pPr algn="ctr"/>
          <a:endParaRPr lang="ru-RU"/>
        </a:p>
      </dgm:t>
    </dgm:pt>
    <dgm:pt modelId="{9EB51341-7D8F-4925-A9BC-EFF0A67AB769}">
      <dgm:prSet phldrT="[Текст]" custT="1"/>
      <dgm:spPr>
        <a:solidFill>
          <a:srgbClr val="FFC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"Культура Беларуси" на 2021-2025 годы 5 425,5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DB56454C-260F-42A6-AC41-AB66ED58C653}" type="par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C4E8734E-FCFA-47BB-825D-67A761308477}" type="sibTrans" cxnId="{AABAB607-8D09-4C3A-BAC5-94E200EBB817}">
      <dgm:prSet/>
      <dgm:spPr/>
      <dgm:t>
        <a:bodyPr/>
        <a:lstStyle/>
        <a:p>
          <a:pPr algn="ctr"/>
          <a:endParaRPr lang="ru-RU"/>
        </a:p>
      </dgm:t>
    </dgm:pt>
    <dgm:pt modelId="{B41095C1-484D-4DE3-8DA8-B227B1252A32}">
      <dgm:prSet phldrT="[Текст]" custT="1"/>
      <dgm:spPr>
        <a:solidFill>
          <a:srgbClr val="FF66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- 36 444,2 тыс. рублей</a:t>
          </a:r>
          <a:endParaRPr lang="ru-RU" sz="1400">
            <a:solidFill>
              <a:sysClr val="windowText" lastClr="000000"/>
            </a:solidFill>
          </a:endParaRPr>
        </a:p>
      </dgm:t>
    </dgm:pt>
    <dgm:pt modelId="{5B20264F-79C9-4390-8AD3-66764F715DB7}" type="par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AC54CF2B-8EF0-43E7-A851-16E091C7143D}" type="sibTrans" cxnId="{1150FD41-3E53-4F21-8838-8A85D0A0D477}">
      <dgm:prSet/>
      <dgm:spPr/>
      <dgm:t>
        <a:bodyPr/>
        <a:lstStyle/>
        <a:p>
          <a:pPr algn="ctr"/>
          <a:endParaRPr lang="ru-RU"/>
        </a:p>
      </dgm:t>
    </dgm:pt>
    <dgm:pt modelId="{999878E1-A738-43E6-A4B2-F618E5196C01}">
      <dgm:prSet phldrT="[Текст]" custT="1"/>
      <dgm:spPr>
        <a:solidFill>
          <a:srgbClr val="7C35B1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"Беларусь гостеприимная" на 2021-2025 годы - 11,6 тыс. рублей</a:t>
          </a:r>
          <a:endParaRPr lang="ru-RU" sz="1400">
            <a:solidFill>
              <a:schemeClr val="tx1"/>
            </a:solidFill>
          </a:endParaRPr>
        </a:p>
      </dgm:t>
    </dgm:pt>
    <dgm:pt modelId="{9315265D-BDB5-487A-A12F-2DCFD68A98A1}" type="par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5B11029-18DE-44FB-9FC8-FE97D21D36B3}" type="sibTrans" cxnId="{5D91B457-0B24-45AD-800D-9D8E71359F48}">
      <dgm:prSet/>
      <dgm:spPr/>
      <dgm:t>
        <a:bodyPr/>
        <a:lstStyle/>
        <a:p>
          <a:pPr algn="ctr"/>
          <a:endParaRPr lang="ru-RU"/>
        </a:p>
      </dgm:t>
    </dgm:pt>
    <dgm:pt modelId="{69B07022-203B-47F7-AC22-A16A97A35899}">
      <dgm:prSet phldrT="[Текст]" custT="1"/>
      <dgm:spPr>
        <a:solidFill>
          <a:srgbClr val="3399FF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- 3,2 тыс. рублей</a:t>
          </a:r>
          <a:endParaRPr lang="ru-RU" sz="1400">
            <a:solidFill>
              <a:schemeClr val="tx1"/>
            </a:solidFill>
          </a:endParaRPr>
        </a:p>
      </dgm:t>
    </dgm:pt>
    <dgm:pt modelId="{F8F5DB1F-F743-4CB9-A5CD-0172EB2FA9F5}" type="par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28DFC10D-A46D-48ED-A702-457B501EB31F}" type="sibTrans" cxnId="{C67BC08F-19CE-416A-A86C-91F3CB7BA0A2}">
      <dgm:prSet/>
      <dgm:spPr/>
      <dgm:t>
        <a:bodyPr/>
        <a:lstStyle/>
        <a:p>
          <a:pPr algn="ctr"/>
          <a:endParaRPr lang="ru-RU"/>
        </a:p>
      </dgm:t>
    </dgm:pt>
    <dgm:pt modelId="{48ADE698-D5CA-4A31-817E-5F9EA9234023}">
      <dgm:prSet phldrT="[Текст]" custT="1"/>
      <dgm:spPr>
        <a:solidFill>
          <a:srgbClr val="92D05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- 44,9 тыс. рублей</a:t>
          </a:r>
          <a:endParaRPr lang="ru-RU" sz="1400">
            <a:solidFill>
              <a:schemeClr val="tx1"/>
            </a:solidFill>
          </a:endParaRPr>
        </a:p>
      </dgm:t>
    </dgm:pt>
    <dgm:pt modelId="{99E11E94-9976-48EE-8EC9-671EE1627F48}" type="par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2122DB86-7470-483A-B492-602EF9632A90}" type="sibTrans" cxnId="{3248EA37-D6B0-44BE-826C-C2125864430F}">
      <dgm:prSet/>
      <dgm:spPr/>
      <dgm:t>
        <a:bodyPr/>
        <a:lstStyle/>
        <a:p>
          <a:pPr algn="ctr"/>
          <a:endParaRPr lang="ru-RU"/>
        </a:p>
      </dgm:t>
    </dgm:pt>
    <dgm:pt modelId="{EEB9351B-37B3-4B98-A5C5-9E336D8C57A2}">
      <dgm:prSet phldrT="[Текст]" custT="1"/>
      <dgm:spPr>
        <a:solidFill>
          <a:srgbClr val="FF0000"/>
        </a:solidFill>
      </dgm:spPr>
      <dgm:t>
        <a:bodyPr/>
        <a:lstStyle/>
        <a:p>
          <a:pPr algn="ctr">
            <a:lnSpc>
              <a:spcPts val="1000"/>
            </a:lnSpc>
            <a:spcAft>
              <a:spcPts val="0"/>
            </a:spcAft>
          </a:pPr>
          <a:r>
            <a:rPr lang="ru-RU" sz="1400" b="1" i="1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- 20 898,0 тыс. рублей</a:t>
          </a:r>
          <a:endParaRPr lang="ru-RU" sz="1400">
            <a:solidFill>
              <a:schemeClr val="tx1"/>
            </a:solidFill>
          </a:endParaRPr>
        </a:p>
      </dgm:t>
    </dgm:pt>
    <dgm:pt modelId="{4E8F4011-9D6B-4B23-B8A4-87ECBD2E8292}" type="par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E6494D14-137B-4C5B-8DDE-A339561CD092}" type="sibTrans" cxnId="{2604121C-C5A5-4DE3-AD51-570B1AA705DD}">
      <dgm:prSet/>
      <dgm:spPr/>
      <dgm:t>
        <a:bodyPr/>
        <a:lstStyle/>
        <a:p>
          <a:pPr algn="ctr"/>
          <a:endParaRPr lang="ru-RU"/>
        </a:p>
      </dgm:t>
    </dgm:pt>
    <dgm:pt modelId="{3C9293A9-A65D-46CC-9592-42FACA3411DB}" type="pres">
      <dgm:prSet presAssocID="{340D2AFA-3352-4E83-B443-B3E46675D624}" presName="linearFlow" presStyleCnt="0">
        <dgm:presLayoutVars>
          <dgm:dir/>
          <dgm:resizeHandles val="exact"/>
        </dgm:presLayoutVars>
      </dgm:prSet>
      <dgm:spPr/>
    </dgm:pt>
    <dgm:pt modelId="{2F12CE70-2F3E-46EF-B547-1F473E348506}" type="pres">
      <dgm:prSet presAssocID="{2AD618AA-F1C3-4A13-B25A-28BFD36B4860}" presName="composite" presStyleCnt="0"/>
      <dgm:spPr/>
    </dgm:pt>
    <dgm:pt modelId="{73FA769B-77E9-4804-AC6D-626FF37D1B6A}" type="pres">
      <dgm:prSet presAssocID="{2AD618AA-F1C3-4A13-B25A-28BFD36B4860}" presName="imgShp" presStyleLbl="fgImgPlace1" presStyleIdx="0" presStyleCnt="15" custScaleX="540564" custScaleY="390632" custLinFactX="-145346" custLinFactNeighborX="-200000" custLinFactNeighborY="34728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CBB266AB-DEC9-4167-9B86-CEAB1ED5E8DF}" type="pres">
      <dgm:prSet presAssocID="{2AD618AA-F1C3-4A13-B25A-28BFD36B4860}" presName="txShp" presStyleLbl="node1" presStyleIdx="0" presStyleCnt="15" custScaleX="126718" custScaleY="393472" custLinFactNeighborX="10912" custLinFactNeighborY="-2985">
        <dgm:presLayoutVars>
          <dgm:bulletEnabled val="1"/>
        </dgm:presLayoutVars>
      </dgm:prSet>
      <dgm:spPr/>
    </dgm:pt>
    <dgm:pt modelId="{17E473B2-8B5A-47A7-90CD-09C580D4B0B2}" type="pres">
      <dgm:prSet presAssocID="{1BA34DD2-2CEB-428F-95DC-5A2E0DFD1EF2}" presName="spacing" presStyleCnt="0"/>
      <dgm:spPr/>
    </dgm:pt>
    <dgm:pt modelId="{17CA69D2-AF3B-47F4-BBC6-B0FE32825926}" type="pres">
      <dgm:prSet presAssocID="{11D31A7A-B58B-49E2-9E14-4B83FF46849C}" presName="composite" presStyleCnt="0"/>
      <dgm:spPr/>
    </dgm:pt>
    <dgm:pt modelId="{FD3FC856-54E1-4731-86E9-2DD7740F2B70}" type="pres">
      <dgm:prSet presAssocID="{11D31A7A-B58B-49E2-9E14-4B83FF46849C}" presName="imgShp" presStyleLbl="fgImgPlace1" presStyleIdx="1" presStyleCnt="15" custScaleX="523670" custScaleY="381866" custLinFactX="-140419" custLinFactNeighborX="-200000" custLinFactNeighborY="-1407"/>
      <dgm:spPr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</dgm:pt>
    <dgm:pt modelId="{A81FA386-37E5-4796-A242-B25266CD7D21}" type="pres">
      <dgm:prSet presAssocID="{11D31A7A-B58B-49E2-9E14-4B83FF46849C}" presName="txShp" presStyleLbl="node1" presStyleIdx="1" presStyleCnt="15" custScaleX="126804" custScaleY="447817" custLinFactNeighborX="10789" custLinFactNeighborY="-20906">
        <dgm:presLayoutVars>
          <dgm:bulletEnabled val="1"/>
        </dgm:presLayoutVars>
      </dgm:prSet>
      <dgm:spPr/>
    </dgm:pt>
    <dgm:pt modelId="{8907CF84-CD38-41D8-A8AF-7AEF26911A04}" type="pres">
      <dgm:prSet presAssocID="{EA566F1E-034C-4DDE-B7C1-C47060B12C4F}" presName="spacing" presStyleCnt="0"/>
      <dgm:spPr/>
    </dgm:pt>
    <dgm:pt modelId="{B67266AE-C74B-4637-8E5C-9E2F28EBB95A}" type="pres">
      <dgm:prSet presAssocID="{0B2E1186-7D6C-4B97-B0D2-A107CC6B2A27}" presName="composite" presStyleCnt="0"/>
      <dgm:spPr/>
    </dgm:pt>
    <dgm:pt modelId="{F77FD0EA-B70B-474E-BD09-F842729F5CDF}" type="pres">
      <dgm:prSet presAssocID="{0B2E1186-7D6C-4B97-B0D2-A107CC6B2A27}" presName="imgShp" presStyleLbl="fgImgPlace1" presStyleIdx="2" presStyleCnt="15" custScaleX="532442" custScaleY="382159" custLinFactX="-128685" custLinFactNeighborX="-200000" custLinFactNeighborY="-28740"/>
      <dgm:spPr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>
          <a:solidFill>
            <a:srgbClr val="00B050"/>
          </a:solidFill>
        </a:ln>
      </dgm:spPr>
    </dgm:pt>
    <dgm:pt modelId="{EAD553EF-AECB-4ED2-9E7A-6BB0B26ADAB2}" type="pres">
      <dgm:prSet presAssocID="{0B2E1186-7D6C-4B97-B0D2-A107CC6B2A27}" presName="txShp" presStyleLbl="node1" presStyleIdx="2" presStyleCnt="15" custScaleX="126140" custScaleY="371433" custLinFactNeighborX="11121" custLinFactNeighborY="-44420">
        <dgm:presLayoutVars>
          <dgm:bulletEnabled val="1"/>
        </dgm:presLayoutVars>
      </dgm:prSet>
      <dgm:spPr/>
    </dgm:pt>
    <dgm:pt modelId="{E564DAB1-B918-4CF8-8EC5-59C128937C3A}" type="pres">
      <dgm:prSet presAssocID="{64176A5F-4AA4-4E4D-B835-D9FE2A383860}" presName="spacing" presStyleCnt="0"/>
      <dgm:spPr/>
    </dgm:pt>
    <dgm:pt modelId="{E5F91690-C248-4B08-BDBD-4CD9B0609B52}" type="pres">
      <dgm:prSet presAssocID="{EEB9351B-37B3-4B98-A5C5-9E336D8C57A2}" presName="composite" presStyleCnt="0"/>
      <dgm:spPr/>
    </dgm:pt>
    <dgm:pt modelId="{607689AC-FD61-46AC-B815-B5264B31CA3E}" type="pres">
      <dgm:prSet presAssocID="{EEB9351B-37B3-4B98-A5C5-9E336D8C57A2}" presName="imgShp" presStyleLbl="fgImgPlace1" presStyleIdx="3" presStyleCnt="15" custScaleX="548380" custScaleY="389527" custLinFactX="-114906" custLinFactNeighborX="-200000" custLinFactNeighborY="-34941"/>
      <dgm:spPr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>
          <a:solidFill>
            <a:srgbClr val="FF0000"/>
          </a:solidFill>
        </a:ln>
      </dgm:spPr>
    </dgm:pt>
    <dgm:pt modelId="{E3668B4B-5EE9-4273-A4D2-341504B8988A}" type="pres">
      <dgm:prSet presAssocID="{EEB9351B-37B3-4B98-A5C5-9E336D8C57A2}" presName="txShp" presStyleLbl="node1" presStyleIdx="3" presStyleCnt="15" custScaleX="125476" custScaleY="390870" custLinFactNeighborX="11121" custLinFactNeighborY="-62641">
        <dgm:presLayoutVars>
          <dgm:bulletEnabled val="1"/>
        </dgm:presLayoutVars>
      </dgm:prSet>
      <dgm:spPr/>
    </dgm:pt>
    <dgm:pt modelId="{A8B8E740-9B57-4488-8D7A-C1557719E76F}" type="pres">
      <dgm:prSet presAssocID="{E6494D14-137B-4C5B-8DDE-A339561CD092}" presName="spacing" presStyleCnt="0"/>
      <dgm:spPr/>
    </dgm:pt>
    <dgm:pt modelId="{375C57B9-F5F4-4535-9A4C-234E63C3210E}" type="pres">
      <dgm:prSet presAssocID="{48ADE698-D5CA-4A31-817E-5F9EA9234023}" presName="composite" presStyleCnt="0"/>
      <dgm:spPr/>
    </dgm:pt>
    <dgm:pt modelId="{155992A1-DDCB-4AF5-8F45-83A3C53CA421}" type="pres">
      <dgm:prSet presAssocID="{48ADE698-D5CA-4A31-817E-5F9EA9234023}" presName="imgShp" presStyleLbl="fgImgPlace1" presStyleIdx="4" presStyleCnt="15" custScaleX="534639" custScaleY="393641" custLinFactX="-108533" custLinFactNeighborX="-200000" custLinFactNeighborY="-56756"/>
      <dgm:spPr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>
          <a:solidFill>
            <a:srgbClr val="00B050"/>
          </a:solidFill>
        </a:ln>
      </dgm:spPr>
    </dgm:pt>
    <dgm:pt modelId="{DC5EAEB5-2F7B-41ED-A3D0-DBC09F5A2565}" type="pres">
      <dgm:prSet presAssocID="{48ADE698-D5CA-4A31-817E-5F9EA9234023}" presName="txShp" presStyleLbl="node1" presStyleIdx="4" presStyleCnt="15" custScaleX="125518" custScaleY="413267" custLinFactNeighborX="11447" custLinFactNeighborY="-77914">
        <dgm:presLayoutVars>
          <dgm:bulletEnabled val="1"/>
        </dgm:presLayoutVars>
      </dgm:prSet>
      <dgm:spPr/>
    </dgm:pt>
    <dgm:pt modelId="{C3985962-B8C4-4DAA-847A-F4CFA2FCB80F}" type="pres">
      <dgm:prSet presAssocID="{2122DB86-7470-483A-B492-602EF9632A90}" presName="spacing" presStyleCnt="0"/>
      <dgm:spPr/>
    </dgm:pt>
    <dgm:pt modelId="{0772D094-FB66-4982-9D45-28B591E4BFF8}" type="pres">
      <dgm:prSet presAssocID="{69B07022-203B-47F7-AC22-A16A97A35899}" presName="composite" presStyleCnt="0"/>
      <dgm:spPr/>
    </dgm:pt>
    <dgm:pt modelId="{E85E6CE0-29B0-46DD-AF8E-3FB779269EC0}" type="pres">
      <dgm:prSet presAssocID="{69B07022-203B-47F7-AC22-A16A97A35899}" presName="imgShp" presStyleLbl="fgImgPlace1" presStyleIdx="5" presStyleCnt="15" custScaleX="530897" custScaleY="373064" custLinFactX="-119504" custLinFactNeighborX="-200000" custLinFactNeighborY="-85778"/>
      <dgm:spPr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>
          <a:solidFill>
            <a:srgbClr val="3399FF"/>
          </a:solidFill>
        </a:ln>
      </dgm:spPr>
    </dgm:pt>
    <dgm:pt modelId="{BB74E4A4-44B5-413B-A0E9-7EB8C982B768}" type="pres">
      <dgm:prSet presAssocID="{69B07022-203B-47F7-AC22-A16A97A35899}" presName="txShp" presStyleLbl="node1" presStyleIdx="5" presStyleCnt="15" custScaleX="125808" custScaleY="374092" custLinFactNeighborX="11287" custLinFactNeighborY="-91144">
        <dgm:presLayoutVars>
          <dgm:bulletEnabled val="1"/>
        </dgm:presLayoutVars>
      </dgm:prSet>
      <dgm:spPr/>
    </dgm:pt>
    <dgm:pt modelId="{0A926D40-D657-4F94-8F2C-B983EA19039D}" type="pres">
      <dgm:prSet presAssocID="{28DFC10D-A46D-48ED-A702-457B501EB31F}" presName="spacing" presStyleCnt="0"/>
      <dgm:spPr/>
    </dgm:pt>
    <dgm:pt modelId="{7704CCCE-5CEB-46DC-9337-3F61056E2758}" type="pres">
      <dgm:prSet presAssocID="{999878E1-A738-43E6-A4B2-F618E5196C01}" presName="composite" presStyleCnt="0"/>
      <dgm:spPr/>
    </dgm:pt>
    <dgm:pt modelId="{F4C06DD0-D87B-440F-84FD-1B06C883D7D4}" type="pres">
      <dgm:prSet presAssocID="{999878E1-A738-43E6-A4B2-F618E5196C01}" presName="imgShp" presStyleLbl="fgImgPlace1" presStyleIdx="6" presStyleCnt="15" custScaleX="532983" custScaleY="383206" custLinFactX="-112328" custLinFactNeighborX="-200000" custLinFactNeighborY="-94159"/>
      <dgm:spPr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>
          <a:solidFill>
            <a:srgbClr val="7C35B1"/>
          </a:solidFill>
        </a:ln>
      </dgm:spPr>
    </dgm:pt>
    <dgm:pt modelId="{27779D91-42D2-492D-85B3-33C269F2F085}" type="pres">
      <dgm:prSet presAssocID="{999878E1-A738-43E6-A4B2-F618E5196C01}" presName="txShp" presStyleLbl="node1" presStyleIdx="6" presStyleCnt="15" custScaleX="125808" custScaleY="380572" custLinFactY="-11774" custLinFactNeighborX="11287" custLinFactNeighborY="-100000">
        <dgm:presLayoutVars>
          <dgm:bulletEnabled val="1"/>
        </dgm:presLayoutVars>
      </dgm:prSet>
      <dgm:spPr/>
    </dgm:pt>
    <dgm:pt modelId="{EDD5A37E-91FF-4930-9A40-5E43F9A8FB4D}" type="pres">
      <dgm:prSet presAssocID="{65B11029-18DE-44FB-9FC8-FE97D21D36B3}" presName="spacing" presStyleCnt="0"/>
      <dgm:spPr/>
    </dgm:pt>
    <dgm:pt modelId="{A3CD2208-43AC-43A6-B11B-7437034609A5}" type="pres">
      <dgm:prSet presAssocID="{B41095C1-484D-4DE3-8DA8-B227B1252A32}" presName="composite" presStyleCnt="0"/>
      <dgm:spPr/>
    </dgm:pt>
    <dgm:pt modelId="{BED8EC70-427F-4EF8-BC01-33EFC212CDD2}" type="pres">
      <dgm:prSet presAssocID="{B41095C1-484D-4DE3-8DA8-B227B1252A32}" presName="imgShp" presStyleLbl="fgImgPlace1" presStyleIdx="7" presStyleCnt="15" custScaleX="535656" custScaleY="381432" custLinFactX="-100000" custLinFactY="-6780" custLinFactNeighborX="-197798" custLinFactNeighborY="-100000"/>
      <dgm:spPr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>
          <a:solidFill>
            <a:srgbClr val="FF6600"/>
          </a:solidFill>
        </a:ln>
      </dgm:spPr>
    </dgm:pt>
    <dgm:pt modelId="{B6418D65-3FC6-45E6-BA32-423300C99E98}" type="pres">
      <dgm:prSet presAssocID="{B41095C1-484D-4DE3-8DA8-B227B1252A32}" presName="txShp" presStyleLbl="node1" presStyleIdx="7" presStyleCnt="15" custScaleX="124814" custScaleY="395386" custLinFactY="-36771" custLinFactNeighborX="11620" custLinFactNeighborY="-100000">
        <dgm:presLayoutVars>
          <dgm:bulletEnabled val="1"/>
        </dgm:presLayoutVars>
      </dgm:prSet>
      <dgm:spPr/>
    </dgm:pt>
    <dgm:pt modelId="{67124FF7-B4B1-4026-9C17-07B3C2584DA3}" type="pres">
      <dgm:prSet presAssocID="{AC54CF2B-8EF0-43E7-A851-16E091C7143D}" presName="spacing" presStyleCnt="0"/>
      <dgm:spPr/>
    </dgm:pt>
    <dgm:pt modelId="{5B494172-C363-4ADE-93C3-EC42A3D8D4B2}" type="pres">
      <dgm:prSet presAssocID="{9EB51341-7D8F-4925-A9BC-EFF0A67AB769}" presName="composite" presStyleCnt="0"/>
      <dgm:spPr/>
    </dgm:pt>
    <dgm:pt modelId="{F26BC6E9-3D0B-475B-A80B-8CE8EA782548}" type="pres">
      <dgm:prSet presAssocID="{9EB51341-7D8F-4925-A9BC-EFF0A67AB769}" presName="imgShp" presStyleLbl="fgImgPlace1" presStyleIdx="8" presStyleCnt="15" custScaleX="544233" custScaleY="384572" custLinFactX="-100000" custLinFactY="-27377" custLinFactNeighborX="-192944" custLinFactNeighborY="-100000"/>
      <dgm:spPr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>
          <a:solidFill>
            <a:srgbClr val="FFC000"/>
          </a:solidFill>
        </a:ln>
      </dgm:spPr>
    </dgm:pt>
    <dgm:pt modelId="{9BA134E5-20D1-440C-BA2E-CA3BC9F8FB47}" type="pres">
      <dgm:prSet presAssocID="{9EB51341-7D8F-4925-A9BC-EFF0A67AB769}" presName="txShp" presStyleLbl="node1" presStyleIdx="8" presStyleCnt="15" custScaleX="124812" custScaleY="378536" custLinFactY="-87483" custLinFactNeighborX="11786" custLinFactNeighborY="-100000">
        <dgm:presLayoutVars>
          <dgm:bulletEnabled val="1"/>
        </dgm:presLayoutVars>
      </dgm:prSet>
      <dgm:spPr/>
    </dgm:pt>
    <dgm:pt modelId="{5D3C53CC-0D53-4B2F-9565-C21C2E23666E}" type="pres">
      <dgm:prSet presAssocID="{C4E8734E-FCFA-47BB-825D-67A761308477}" presName="spacing" presStyleCnt="0"/>
      <dgm:spPr/>
    </dgm:pt>
    <dgm:pt modelId="{FB5661EF-572E-4617-8FAC-3C41340CB47A}" type="pres">
      <dgm:prSet presAssocID="{F94B2FFA-56D8-4DE9-8B3F-21F04F433B3C}" presName="composite" presStyleCnt="0"/>
      <dgm:spPr/>
    </dgm:pt>
    <dgm:pt modelId="{2A0866A7-7F71-48C8-91C8-2845B2CCFA35}" type="pres">
      <dgm:prSet presAssocID="{F94B2FFA-56D8-4DE9-8B3F-21F04F433B3C}" presName="imgShp" presStyleLbl="fgImgPlace1" presStyleIdx="9" presStyleCnt="15" custScaleX="544414" custScaleY="365101" custLinFactX="-100000" custLinFactY="-47783" custLinFactNeighborX="-193085" custLinFactNeighborY="-100000"/>
      <dgm:spPr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>
          <a:solidFill>
            <a:srgbClr val="CCFF33"/>
          </a:solidFill>
        </a:ln>
      </dgm:spPr>
    </dgm:pt>
    <dgm:pt modelId="{7115488F-FC87-4708-A12F-9C6F6A3E6516}" type="pres">
      <dgm:prSet presAssocID="{F94B2FFA-56D8-4DE9-8B3F-21F04F433B3C}" presName="txShp" presStyleLbl="node1" presStyleIdx="9" presStyleCnt="15" custScaleX="124842" custScaleY="380812" custLinFactY="-93775" custLinFactNeighborX="11287" custLinFactNeighborY="-100000">
        <dgm:presLayoutVars>
          <dgm:bulletEnabled val="1"/>
        </dgm:presLayoutVars>
      </dgm:prSet>
      <dgm:spPr/>
    </dgm:pt>
    <dgm:pt modelId="{F0DA11D6-F35C-4E23-8575-DE54C5433C39}" type="pres">
      <dgm:prSet presAssocID="{404C4E2D-0960-469E-8BF5-B5CB554FF36B}" presName="spacing" presStyleCnt="0"/>
      <dgm:spPr/>
    </dgm:pt>
    <dgm:pt modelId="{9E2B5411-385A-446B-AA53-F4A1A81F8196}" type="pres">
      <dgm:prSet presAssocID="{A1F0E008-AFC2-459A-9C64-70369E0006F4}" presName="composite" presStyleCnt="0"/>
      <dgm:spPr/>
    </dgm:pt>
    <dgm:pt modelId="{506B7282-CC5A-4650-B17B-17C597B38BCA}" type="pres">
      <dgm:prSet presAssocID="{A1F0E008-AFC2-459A-9C64-70369E0006F4}" presName="imgShp" presStyleLbl="fgImgPlace1" presStyleIdx="10" presStyleCnt="15" custScaleX="540945" custScaleY="363265" custLinFactX="-103967" custLinFactY="-79084" custLinFactNeighborX="-200000" custLinFactNeighborY="-100000"/>
      <dgm:spPr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>
          <a:solidFill>
            <a:srgbClr val="FF66CC"/>
          </a:solidFill>
        </a:ln>
      </dgm:spPr>
    </dgm:pt>
    <dgm:pt modelId="{FF974171-93DE-4998-B09B-1DBA545FC9D8}" type="pres">
      <dgm:prSet presAssocID="{A1F0E008-AFC2-459A-9C64-70369E0006F4}" presName="txShp" presStyleLbl="node1" presStyleIdx="10" presStyleCnt="15" custScaleX="124480" custScaleY="379947" custLinFactY="-100000" custLinFactNeighborX="11453" custLinFactNeighborY="-103334">
        <dgm:presLayoutVars>
          <dgm:bulletEnabled val="1"/>
        </dgm:presLayoutVars>
      </dgm:prSet>
      <dgm:spPr/>
    </dgm:pt>
    <dgm:pt modelId="{F37619D6-9FF8-499A-B5CD-B98CC4191319}" type="pres">
      <dgm:prSet presAssocID="{4EE61959-84E0-4CD8-B61C-890DBB476A41}" presName="spacing" presStyleCnt="0"/>
      <dgm:spPr/>
    </dgm:pt>
    <dgm:pt modelId="{D6D4FC42-72FB-45F1-B8B5-AB2A9C104C37}" type="pres">
      <dgm:prSet presAssocID="{1DC900AF-F1FA-4214-A894-BBEE4DE51098}" presName="composite" presStyleCnt="0"/>
      <dgm:spPr/>
    </dgm:pt>
    <dgm:pt modelId="{0F2AA435-1D4F-46F1-9AB3-96574623EF96}" type="pres">
      <dgm:prSet presAssocID="{1DC900AF-F1FA-4214-A894-BBEE4DE51098}" presName="imgShp" presStyleLbl="fgImgPlace1" presStyleIdx="11" presStyleCnt="15" custScaleX="570629" custScaleY="382112" custLinFactX="-103273" custLinFactY="-94199" custLinFactNeighborX="-200000" custLinFactNeighborY="-100000"/>
      <dgm:spPr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>
          <a:solidFill>
            <a:srgbClr val="FFCC99"/>
          </a:solidFill>
        </a:ln>
      </dgm:spPr>
    </dgm:pt>
    <dgm:pt modelId="{F1B750A3-9816-4BC9-B35C-9D5C31461951}" type="pres">
      <dgm:prSet presAssocID="{1DC900AF-F1FA-4214-A894-BBEE4DE51098}" presName="txShp" presStyleLbl="node1" presStyleIdx="11" presStyleCnt="15" custScaleX="124148" custScaleY="350258" custLinFactY="-100000" custLinFactNeighborX="11785" custLinFactNeighborY="-137238">
        <dgm:presLayoutVars>
          <dgm:bulletEnabled val="1"/>
        </dgm:presLayoutVars>
      </dgm:prSet>
      <dgm:spPr/>
    </dgm:pt>
    <dgm:pt modelId="{0C733DE5-54CD-4C64-89E1-3BD51097B3C6}" type="pres">
      <dgm:prSet presAssocID="{52ECAE3D-3714-4A7F-A589-7E8E9E2E6C72}" presName="spacing" presStyleCnt="0"/>
      <dgm:spPr/>
    </dgm:pt>
    <dgm:pt modelId="{CFD26837-D48C-48A7-BD0E-A831CBD29333}" type="pres">
      <dgm:prSet presAssocID="{C1358B74-6464-470F-853F-79D4064CD347}" presName="composite" presStyleCnt="0"/>
      <dgm:spPr/>
    </dgm:pt>
    <dgm:pt modelId="{D64CB6F6-EC06-48D8-AC00-9117917BD2F2}" type="pres">
      <dgm:prSet presAssocID="{C1358B74-6464-470F-853F-79D4064CD347}" presName="imgShp" presStyleLbl="fgImgPlace1" presStyleIdx="12" presStyleCnt="15" custScaleX="573524" custScaleY="377790" custLinFactX="-100000" custLinFactY="-100000" custLinFactNeighborX="-198024" custLinFactNeighborY="-143825"/>
      <dgm:spPr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>
          <a:solidFill>
            <a:srgbClr val="66FFFF"/>
          </a:solidFill>
        </a:ln>
      </dgm:spPr>
    </dgm:pt>
    <dgm:pt modelId="{C6A4554D-92F0-4F7B-AF02-C89D9B59A10B}" type="pres">
      <dgm:prSet presAssocID="{C1358B74-6464-470F-853F-79D4064CD347}" presName="txShp" presStyleLbl="node1" presStyleIdx="12" presStyleCnt="15" custScaleX="124480" custScaleY="451396" custLinFactY="-100000" custLinFactNeighborX="11951" custLinFactNeighborY="-163339">
        <dgm:presLayoutVars>
          <dgm:bulletEnabled val="1"/>
        </dgm:presLayoutVars>
      </dgm:prSet>
      <dgm:spPr/>
    </dgm:pt>
    <dgm:pt modelId="{658D3F14-E5DA-44D9-8FD6-035A72834CDD}" type="pres">
      <dgm:prSet presAssocID="{46A3A351-4E8F-44DA-9CA4-8A37251343F4}" presName="spacing" presStyleCnt="0"/>
      <dgm:spPr/>
    </dgm:pt>
    <dgm:pt modelId="{3DEAB2D2-E131-4F15-9232-FCA04367FD5E}" type="pres">
      <dgm:prSet presAssocID="{903905EE-0B44-439D-9B91-B019B128706A}" presName="composite" presStyleCnt="0"/>
      <dgm:spPr/>
    </dgm:pt>
    <dgm:pt modelId="{9E02E481-9209-43C9-90F8-9E03EA4F0C86}" type="pres">
      <dgm:prSet presAssocID="{903905EE-0B44-439D-9B91-B019B128706A}" presName="imgShp" presStyleLbl="fgImgPlace1" presStyleIdx="13" presStyleCnt="15" custScaleX="554144" custScaleY="397382" custLinFactX="-100000" custLinFactY="-100000" custLinFactNeighborX="-188968" custLinFactNeighborY="-186247"/>
      <dgm:spPr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>
          <a:solidFill>
            <a:schemeClr val="bg2">
              <a:lumMod val="75000"/>
            </a:schemeClr>
          </a:solidFill>
        </a:ln>
      </dgm:spPr>
    </dgm:pt>
    <dgm:pt modelId="{0EF95CE6-9183-477C-9ACD-8374D756D51D}" type="pres">
      <dgm:prSet presAssocID="{903905EE-0B44-439D-9B91-B019B128706A}" presName="txShp" presStyleLbl="node1" presStyleIdx="13" presStyleCnt="15" custScaleX="124178" custScaleY="391036" custLinFactY="-100000" custLinFactNeighborX="11785" custLinFactNeighborY="-188803">
        <dgm:presLayoutVars>
          <dgm:bulletEnabled val="1"/>
        </dgm:presLayoutVars>
      </dgm:prSet>
      <dgm:spPr/>
    </dgm:pt>
    <dgm:pt modelId="{6C8C9EB2-7635-4EC1-90BE-CD2C6EDE0E48}" type="pres">
      <dgm:prSet presAssocID="{E60269F7-FCB9-4D87-8A63-B30D1DFC5DB5}" presName="spacing" presStyleCnt="0"/>
      <dgm:spPr/>
    </dgm:pt>
    <dgm:pt modelId="{595A0056-0F40-4A50-90D0-708DCB0418D6}" type="pres">
      <dgm:prSet presAssocID="{7D4E96EC-53E3-47C9-8D27-C27D82B82260}" presName="composite" presStyleCnt="0"/>
      <dgm:spPr/>
    </dgm:pt>
    <dgm:pt modelId="{10735270-CC0D-4F3A-8606-D538F8331DCE}" type="pres">
      <dgm:prSet presAssocID="{7D4E96EC-53E3-47C9-8D27-C27D82B82260}" presName="imgShp" presStyleLbl="fgImgPlace1" presStyleIdx="14" presStyleCnt="15" custScaleX="587721" custScaleY="395975" custLinFactX="-100000" custLinFactY="-100000" custLinFactNeighborX="-194704" custLinFactNeighborY="-184919"/>
      <dgm:spPr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>
          <a:solidFill>
            <a:srgbClr val="CC99FF"/>
          </a:solidFill>
        </a:ln>
      </dgm:spPr>
    </dgm:pt>
    <dgm:pt modelId="{E9842CA7-B6AC-4CFF-963B-A258DC095C27}" type="pres">
      <dgm:prSet presAssocID="{7D4E96EC-53E3-47C9-8D27-C27D82B82260}" presName="txShp" presStyleLbl="node1" presStyleIdx="14" presStyleCnt="15" custScaleX="123818" custScaleY="387210" custLinFactY="-111461" custLinFactNeighborX="11952" custLinFactNeighborY="-200000">
        <dgm:presLayoutVars>
          <dgm:bulletEnabled val="1"/>
        </dgm:presLayoutVars>
      </dgm:prSet>
      <dgm:spPr/>
    </dgm:pt>
  </dgm:ptLst>
  <dgm:cxnLst>
    <dgm:cxn modelId="{AABAB607-8D09-4C3A-BAC5-94E200EBB817}" srcId="{340D2AFA-3352-4E83-B443-B3E46675D624}" destId="{9EB51341-7D8F-4925-A9BC-EFF0A67AB769}" srcOrd="8" destOrd="0" parTransId="{DB56454C-260F-42A6-AC41-AB66ED58C653}" sibTransId="{C4E8734E-FCFA-47BB-825D-67A761308477}"/>
    <dgm:cxn modelId="{26C64E13-295B-4213-A464-62CD07B76C3F}" type="presOf" srcId="{EEB9351B-37B3-4B98-A5C5-9E336D8C57A2}" destId="{E3668B4B-5EE9-4273-A4D2-341504B8988A}" srcOrd="0" destOrd="0" presId="urn:microsoft.com/office/officeart/2005/8/layout/vList3"/>
    <dgm:cxn modelId="{2604121C-C5A5-4DE3-AD51-570B1AA705DD}" srcId="{340D2AFA-3352-4E83-B443-B3E46675D624}" destId="{EEB9351B-37B3-4B98-A5C5-9E336D8C57A2}" srcOrd="3" destOrd="0" parTransId="{4E8F4011-9D6B-4B23-B8A4-87ECBD2E8292}" sibTransId="{E6494D14-137B-4C5B-8DDE-A339561CD092}"/>
    <dgm:cxn modelId="{D764601D-9905-4EEC-8E98-537DFEDA6120}" type="presOf" srcId="{11D31A7A-B58B-49E2-9E14-4B83FF46849C}" destId="{A81FA386-37E5-4796-A242-B25266CD7D21}" srcOrd="0" destOrd="0" presId="urn:microsoft.com/office/officeart/2005/8/layout/vList3"/>
    <dgm:cxn modelId="{43D40E32-98C8-4427-A3A6-CC89F88B5949}" srcId="{340D2AFA-3352-4E83-B443-B3E46675D624}" destId="{F94B2FFA-56D8-4DE9-8B3F-21F04F433B3C}" srcOrd="9" destOrd="0" parTransId="{462B9CF5-BD63-4700-B398-B6F510745420}" sibTransId="{404C4E2D-0960-469E-8BF5-B5CB554FF36B}"/>
    <dgm:cxn modelId="{3248EA37-D6B0-44BE-826C-C2125864430F}" srcId="{340D2AFA-3352-4E83-B443-B3E46675D624}" destId="{48ADE698-D5CA-4A31-817E-5F9EA9234023}" srcOrd="4" destOrd="0" parTransId="{99E11E94-9976-48EE-8EC9-671EE1627F48}" sibTransId="{2122DB86-7470-483A-B492-602EF9632A90}"/>
    <dgm:cxn modelId="{27FBF339-1365-4170-9C9E-8E734AB26D96}" srcId="{340D2AFA-3352-4E83-B443-B3E46675D624}" destId="{11D31A7A-B58B-49E2-9E14-4B83FF46849C}" srcOrd="1" destOrd="0" parTransId="{69F2AECC-70CC-4322-AF76-0FD9835C233B}" sibTransId="{EA566F1E-034C-4DDE-B7C1-C47060B12C4F}"/>
    <dgm:cxn modelId="{517BBF5B-08D6-49DC-A6DA-A2180D51DE22}" type="presOf" srcId="{F94B2FFA-56D8-4DE9-8B3F-21F04F433B3C}" destId="{7115488F-FC87-4708-A12F-9C6F6A3E6516}" srcOrd="0" destOrd="0" presId="urn:microsoft.com/office/officeart/2005/8/layout/vList3"/>
    <dgm:cxn modelId="{1150FD41-3E53-4F21-8838-8A85D0A0D477}" srcId="{340D2AFA-3352-4E83-B443-B3E46675D624}" destId="{B41095C1-484D-4DE3-8DA8-B227B1252A32}" srcOrd="7" destOrd="0" parTransId="{5B20264F-79C9-4390-8AD3-66764F715DB7}" sibTransId="{AC54CF2B-8EF0-43E7-A851-16E091C7143D}"/>
    <dgm:cxn modelId="{37B0F765-420C-488E-AD54-6E01E01DAE84}" srcId="{340D2AFA-3352-4E83-B443-B3E46675D624}" destId="{2AD618AA-F1C3-4A13-B25A-28BFD36B4860}" srcOrd="0" destOrd="0" parTransId="{1FD23DE5-8E26-44CF-BDBB-67D891455B17}" sibTransId="{1BA34DD2-2CEB-428F-95DC-5A2E0DFD1EF2}"/>
    <dgm:cxn modelId="{18BBA24D-F2A8-48CD-BC81-767899C5EDE7}" srcId="{340D2AFA-3352-4E83-B443-B3E46675D624}" destId="{7D4E96EC-53E3-47C9-8D27-C27D82B82260}" srcOrd="14" destOrd="0" parTransId="{BF49B802-EE56-460B-B709-0105B7A74864}" sibTransId="{9B691A78-B3CA-452D-AB59-847C28FCBDDB}"/>
    <dgm:cxn modelId="{1239A36E-58A2-4427-8F37-97A455C25CF5}" type="presOf" srcId="{B41095C1-484D-4DE3-8DA8-B227B1252A32}" destId="{B6418D65-3FC6-45E6-BA32-423300C99E98}" srcOrd="0" destOrd="0" presId="urn:microsoft.com/office/officeart/2005/8/layout/vList3"/>
    <dgm:cxn modelId="{5CDC5553-DC89-4FA9-B985-7884007E7DA9}" type="presOf" srcId="{2AD618AA-F1C3-4A13-B25A-28BFD36B4860}" destId="{CBB266AB-DEC9-4167-9B86-CEAB1ED5E8DF}" srcOrd="0" destOrd="0" presId="urn:microsoft.com/office/officeart/2005/8/layout/vList3"/>
    <dgm:cxn modelId="{B4CCA177-3697-4A7E-BC62-952CA13F8741}" srcId="{340D2AFA-3352-4E83-B443-B3E46675D624}" destId="{903905EE-0B44-439D-9B91-B019B128706A}" srcOrd="13" destOrd="0" parTransId="{9C16421B-1050-4532-AB08-C1E6648300D4}" sibTransId="{E60269F7-FCB9-4D87-8A63-B30D1DFC5DB5}"/>
    <dgm:cxn modelId="{5D91B457-0B24-45AD-800D-9D8E71359F48}" srcId="{340D2AFA-3352-4E83-B443-B3E46675D624}" destId="{999878E1-A738-43E6-A4B2-F618E5196C01}" srcOrd="6" destOrd="0" parTransId="{9315265D-BDB5-487A-A12F-2DCFD68A98A1}" sibTransId="{65B11029-18DE-44FB-9FC8-FE97D21D36B3}"/>
    <dgm:cxn modelId="{80CE0F59-6585-4213-B4EE-1A2B16D3C672}" srcId="{340D2AFA-3352-4E83-B443-B3E46675D624}" destId="{1DC900AF-F1FA-4214-A894-BBEE4DE51098}" srcOrd="11" destOrd="0" parTransId="{7113FA75-2946-4306-BD24-F720AA39CCFC}" sibTransId="{52ECAE3D-3714-4A7F-A589-7E8E9E2E6C72}"/>
    <dgm:cxn modelId="{26E84359-A690-4374-A795-F2B354BC9430}" type="presOf" srcId="{999878E1-A738-43E6-A4B2-F618E5196C01}" destId="{27779D91-42D2-492D-85B3-33C269F2F085}" srcOrd="0" destOrd="0" presId="urn:microsoft.com/office/officeart/2005/8/layout/vList3"/>
    <dgm:cxn modelId="{4A2CAF85-B14C-4D29-B104-2D4537A1C5A8}" type="presOf" srcId="{0B2E1186-7D6C-4B97-B0D2-A107CC6B2A27}" destId="{EAD553EF-AECB-4ED2-9E7A-6BB0B26ADAB2}" srcOrd="0" destOrd="0" presId="urn:microsoft.com/office/officeart/2005/8/layout/vList3"/>
    <dgm:cxn modelId="{C67BC08F-19CE-416A-A86C-91F3CB7BA0A2}" srcId="{340D2AFA-3352-4E83-B443-B3E46675D624}" destId="{69B07022-203B-47F7-AC22-A16A97A35899}" srcOrd="5" destOrd="0" parTransId="{F8F5DB1F-F743-4CB9-A5CD-0172EB2FA9F5}" sibTransId="{28DFC10D-A46D-48ED-A702-457B501EB31F}"/>
    <dgm:cxn modelId="{CD8DE194-8179-4C55-A3A0-55D957796ABC}" type="presOf" srcId="{9EB51341-7D8F-4925-A9BC-EFF0A67AB769}" destId="{9BA134E5-20D1-440C-BA2E-CA3BC9F8FB47}" srcOrd="0" destOrd="0" presId="urn:microsoft.com/office/officeart/2005/8/layout/vList3"/>
    <dgm:cxn modelId="{25375599-3DB0-4B2D-B20F-91C25CAA29EA}" type="presOf" srcId="{340D2AFA-3352-4E83-B443-B3E46675D624}" destId="{3C9293A9-A65D-46CC-9592-42FACA3411DB}" srcOrd="0" destOrd="0" presId="urn:microsoft.com/office/officeart/2005/8/layout/vList3"/>
    <dgm:cxn modelId="{DD3F209D-7EB4-41CB-8A07-0B33811DCE97}" type="presOf" srcId="{903905EE-0B44-439D-9B91-B019B128706A}" destId="{0EF95CE6-9183-477C-9ACD-8374D756D51D}" srcOrd="0" destOrd="0" presId="urn:microsoft.com/office/officeart/2005/8/layout/vList3"/>
    <dgm:cxn modelId="{4C98A9A0-2EA1-4FFE-91D6-1931BAD09650}" type="presOf" srcId="{69B07022-203B-47F7-AC22-A16A97A35899}" destId="{BB74E4A4-44B5-413B-A0E9-7EB8C982B768}" srcOrd="0" destOrd="0" presId="urn:microsoft.com/office/officeart/2005/8/layout/vList3"/>
    <dgm:cxn modelId="{DB3609A9-2C0A-451C-843B-137FE6D5D697}" srcId="{340D2AFA-3352-4E83-B443-B3E46675D624}" destId="{A1F0E008-AFC2-459A-9C64-70369E0006F4}" srcOrd="10" destOrd="0" parTransId="{F6E6A5E5-1471-422D-8148-22FA0C60BB74}" sibTransId="{4EE61959-84E0-4CD8-B61C-890DBB476A41}"/>
    <dgm:cxn modelId="{A3A81BC7-99C3-4456-BD28-C9548ABB0522}" type="presOf" srcId="{1DC900AF-F1FA-4214-A894-BBEE4DE51098}" destId="{F1B750A3-9816-4BC9-B35C-9D5C31461951}" srcOrd="0" destOrd="0" presId="urn:microsoft.com/office/officeart/2005/8/layout/vList3"/>
    <dgm:cxn modelId="{2E7CA9D4-BB0C-47B8-BB92-4227C74971C4}" srcId="{340D2AFA-3352-4E83-B443-B3E46675D624}" destId="{0B2E1186-7D6C-4B97-B0D2-A107CC6B2A27}" srcOrd="2" destOrd="0" parTransId="{025AB9C2-5B95-4C54-A420-C87A4490EBE0}" sibTransId="{64176A5F-4AA4-4E4D-B835-D9FE2A383860}"/>
    <dgm:cxn modelId="{7310D6D7-1131-48CC-A62D-CE5A19749D4A}" type="presOf" srcId="{7D4E96EC-53E3-47C9-8D27-C27D82B82260}" destId="{E9842CA7-B6AC-4CFF-963B-A258DC095C27}" srcOrd="0" destOrd="0" presId="urn:microsoft.com/office/officeart/2005/8/layout/vList3"/>
    <dgm:cxn modelId="{7B00F8DA-61DF-4C9F-A6BC-6EAB3F1BB89E}" type="presOf" srcId="{A1F0E008-AFC2-459A-9C64-70369E0006F4}" destId="{FF974171-93DE-4998-B09B-1DBA545FC9D8}" srcOrd="0" destOrd="0" presId="urn:microsoft.com/office/officeart/2005/8/layout/vList3"/>
    <dgm:cxn modelId="{ECC50BE4-50D3-4F02-A9CE-CA1FD47B58AF}" type="presOf" srcId="{C1358B74-6464-470F-853F-79D4064CD347}" destId="{C6A4554D-92F0-4F7B-AF02-C89D9B59A10B}" srcOrd="0" destOrd="0" presId="urn:microsoft.com/office/officeart/2005/8/layout/vList3"/>
    <dgm:cxn modelId="{FCE55EE5-0DDE-4936-9524-00CFAC022B4E}" type="presOf" srcId="{48ADE698-D5CA-4A31-817E-5F9EA9234023}" destId="{DC5EAEB5-2F7B-41ED-A3D0-DBC09F5A2565}" srcOrd="0" destOrd="0" presId="urn:microsoft.com/office/officeart/2005/8/layout/vList3"/>
    <dgm:cxn modelId="{896865FC-5A73-4313-8CDA-A38222FB88F3}" srcId="{340D2AFA-3352-4E83-B443-B3E46675D624}" destId="{C1358B74-6464-470F-853F-79D4064CD347}" srcOrd="12" destOrd="0" parTransId="{DA9694E3-9A31-4CCB-8072-AC04CB4455D1}" sibTransId="{46A3A351-4E8F-44DA-9CA4-8A37251343F4}"/>
    <dgm:cxn modelId="{774EC4CE-8E1C-4A63-A9DA-CF072A52CE47}" type="presParOf" srcId="{3C9293A9-A65D-46CC-9592-42FACA3411DB}" destId="{2F12CE70-2F3E-46EF-B547-1F473E348506}" srcOrd="0" destOrd="0" presId="urn:microsoft.com/office/officeart/2005/8/layout/vList3"/>
    <dgm:cxn modelId="{1F69DB1B-AE73-4F4E-B959-F94C74F1E909}" type="presParOf" srcId="{2F12CE70-2F3E-46EF-B547-1F473E348506}" destId="{73FA769B-77E9-4804-AC6D-626FF37D1B6A}" srcOrd="0" destOrd="0" presId="urn:microsoft.com/office/officeart/2005/8/layout/vList3"/>
    <dgm:cxn modelId="{54F697D1-6F5F-4E5A-AAAB-1142FF19A3B6}" type="presParOf" srcId="{2F12CE70-2F3E-46EF-B547-1F473E348506}" destId="{CBB266AB-DEC9-4167-9B86-CEAB1ED5E8DF}" srcOrd="1" destOrd="0" presId="urn:microsoft.com/office/officeart/2005/8/layout/vList3"/>
    <dgm:cxn modelId="{7AF5F5A7-D495-48F8-AB8F-8D60BE41668E}" type="presParOf" srcId="{3C9293A9-A65D-46CC-9592-42FACA3411DB}" destId="{17E473B2-8B5A-47A7-90CD-09C580D4B0B2}" srcOrd="1" destOrd="0" presId="urn:microsoft.com/office/officeart/2005/8/layout/vList3"/>
    <dgm:cxn modelId="{13A2C4F1-E640-4953-A6A0-57C589051043}" type="presParOf" srcId="{3C9293A9-A65D-46CC-9592-42FACA3411DB}" destId="{17CA69D2-AF3B-47F4-BBC6-B0FE32825926}" srcOrd="2" destOrd="0" presId="urn:microsoft.com/office/officeart/2005/8/layout/vList3"/>
    <dgm:cxn modelId="{BAD7F819-CD46-4D91-AC9E-E79752879D73}" type="presParOf" srcId="{17CA69D2-AF3B-47F4-BBC6-B0FE32825926}" destId="{FD3FC856-54E1-4731-86E9-2DD7740F2B70}" srcOrd="0" destOrd="0" presId="urn:microsoft.com/office/officeart/2005/8/layout/vList3"/>
    <dgm:cxn modelId="{E499D1C5-1B15-4E69-B977-C5BEB42BC42B}" type="presParOf" srcId="{17CA69D2-AF3B-47F4-BBC6-B0FE32825926}" destId="{A81FA386-37E5-4796-A242-B25266CD7D21}" srcOrd="1" destOrd="0" presId="urn:microsoft.com/office/officeart/2005/8/layout/vList3"/>
    <dgm:cxn modelId="{422E61D8-0FBF-4CA1-8D1C-6F13E3084C15}" type="presParOf" srcId="{3C9293A9-A65D-46CC-9592-42FACA3411DB}" destId="{8907CF84-CD38-41D8-A8AF-7AEF26911A04}" srcOrd="3" destOrd="0" presId="urn:microsoft.com/office/officeart/2005/8/layout/vList3"/>
    <dgm:cxn modelId="{3C4EC736-E1C4-4683-8969-AD78086AD28D}" type="presParOf" srcId="{3C9293A9-A65D-46CC-9592-42FACA3411DB}" destId="{B67266AE-C74B-4637-8E5C-9E2F28EBB95A}" srcOrd="4" destOrd="0" presId="urn:microsoft.com/office/officeart/2005/8/layout/vList3"/>
    <dgm:cxn modelId="{BAFDCCAF-9703-4E60-BBF7-9E6812E65FF4}" type="presParOf" srcId="{B67266AE-C74B-4637-8E5C-9E2F28EBB95A}" destId="{F77FD0EA-B70B-474E-BD09-F842729F5CDF}" srcOrd="0" destOrd="0" presId="urn:microsoft.com/office/officeart/2005/8/layout/vList3"/>
    <dgm:cxn modelId="{FF3B7054-EAA6-4AB8-8F30-FD4F1B727DA9}" type="presParOf" srcId="{B67266AE-C74B-4637-8E5C-9E2F28EBB95A}" destId="{EAD553EF-AECB-4ED2-9E7A-6BB0B26ADAB2}" srcOrd="1" destOrd="0" presId="urn:microsoft.com/office/officeart/2005/8/layout/vList3"/>
    <dgm:cxn modelId="{3C24B83C-B1B9-44EC-9685-E4260F939D2D}" type="presParOf" srcId="{3C9293A9-A65D-46CC-9592-42FACA3411DB}" destId="{E564DAB1-B918-4CF8-8EC5-59C128937C3A}" srcOrd="5" destOrd="0" presId="urn:microsoft.com/office/officeart/2005/8/layout/vList3"/>
    <dgm:cxn modelId="{83BBD964-EB6F-4FEE-B2E3-1215813D3561}" type="presParOf" srcId="{3C9293A9-A65D-46CC-9592-42FACA3411DB}" destId="{E5F91690-C248-4B08-BDBD-4CD9B0609B52}" srcOrd="6" destOrd="0" presId="urn:microsoft.com/office/officeart/2005/8/layout/vList3"/>
    <dgm:cxn modelId="{73FE4DCD-F547-435A-9FDD-58D4F6FE8F28}" type="presParOf" srcId="{E5F91690-C248-4B08-BDBD-4CD9B0609B52}" destId="{607689AC-FD61-46AC-B815-B5264B31CA3E}" srcOrd="0" destOrd="0" presId="urn:microsoft.com/office/officeart/2005/8/layout/vList3"/>
    <dgm:cxn modelId="{D8097612-CE79-4543-9419-6F42E710D023}" type="presParOf" srcId="{E5F91690-C248-4B08-BDBD-4CD9B0609B52}" destId="{E3668B4B-5EE9-4273-A4D2-341504B8988A}" srcOrd="1" destOrd="0" presId="urn:microsoft.com/office/officeart/2005/8/layout/vList3"/>
    <dgm:cxn modelId="{CBEF6D40-E10C-40B6-94CA-D457DBB673A8}" type="presParOf" srcId="{3C9293A9-A65D-46CC-9592-42FACA3411DB}" destId="{A8B8E740-9B57-4488-8D7A-C1557719E76F}" srcOrd="7" destOrd="0" presId="urn:microsoft.com/office/officeart/2005/8/layout/vList3"/>
    <dgm:cxn modelId="{FE28AC3E-8599-446D-9E16-34FEC14F55C2}" type="presParOf" srcId="{3C9293A9-A65D-46CC-9592-42FACA3411DB}" destId="{375C57B9-F5F4-4535-9A4C-234E63C3210E}" srcOrd="8" destOrd="0" presId="urn:microsoft.com/office/officeart/2005/8/layout/vList3"/>
    <dgm:cxn modelId="{8E6262BC-5F66-4746-B564-1B8B2A42FD52}" type="presParOf" srcId="{375C57B9-F5F4-4535-9A4C-234E63C3210E}" destId="{155992A1-DDCB-4AF5-8F45-83A3C53CA421}" srcOrd="0" destOrd="0" presId="urn:microsoft.com/office/officeart/2005/8/layout/vList3"/>
    <dgm:cxn modelId="{18B17250-3099-4C6B-B9C4-0A25867F0F20}" type="presParOf" srcId="{375C57B9-F5F4-4535-9A4C-234E63C3210E}" destId="{DC5EAEB5-2F7B-41ED-A3D0-DBC09F5A2565}" srcOrd="1" destOrd="0" presId="urn:microsoft.com/office/officeart/2005/8/layout/vList3"/>
    <dgm:cxn modelId="{D33EA1AC-3505-49F2-9725-56E37AD145ED}" type="presParOf" srcId="{3C9293A9-A65D-46CC-9592-42FACA3411DB}" destId="{C3985962-B8C4-4DAA-847A-F4CFA2FCB80F}" srcOrd="9" destOrd="0" presId="urn:microsoft.com/office/officeart/2005/8/layout/vList3"/>
    <dgm:cxn modelId="{4F6685DB-C690-4DED-956F-4D81295FE935}" type="presParOf" srcId="{3C9293A9-A65D-46CC-9592-42FACA3411DB}" destId="{0772D094-FB66-4982-9D45-28B591E4BFF8}" srcOrd="10" destOrd="0" presId="urn:microsoft.com/office/officeart/2005/8/layout/vList3"/>
    <dgm:cxn modelId="{55D1C581-B278-4F0B-A526-4D04092E5CEC}" type="presParOf" srcId="{0772D094-FB66-4982-9D45-28B591E4BFF8}" destId="{E85E6CE0-29B0-46DD-AF8E-3FB779269EC0}" srcOrd="0" destOrd="0" presId="urn:microsoft.com/office/officeart/2005/8/layout/vList3"/>
    <dgm:cxn modelId="{03E979D7-0D68-4D83-8E3F-44E569B5F901}" type="presParOf" srcId="{0772D094-FB66-4982-9D45-28B591E4BFF8}" destId="{BB74E4A4-44B5-413B-A0E9-7EB8C982B768}" srcOrd="1" destOrd="0" presId="urn:microsoft.com/office/officeart/2005/8/layout/vList3"/>
    <dgm:cxn modelId="{0E91FBE8-1631-4855-A7E4-7BED072CE34D}" type="presParOf" srcId="{3C9293A9-A65D-46CC-9592-42FACA3411DB}" destId="{0A926D40-D657-4F94-8F2C-B983EA19039D}" srcOrd="11" destOrd="0" presId="urn:microsoft.com/office/officeart/2005/8/layout/vList3"/>
    <dgm:cxn modelId="{A6DB7C42-71F1-41D0-9369-B5DB5A236A99}" type="presParOf" srcId="{3C9293A9-A65D-46CC-9592-42FACA3411DB}" destId="{7704CCCE-5CEB-46DC-9337-3F61056E2758}" srcOrd="12" destOrd="0" presId="urn:microsoft.com/office/officeart/2005/8/layout/vList3"/>
    <dgm:cxn modelId="{05B345C9-6759-4271-ABA7-E5CFAD910A4F}" type="presParOf" srcId="{7704CCCE-5CEB-46DC-9337-3F61056E2758}" destId="{F4C06DD0-D87B-440F-84FD-1B06C883D7D4}" srcOrd="0" destOrd="0" presId="urn:microsoft.com/office/officeart/2005/8/layout/vList3"/>
    <dgm:cxn modelId="{993E9C3A-9358-4D1F-A594-54F4ABA06FDE}" type="presParOf" srcId="{7704CCCE-5CEB-46DC-9337-3F61056E2758}" destId="{27779D91-42D2-492D-85B3-33C269F2F085}" srcOrd="1" destOrd="0" presId="urn:microsoft.com/office/officeart/2005/8/layout/vList3"/>
    <dgm:cxn modelId="{68CE7C87-9563-4122-ADBD-1057B17908FD}" type="presParOf" srcId="{3C9293A9-A65D-46CC-9592-42FACA3411DB}" destId="{EDD5A37E-91FF-4930-9A40-5E43F9A8FB4D}" srcOrd="13" destOrd="0" presId="urn:microsoft.com/office/officeart/2005/8/layout/vList3"/>
    <dgm:cxn modelId="{D097EB70-B684-46DC-836F-074708216BCD}" type="presParOf" srcId="{3C9293A9-A65D-46CC-9592-42FACA3411DB}" destId="{A3CD2208-43AC-43A6-B11B-7437034609A5}" srcOrd="14" destOrd="0" presId="urn:microsoft.com/office/officeart/2005/8/layout/vList3"/>
    <dgm:cxn modelId="{DF694BB3-BC11-45FA-95BF-F7B0294271EC}" type="presParOf" srcId="{A3CD2208-43AC-43A6-B11B-7437034609A5}" destId="{BED8EC70-427F-4EF8-BC01-33EFC212CDD2}" srcOrd="0" destOrd="0" presId="urn:microsoft.com/office/officeart/2005/8/layout/vList3"/>
    <dgm:cxn modelId="{D3CA73C2-9273-4B1D-BA7D-7BA0181C3D39}" type="presParOf" srcId="{A3CD2208-43AC-43A6-B11B-7437034609A5}" destId="{B6418D65-3FC6-45E6-BA32-423300C99E98}" srcOrd="1" destOrd="0" presId="urn:microsoft.com/office/officeart/2005/8/layout/vList3"/>
    <dgm:cxn modelId="{8B014DD3-AD30-44D8-917E-A222EBB65598}" type="presParOf" srcId="{3C9293A9-A65D-46CC-9592-42FACA3411DB}" destId="{67124FF7-B4B1-4026-9C17-07B3C2584DA3}" srcOrd="15" destOrd="0" presId="urn:microsoft.com/office/officeart/2005/8/layout/vList3"/>
    <dgm:cxn modelId="{6048D6C7-14D1-42EB-A0A5-BBD9B3E4A838}" type="presParOf" srcId="{3C9293A9-A65D-46CC-9592-42FACA3411DB}" destId="{5B494172-C363-4ADE-93C3-EC42A3D8D4B2}" srcOrd="16" destOrd="0" presId="urn:microsoft.com/office/officeart/2005/8/layout/vList3"/>
    <dgm:cxn modelId="{71CCADBF-22EF-42F9-96B6-C35ACAEBE9E8}" type="presParOf" srcId="{5B494172-C363-4ADE-93C3-EC42A3D8D4B2}" destId="{F26BC6E9-3D0B-475B-A80B-8CE8EA782548}" srcOrd="0" destOrd="0" presId="urn:microsoft.com/office/officeart/2005/8/layout/vList3"/>
    <dgm:cxn modelId="{CB157FAA-4A53-4F96-AA42-1AE200738CAB}" type="presParOf" srcId="{5B494172-C363-4ADE-93C3-EC42A3D8D4B2}" destId="{9BA134E5-20D1-440C-BA2E-CA3BC9F8FB47}" srcOrd="1" destOrd="0" presId="urn:microsoft.com/office/officeart/2005/8/layout/vList3"/>
    <dgm:cxn modelId="{8AA2D85F-E448-47BE-B025-0E8F53173869}" type="presParOf" srcId="{3C9293A9-A65D-46CC-9592-42FACA3411DB}" destId="{5D3C53CC-0D53-4B2F-9565-C21C2E23666E}" srcOrd="17" destOrd="0" presId="urn:microsoft.com/office/officeart/2005/8/layout/vList3"/>
    <dgm:cxn modelId="{39DFD684-7DF0-4437-92C7-4670C2076F51}" type="presParOf" srcId="{3C9293A9-A65D-46CC-9592-42FACA3411DB}" destId="{FB5661EF-572E-4617-8FAC-3C41340CB47A}" srcOrd="18" destOrd="0" presId="urn:microsoft.com/office/officeart/2005/8/layout/vList3"/>
    <dgm:cxn modelId="{48A09941-C752-4122-AC24-167ABF6D6238}" type="presParOf" srcId="{FB5661EF-572E-4617-8FAC-3C41340CB47A}" destId="{2A0866A7-7F71-48C8-91C8-2845B2CCFA35}" srcOrd="0" destOrd="0" presId="urn:microsoft.com/office/officeart/2005/8/layout/vList3"/>
    <dgm:cxn modelId="{445D4854-4FCD-4B4E-BD13-E8B7662A991B}" type="presParOf" srcId="{FB5661EF-572E-4617-8FAC-3C41340CB47A}" destId="{7115488F-FC87-4708-A12F-9C6F6A3E6516}" srcOrd="1" destOrd="0" presId="urn:microsoft.com/office/officeart/2005/8/layout/vList3"/>
    <dgm:cxn modelId="{9835E81D-C641-449B-AF17-CDED00818AD4}" type="presParOf" srcId="{3C9293A9-A65D-46CC-9592-42FACA3411DB}" destId="{F0DA11D6-F35C-4E23-8575-DE54C5433C39}" srcOrd="19" destOrd="0" presId="urn:microsoft.com/office/officeart/2005/8/layout/vList3"/>
    <dgm:cxn modelId="{84A7A2B4-D523-4ADD-A4F0-CD8FAF129B05}" type="presParOf" srcId="{3C9293A9-A65D-46CC-9592-42FACA3411DB}" destId="{9E2B5411-385A-446B-AA53-F4A1A81F8196}" srcOrd="20" destOrd="0" presId="urn:microsoft.com/office/officeart/2005/8/layout/vList3"/>
    <dgm:cxn modelId="{9ACBBB29-2F88-45DD-AD17-C7680E2C0D40}" type="presParOf" srcId="{9E2B5411-385A-446B-AA53-F4A1A81F8196}" destId="{506B7282-CC5A-4650-B17B-17C597B38BCA}" srcOrd="0" destOrd="0" presId="urn:microsoft.com/office/officeart/2005/8/layout/vList3"/>
    <dgm:cxn modelId="{52FFDED9-5F5A-4A70-BF56-996491DE7B37}" type="presParOf" srcId="{9E2B5411-385A-446B-AA53-F4A1A81F8196}" destId="{FF974171-93DE-4998-B09B-1DBA545FC9D8}" srcOrd="1" destOrd="0" presId="urn:microsoft.com/office/officeart/2005/8/layout/vList3"/>
    <dgm:cxn modelId="{228A0154-0EB6-4147-A393-850164F78464}" type="presParOf" srcId="{3C9293A9-A65D-46CC-9592-42FACA3411DB}" destId="{F37619D6-9FF8-499A-B5CD-B98CC4191319}" srcOrd="21" destOrd="0" presId="urn:microsoft.com/office/officeart/2005/8/layout/vList3"/>
    <dgm:cxn modelId="{2F165626-9EAC-4466-B5C7-94FE4C359937}" type="presParOf" srcId="{3C9293A9-A65D-46CC-9592-42FACA3411DB}" destId="{D6D4FC42-72FB-45F1-B8B5-AB2A9C104C37}" srcOrd="22" destOrd="0" presId="urn:microsoft.com/office/officeart/2005/8/layout/vList3"/>
    <dgm:cxn modelId="{0FF21961-0D73-42AF-8176-CC1E86362564}" type="presParOf" srcId="{D6D4FC42-72FB-45F1-B8B5-AB2A9C104C37}" destId="{0F2AA435-1D4F-46F1-9AB3-96574623EF96}" srcOrd="0" destOrd="0" presId="urn:microsoft.com/office/officeart/2005/8/layout/vList3"/>
    <dgm:cxn modelId="{4B050C31-B47F-4854-BD96-E741C86B393D}" type="presParOf" srcId="{D6D4FC42-72FB-45F1-B8B5-AB2A9C104C37}" destId="{F1B750A3-9816-4BC9-B35C-9D5C31461951}" srcOrd="1" destOrd="0" presId="urn:microsoft.com/office/officeart/2005/8/layout/vList3"/>
    <dgm:cxn modelId="{C4DDCCB9-7FD3-42FC-94B6-2B1AFF48BF76}" type="presParOf" srcId="{3C9293A9-A65D-46CC-9592-42FACA3411DB}" destId="{0C733DE5-54CD-4C64-89E1-3BD51097B3C6}" srcOrd="23" destOrd="0" presId="urn:microsoft.com/office/officeart/2005/8/layout/vList3"/>
    <dgm:cxn modelId="{40C225F4-F75A-452B-9D48-13BD03409D12}" type="presParOf" srcId="{3C9293A9-A65D-46CC-9592-42FACA3411DB}" destId="{CFD26837-D48C-48A7-BD0E-A831CBD29333}" srcOrd="24" destOrd="0" presId="urn:microsoft.com/office/officeart/2005/8/layout/vList3"/>
    <dgm:cxn modelId="{E0E02642-0EE7-4288-A709-E785DE0521A1}" type="presParOf" srcId="{CFD26837-D48C-48A7-BD0E-A831CBD29333}" destId="{D64CB6F6-EC06-48D8-AC00-9117917BD2F2}" srcOrd="0" destOrd="0" presId="urn:microsoft.com/office/officeart/2005/8/layout/vList3"/>
    <dgm:cxn modelId="{55FC454C-054A-43FD-B9C0-43194E089337}" type="presParOf" srcId="{CFD26837-D48C-48A7-BD0E-A831CBD29333}" destId="{C6A4554D-92F0-4F7B-AF02-C89D9B59A10B}" srcOrd="1" destOrd="0" presId="urn:microsoft.com/office/officeart/2005/8/layout/vList3"/>
    <dgm:cxn modelId="{DF4A7DCB-1DC3-440F-90AF-E92F5E16498F}" type="presParOf" srcId="{3C9293A9-A65D-46CC-9592-42FACA3411DB}" destId="{658D3F14-E5DA-44D9-8FD6-035A72834CDD}" srcOrd="25" destOrd="0" presId="urn:microsoft.com/office/officeart/2005/8/layout/vList3"/>
    <dgm:cxn modelId="{6120D59B-66C1-482A-B902-2397766C505C}" type="presParOf" srcId="{3C9293A9-A65D-46CC-9592-42FACA3411DB}" destId="{3DEAB2D2-E131-4F15-9232-FCA04367FD5E}" srcOrd="26" destOrd="0" presId="urn:microsoft.com/office/officeart/2005/8/layout/vList3"/>
    <dgm:cxn modelId="{5BA5317F-EB99-417E-9F77-3469487C036F}" type="presParOf" srcId="{3DEAB2D2-E131-4F15-9232-FCA04367FD5E}" destId="{9E02E481-9209-43C9-90F8-9E03EA4F0C86}" srcOrd="0" destOrd="0" presId="urn:microsoft.com/office/officeart/2005/8/layout/vList3"/>
    <dgm:cxn modelId="{4E6A5074-D30E-419F-B8D2-6A4189F22BB4}" type="presParOf" srcId="{3DEAB2D2-E131-4F15-9232-FCA04367FD5E}" destId="{0EF95CE6-9183-477C-9ACD-8374D756D51D}" srcOrd="1" destOrd="0" presId="urn:microsoft.com/office/officeart/2005/8/layout/vList3"/>
    <dgm:cxn modelId="{FFF85338-9881-4AFE-9035-77131759F405}" type="presParOf" srcId="{3C9293A9-A65D-46CC-9592-42FACA3411DB}" destId="{6C8C9EB2-7635-4EC1-90BE-CD2C6EDE0E48}" srcOrd="27" destOrd="0" presId="urn:microsoft.com/office/officeart/2005/8/layout/vList3"/>
    <dgm:cxn modelId="{DA6A391D-4967-40DD-85D0-96DDD337749E}" type="presParOf" srcId="{3C9293A9-A65D-46CC-9592-42FACA3411DB}" destId="{595A0056-0F40-4A50-90D0-708DCB0418D6}" srcOrd="28" destOrd="0" presId="urn:microsoft.com/office/officeart/2005/8/layout/vList3"/>
    <dgm:cxn modelId="{94A6A0ED-B1A7-4DBE-B402-E8DA3C2CA425}" type="presParOf" srcId="{595A0056-0F40-4A50-90D0-708DCB0418D6}" destId="{10735270-CC0D-4F3A-8606-D538F8331DCE}" srcOrd="0" destOrd="0" presId="urn:microsoft.com/office/officeart/2005/8/layout/vList3"/>
    <dgm:cxn modelId="{7672FB2E-BC84-449F-8C71-CBD615AE99B5}" type="presParOf" srcId="{595A0056-0F40-4A50-90D0-708DCB0418D6}" destId="{E9842CA7-B6AC-4CFF-963B-A258DC095C2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2D0D900-D332-483A-885F-87F693E032C0}" type="doc">
      <dgm:prSet loTypeId="urn:microsoft.com/office/officeart/2005/8/layout/pyramid1" loCatId="pyramid" qsTypeId="urn:microsoft.com/office/officeart/2005/8/quickstyle/simple3" qsCatId="simple" csTypeId="urn:microsoft.com/office/officeart/2005/8/colors/colorful1" csCatId="colorful" phldr="1"/>
      <dgm:spPr/>
    </dgm:pt>
    <dgm:pt modelId="{6E1BB33B-42D2-458E-AB52-7F2BB92506A6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gm:t>
    </dgm:pt>
    <dgm:pt modelId="{8DAA5D47-9018-436F-9FE5-9A77E1332326}" type="parTrans" cxnId="{6455CD26-44B1-4529-B70F-B0207A4ACAEA}">
      <dgm:prSet/>
      <dgm:spPr/>
      <dgm:t>
        <a:bodyPr/>
        <a:lstStyle/>
        <a:p>
          <a:endParaRPr lang="ru-RU"/>
        </a:p>
      </dgm:t>
    </dgm:pt>
    <dgm:pt modelId="{B5BE3799-0064-4D8F-9E8D-686A44121F07}" type="sibTrans" cxnId="{6455CD26-44B1-4529-B70F-B0207A4ACAEA}">
      <dgm:prSet/>
      <dgm:spPr/>
      <dgm:t>
        <a:bodyPr/>
        <a:lstStyle/>
        <a:p>
          <a:endParaRPr lang="ru-RU"/>
        </a:p>
      </dgm:t>
    </dgm:pt>
    <dgm:pt modelId="{2CEE66DF-22B4-436B-8D20-F246876DF8DA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0,1%</a:t>
          </a:r>
        </a:p>
      </dgm:t>
    </dgm:pt>
    <dgm:pt modelId="{518625A4-6E35-4AC7-99FC-0A741182C056}" type="parTrans" cxnId="{2BD31122-B3EB-4E33-B8BD-28072289C4C8}">
      <dgm:prSet/>
      <dgm:spPr/>
      <dgm:t>
        <a:bodyPr/>
        <a:lstStyle/>
        <a:p>
          <a:endParaRPr lang="ru-RU"/>
        </a:p>
      </dgm:t>
    </dgm:pt>
    <dgm:pt modelId="{5266C921-1EC4-4F46-9E1C-C7055C99C09A}" type="sibTrans" cxnId="{2BD31122-B3EB-4E33-B8BD-28072289C4C8}">
      <dgm:prSet/>
      <dgm:spPr/>
      <dgm:t>
        <a:bodyPr/>
        <a:lstStyle/>
        <a:p>
          <a:endParaRPr lang="ru-RU"/>
        </a:p>
      </dgm:t>
    </dgm:pt>
    <dgm:pt modelId="{4071EF42-5EB1-4919-91FE-87CEEB4918A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3,1%</a:t>
          </a:r>
        </a:p>
      </dgm:t>
    </dgm:pt>
    <dgm:pt modelId="{E0EE08A3-8620-419D-9438-3C107EBBE3F0}" type="parTrans" cxnId="{E6A9C39E-E77A-4084-9DDC-E371621593AB}">
      <dgm:prSet/>
      <dgm:spPr/>
      <dgm:t>
        <a:bodyPr/>
        <a:lstStyle/>
        <a:p>
          <a:endParaRPr lang="ru-RU"/>
        </a:p>
      </dgm:t>
    </dgm:pt>
    <dgm:pt modelId="{15A7E8D0-189D-47A4-830D-1D7EC59B18D7}" type="sibTrans" cxnId="{E6A9C39E-E77A-4084-9DDC-E371621593AB}">
      <dgm:prSet/>
      <dgm:spPr/>
      <dgm:t>
        <a:bodyPr/>
        <a:lstStyle/>
        <a:p>
          <a:endParaRPr lang="ru-RU"/>
        </a:p>
      </dgm:t>
    </dgm:pt>
    <dgm:pt modelId="{51A28E80-7464-4D3D-8E79-B92B975801BF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23,3%</a:t>
          </a:r>
        </a:p>
      </dgm:t>
    </dgm:pt>
    <dgm:pt modelId="{F661E67E-C135-4865-A315-A241B92E2B17}" type="parTrans" cxnId="{F5F04719-DD40-41EC-8880-72173543D494}">
      <dgm:prSet/>
      <dgm:spPr/>
      <dgm:t>
        <a:bodyPr/>
        <a:lstStyle/>
        <a:p>
          <a:endParaRPr lang="ru-RU"/>
        </a:p>
      </dgm:t>
    </dgm:pt>
    <dgm:pt modelId="{347DEEA2-5E33-46FF-8860-818306ED636C}" type="sibTrans" cxnId="{F5F04719-DD40-41EC-8880-72173543D494}">
      <dgm:prSet/>
      <dgm:spPr/>
      <dgm:t>
        <a:bodyPr/>
        <a:lstStyle/>
        <a:p>
          <a:endParaRPr lang="ru-RU"/>
        </a:p>
      </dgm:t>
    </dgm:pt>
    <dgm:pt modelId="{27A6D55A-F61D-4896-81EA-CB7ACE5F8F10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9,6%</a:t>
          </a:r>
        </a:p>
      </dgm:t>
    </dgm:pt>
    <dgm:pt modelId="{39F2A098-2ECC-4323-8998-740288093DDE}" type="parTrans" cxnId="{A85FE8A0-BB11-4BF0-A526-1250B07071CE}">
      <dgm:prSet/>
      <dgm:spPr/>
      <dgm:t>
        <a:bodyPr/>
        <a:lstStyle/>
        <a:p>
          <a:endParaRPr lang="ru-RU"/>
        </a:p>
      </dgm:t>
    </dgm:pt>
    <dgm:pt modelId="{DC19D446-7A5D-4F2D-BDE2-748F2C728088}" type="sibTrans" cxnId="{A85FE8A0-BB11-4BF0-A526-1250B07071CE}">
      <dgm:prSet/>
      <dgm:spPr/>
      <dgm:t>
        <a:bodyPr/>
        <a:lstStyle/>
        <a:p>
          <a:endParaRPr lang="ru-RU"/>
        </a:p>
      </dgm:t>
    </dgm:pt>
    <dgm:pt modelId="{C9B12276-42E3-4402-AF53-F1BF7836DA4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9,0%</a:t>
          </a:r>
        </a:p>
      </dgm:t>
    </dgm:pt>
    <dgm:pt modelId="{3A0591F6-657A-4087-93E6-77D8430BFF0E}" type="parTrans" cxnId="{2B8CC639-FBC3-480B-88AD-D840774A18FB}">
      <dgm:prSet/>
      <dgm:spPr/>
      <dgm:t>
        <a:bodyPr/>
        <a:lstStyle/>
        <a:p>
          <a:endParaRPr lang="ru-RU"/>
        </a:p>
      </dgm:t>
    </dgm:pt>
    <dgm:pt modelId="{6CBEE2FA-862E-472F-A6FB-BA752133852D}" type="sibTrans" cxnId="{2B8CC639-FBC3-480B-88AD-D840774A18FB}">
      <dgm:prSet/>
      <dgm:spPr/>
      <dgm:t>
        <a:bodyPr/>
        <a:lstStyle/>
        <a:p>
          <a:endParaRPr lang="ru-RU"/>
        </a:p>
      </dgm:t>
    </dgm:pt>
    <dgm:pt modelId="{AF51B8A0-0BCA-4459-8B43-3ED44AC7E25B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6,0%</a:t>
          </a:r>
        </a:p>
      </dgm:t>
    </dgm:pt>
    <dgm:pt modelId="{F13CAFC2-20A2-42CA-9335-BE5468FFA039}" type="parTrans" cxnId="{DBA7C821-9804-4E4E-8AA2-ACF59F8FE5C5}">
      <dgm:prSet/>
      <dgm:spPr/>
      <dgm:t>
        <a:bodyPr/>
        <a:lstStyle/>
        <a:p>
          <a:endParaRPr lang="ru-RU"/>
        </a:p>
      </dgm:t>
    </dgm:pt>
    <dgm:pt modelId="{A77859FE-BF25-4EA8-994D-E474DDA3B8D0}" type="sibTrans" cxnId="{DBA7C821-9804-4E4E-8AA2-ACF59F8FE5C5}">
      <dgm:prSet/>
      <dgm:spPr/>
      <dgm:t>
        <a:bodyPr/>
        <a:lstStyle/>
        <a:p>
          <a:endParaRPr lang="ru-RU"/>
        </a:p>
      </dgm:t>
    </dgm:pt>
    <dgm:pt modelId="{F645451C-F9DC-4C1E-958E-54FB7856FF35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4,8%</a:t>
          </a:r>
        </a:p>
      </dgm:t>
    </dgm:pt>
    <dgm:pt modelId="{3206758D-FBE2-4DD6-8B8C-1386B85CFA81}" type="parTrans" cxnId="{FE8B4D18-215F-4C4D-9D0A-FF274AA28D38}">
      <dgm:prSet/>
      <dgm:spPr/>
      <dgm:t>
        <a:bodyPr/>
        <a:lstStyle/>
        <a:p>
          <a:endParaRPr lang="ru-RU"/>
        </a:p>
      </dgm:t>
    </dgm:pt>
    <dgm:pt modelId="{924BE584-7907-4C84-BD73-8AF1D1E6E130}" type="sibTrans" cxnId="{FE8B4D18-215F-4C4D-9D0A-FF274AA28D38}">
      <dgm:prSet/>
      <dgm:spPr/>
      <dgm:t>
        <a:bodyPr/>
        <a:lstStyle/>
        <a:p>
          <a:endParaRPr lang="ru-RU"/>
        </a:p>
      </dgm:t>
    </dgm:pt>
    <dgm:pt modelId="{1386057E-C255-4811-9821-714557592FD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4,2%</a:t>
          </a:r>
        </a:p>
      </dgm:t>
    </dgm:pt>
    <dgm:pt modelId="{03B362BE-5BC7-4706-A313-AEC74ED02499}" type="parTrans" cxnId="{8BC191FC-4846-4926-8096-1DCB995DF7E9}">
      <dgm:prSet/>
      <dgm:spPr/>
      <dgm:t>
        <a:bodyPr/>
        <a:lstStyle/>
        <a:p>
          <a:endParaRPr lang="ru-RU"/>
        </a:p>
      </dgm:t>
    </dgm:pt>
    <dgm:pt modelId="{D85D4287-8F67-4F1F-974A-50A1A2C9DA18}" type="sibTrans" cxnId="{8BC191FC-4846-4926-8096-1DCB995DF7E9}">
      <dgm:prSet/>
      <dgm:spPr/>
      <dgm:t>
        <a:bodyPr/>
        <a:lstStyle/>
        <a:p>
          <a:endParaRPr lang="ru-RU"/>
        </a:p>
      </dgm:t>
    </dgm:pt>
    <dgm:pt modelId="{5B32A422-9A13-4487-AEEB-9F65F95FFA19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27712E-A235-4C39-B10D-5F59ECDC98DA}" type="parTrans" cxnId="{4899D621-41D9-4F42-9FD0-7C2CBA9180C7}">
      <dgm:prSet/>
      <dgm:spPr/>
      <dgm:t>
        <a:bodyPr/>
        <a:lstStyle/>
        <a:p>
          <a:endParaRPr lang="ru-RU"/>
        </a:p>
      </dgm:t>
    </dgm:pt>
    <dgm:pt modelId="{CBCFFE46-183A-449C-86F4-93F9D36F2215}" type="sibTrans" cxnId="{4899D621-41D9-4F42-9FD0-7C2CBA9180C7}">
      <dgm:prSet/>
      <dgm:spPr/>
      <dgm:t>
        <a:bodyPr/>
        <a:lstStyle/>
        <a:p>
          <a:endParaRPr lang="ru-RU"/>
        </a:p>
      </dgm:t>
    </dgm:pt>
    <dgm:pt modelId="{C883DE3B-7539-4B00-B854-D62F9C29E104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8,0 тыс. рублей</a:t>
          </a:r>
        </a:p>
      </dgm:t>
    </dgm:pt>
    <dgm:pt modelId="{A9F4D9F5-8ADB-4ABE-8324-95DC43C728D4}" type="parTrans" cxnId="{92E4D564-F6DD-46CD-8529-E25EC21C7314}">
      <dgm:prSet/>
      <dgm:spPr/>
      <dgm:t>
        <a:bodyPr/>
        <a:lstStyle/>
        <a:p>
          <a:endParaRPr lang="ru-RU"/>
        </a:p>
      </dgm:t>
    </dgm:pt>
    <dgm:pt modelId="{66AA8393-D1A9-4C9A-8B08-2155AF7F6A5D}" type="sibTrans" cxnId="{92E4D564-F6DD-46CD-8529-E25EC21C7314}">
      <dgm:prSet/>
      <dgm:spPr/>
      <dgm:t>
        <a:bodyPr/>
        <a:lstStyle/>
        <a:p>
          <a:endParaRPr lang="ru-RU"/>
        </a:p>
      </dgm:t>
    </dgm:pt>
    <dgm:pt modelId="{92C73A72-597B-4A80-9677-F17634F2F89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111,2 тыс. рублей</a:t>
          </a:r>
        </a:p>
      </dgm:t>
    </dgm:pt>
    <dgm:pt modelId="{4333E849-B740-4BBE-AB9D-0DAC7531CFA6}" type="parTrans" cxnId="{E3F19D77-CF32-4289-8160-898DFAF453B8}">
      <dgm:prSet/>
      <dgm:spPr/>
      <dgm:t>
        <a:bodyPr/>
        <a:lstStyle/>
        <a:p>
          <a:endParaRPr lang="ru-RU"/>
        </a:p>
      </dgm:t>
    </dgm:pt>
    <dgm:pt modelId="{CB601C29-CEAA-4DFE-99DF-B6A90CF6B220}" type="sibTrans" cxnId="{E3F19D77-CF32-4289-8160-898DFAF453B8}">
      <dgm:prSet/>
      <dgm:spPr/>
      <dgm:t>
        <a:bodyPr/>
        <a:lstStyle/>
        <a:p>
          <a:endParaRPr lang="ru-RU"/>
        </a:p>
      </dgm:t>
    </dgm:pt>
    <dgm:pt modelId="{C422DDEA-18CA-4C13-855D-D7B103784A30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2 811,7 тыс. рублей</a:t>
          </a:r>
        </a:p>
      </dgm:t>
    </dgm:pt>
    <dgm:pt modelId="{12B87167-7B63-43DE-AD72-D7082561F9CA}" type="parTrans" cxnId="{920E16FC-EEBC-4902-B948-5CC6E1DE7957}">
      <dgm:prSet/>
      <dgm:spPr/>
      <dgm:t>
        <a:bodyPr/>
        <a:lstStyle/>
        <a:p>
          <a:endParaRPr lang="ru-RU"/>
        </a:p>
      </dgm:t>
    </dgm:pt>
    <dgm:pt modelId="{2FF7A265-8922-4B63-94D7-781FF7D74E8B}" type="sibTrans" cxnId="{920E16FC-EEBC-4902-B948-5CC6E1DE7957}">
      <dgm:prSet/>
      <dgm:spPr/>
      <dgm:t>
        <a:bodyPr/>
        <a:lstStyle/>
        <a:p>
          <a:endParaRPr lang="ru-RU"/>
        </a:p>
      </dgm:t>
    </dgm:pt>
    <dgm:pt modelId="{010B320B-F5F0-4F07-8FC7-89B037B8EBA9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3 718,2 тыс. рублей</a:t>
          </a:r>
        </a:p>
      </dgm:t>
    </dgm:pt>
    <dgm:pt modelId="{C78E1710-C27F-4FF8-8EC2-1DCCCB47EC82}" type="parTrans" cxnId="{5C461208-F69C-49C7-9241-6800199CB0DF}">
      <dgm:prSet/>
      <dgm:spPr/>
      <dgm:t>
        <a:bodyPr/>
        <a:lstStyle/>
        <a:p>
          <a:endParaRPr lang="ru-RU"/>
        </a:p>
      </dgm:t>
    </dgm:pt>
    <dgm:pt modelId="{C6F866F8-1936-484B-B620-BAF034018EB4}" type="sibTrans" cxnId="{5C461208-F69C-49C7-9241-6800199CB0DF}">
      <dgm:prSet/>
      <dgm:spPr/>
      <dgm:t>
        <a:bodyPr/>
        <a:lstStyle/>
        <a:p>
          <a:endParaRPr lang="ru-RU"/>
        </a:p>
      </dgm:t>
    </dgm:pt>
    <dgm:pt modelId="{5ED6F6E9-46E4-4F3E-B344-4184EA57172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4 278,7 тыс. рублей</a:t>
          </a:r>
        </a:p>
      </dgm:t>
    </dgm:pt>
    <dgm:pt modelId="{6EF4D740-6BD0-4010-BE78-4E4F2B1AECA1}" type="parTrans" cxnId="{EF114195-685C-4F1E-9CE5-8FA150594526}">
      <dgm:prSet/>
      <dgm:spPr/>
      <dgm:t>
        <a:bodyPr/>
        <a:lstStyle/>
        <a:p>
          <a:endParaRPr lang="ru-RU"/>
        </a:p>
      </dgm:t>
    </dgm:pt>
    <dgm:pt modelId="{87D3225F-E77F-42F7-A051-B04CC340C452}" type="sibTrans" cxnId="{EF114195-685C-4F1E-9CE5-8FA150594526}">
      <dgm:prSet/>
      <dgm:spPr/>
      <dgm:t>
        <a:bodyPr/>
        <a:lstStyle/>
        <a:p>
          <a:endParaRPr lang="ru-RU"/>
        </a:p>
      </dgm:t>
    </dgm:pt>
    <dgm:pt modelId="{1C1EE8F5-BE20-41FF-BE63-7DD9353C48C5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5 381,5 тыс. рублей</a:t>
          </a:r>
        </a:p>
      </dgm:t>
    </dgm:pt>
    <dgm:pt modelId="{A1F02A38-99F3-4DAE-99AC-F8C891A7836C}" type="parTrans" cxnId="{1F2116E7-0773-4E5D-8BA5-9C62AEDAF61C}">
      <dgm:prSet/>
      <dgm:spPr/>
      <dgm:t>
        <a:bodyPr/>
        <a:lstStyle/>
        <a:p>
          <a:endParaRPr lang="ru-RU"/>
        </a:p>
      </dgm:t>
    </dgm:pt>
    <dgm:pt modelId="{FD352086-5E2C-4644-BDA2-0A45DDF27417}" type="sibTrans" cxnId="{1F2116E7-0773-4E5D-8BA5-9C62AEDAF61C}">
      <dgm:prSet/>
      <dgm:spPr/>
      <dgm:t>
        <a:bodyPr/>
        <a:lstStyle/>
        <a:p>
          <a:endParaRPr lang="ru-RU"/>
        </a:p>
      </dgm:t>
    </dgm:pt>
    <dgm:pt modelId="{32F107CD-4C74-4E8E-B952-868758148A63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7991,9 тыс. рублей</a:t>
          </a:r>
        </a:p>
      </dgm:t>
    </dgm:pt>
    <dgm:pt modelId="{4E19E2CB-5027-4528-87CE-4B0409FAB692}" type="parTrans" cxnId="{E6FC6CB7-135C-4329-9AC4-07E019D5F467}">
      <dgm:prSet/>
      <dgm:spPr/>
      <dgm:t>
        <a:bodyPr/>
        <a:lstStyle/>
        <a:p>
          <a:endParaRPr lang="ru-RU"/>
        </a:p>
      </dgm:t>
    </dgm:pt>
    <dgm:pt modelId="{46C39325-908F-40D9-A882-57C64E6D3E5A}" type="sibTrans" cxnId="{E6FC6CB7-135C-4329-9AC4-07E019D5F467}">
      <dgm:prSet/>
      <dgm:spPr/>
      <dgm:t>
        <a:bodyPr/>
        <a:lstStyle/>
        <a:p>
          <a:endParaRPr lang="ru-RU"/>
        </a:p>
      </dgm:t>
    </dgm:pt>
    <dgm:pt modelId="{8D065752-6801-472F-8CF2-ADC32B50BEC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8 593,6 тыс. рублей</a:t>
          </a:r>
        </a:p>
      </dgm:t>
    </dgm:pt>
    <dgm:pt modelId="{330F7006-9B7A-45C6-9150-1A55BBDAD368}" type="parTrans" cxnId="{535F8663-BEF8-4900-B0BB-14E0C00C953C}">
      <dgm:prSet/>
      <dgm:spPr/>
      <dgm:t>
        <a:bodyPr/>
        <a:lstStyle/>
        <a:p>
          <a:endParaRPr lang="ru-RU"/>
        </a:p>
      </dgm:t>
    </dgm:pt>
    <dgm:pt modelId="{02D5406A-3803-47F9-9E8C-02E6B7C263BE}" type="sibTrans" cxnId="{535F8663-BEF8-4900-B0BB-14E0C00C953C}">
      <dgm:prSet/>
      <dgm:spPr/>
      <dgm:t>
        <a:bodyPr/>
        <a:lstStyle/>
        <a:p>
          <a:endParaRPr lang="ru-RU"/>
        </a:p>
      </dgm:t>
    </dgm:pt>
    <dgm:pt modelId="{A8103D43-17AA-46FB-847D-DE3815C9899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39,9%</a:t>
          </a:r>
        </a:p>
      </dgm:t>
    </dgm:pt>
    <dgm:pt modelId="{F219AB7C-DA00-4FFD-B892-3A58CA9CB14A}" type="parTrans" cxnId="{B5656931-7FA6-463F-9670-A1515E079AB3}">
      <dgm:prSet/>
      <dgm:spPr/>
      <dgm:t>
        <a:bodyPr/>
        <a:lstStyle/>
        <a:p>
          <a:endParaRPr lang="ru-RU"/>
        </a:p>
      </dgm:t>
    </dgm:pt>
    <dgm:pt modelId="{C50BEC9A-E84E-49FC-88D8-A77FF9F37788}" type="sibTrans" cxnId="{B5656931-7FA6-463F-9670-A1515E079AB3}">
      <dgm:prSet/>
      <dgm:spPr/>
      <dgm:t>
        <a:bodyPr/>
        <a:lstStyle/>
        <a:p>
          <a:endParaRPr lang="ru-RU"/>
        </a:p>
      </dgm:t>
    </dgm:pt>
    <dgm:pt modelId="{652E0A7F-1978-4D40-B534-E7B01D0DAE52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20 757,8 тыс. рублей</a:t>
          </a:r>
        </a:p>
      </dgm:t>
    </dgm:pt>
    <dgm:pt modelId="{BF83D0E3-21AC-4C79-8AB7-568FAC307D45}" type="parTrans" cxnId="{2D742A59-BDC6-440C-88F8-889725AE0B6B}">
      <dgm:prSet/>
      <dgm:spPr/>
      <dgm:t>
        <a:bodyPr/>
        <a:lstStyle/>
        <a:p>
          <a:endParaRPr lang="ru-RU"/>
        </a:p>
      </dgm:t>
    </dgm:pt>
    <dgm:pt modelId="{7D1AF6EB-DB7E-43A1-A5A9-B033490D13BE}" type="sibTrans" cxnId="{2D742A59-BDC6-440C-88F8-889725AE0B6B}">
      <dgm:prSet/>
      <dgm:spPr/>
      <dgm:t>
        <a:bodyPr/>
        <a:lstStyle/>
        <a:p>
          <a:endParaRPr lang="ru-RU"/>
        </a:p>
      </dgm:t>
    </dgm:pt>
    <dgm:pt modelId="{20A5BBCA-9467-4ADA-A675-CBE0A808497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35 615,8 тыс. рублей</a:t>
          </a:r>
        </a:p>
      </dgm:t>
    </dgm:pt>
    <dgm:pt modelId="{D90B7652-6E35-4F5A-8DAA-78571E35FE1A}" type="parTrans" cxnId="{85EE2576-D9A8-4C20-8F13-D51877FC7C26}">
      <dgm:prSet/>
      <dgm:spPr/>
      <dgm:t>
        <a:bodyPr/>
        <a:lstStyle/>
        <a:p>
          <a:endParaRPr lang="ru-RU"/>
        </a:p>
      </dgm:t>
    </dgm:pt>
    <dgm:pt modelId="{D88412F3-837F-4D5C-A67A-B06B1E4034D7}" type="sibTrans" cxnId="{85EE2576-D9A8-4C20-8F13-D51877FC7C26}">
      <dgm:prSet/>
      <dgm:spPr/>
      <dgm:t>
        <a:bodyPr/>
        <a:lstStyle/>
        <a:p>
          <a:endParaRPr lang="ru-RU"/>
        </a:p>
      </dgm:t>
    </dgm:pt>
    <dgm:pt modelId="{470632A8-923E-46FF-ACBA-62836F974AD9}" type="pres">
      <dgm:prSet presAssocID="{02D0D900-D332-483A-885F-87F693E032C0}" presName="Name0" presStyleCnt="0">
        <dgm:presLayoutVars>
          <dgm:dir/>
          <dgm:animLvl val="lvl"/>
          <dgm:resizeHandles val="exact"/>
        </dgm:presLayoutVars>
      </dgm:prSet>
      <dgm:spPr/>
    </dgm:pt>
    <dgm:pt modelId="{A8DFD99B-28B7-4E5C-B239-5BA68837CE8E}" type="pres">
      <dgm:prSet presAssocID="{6E1BB33B-42D2-458E-AB52-7F2BB92506A6}" presName="Name8" presStyleCnt="0"/>
      <dgm:spPr/>
    </dgm:pt>
    <dgm:pt modelId="{6D718DF4-B276-4C40-9166-E80B4D3C6069}" type="pres">
      <dgm:prSet presAssocID="{6E1BB33B-42D2-458E-AB52-7F2BB92506A6}" presName="acctBkgd" presStyleLbl="alignAcc1" presStyleIdx="0" presStyleCnt="10"/>
      <dgm:spPr/>
    </dgm:pt>
    <dgm:pt modelId="{7A52F5D3-E40E-4923-9F4E-054435E3BBD4}" type="pres">
      <dgm:prSet presAssocID="{6E1BB33B-42D2-458E-AB52-7F2BB92506A6}" presName="acctTx" presStyleLbl="alignAcc1" presStyleIdx="0" presStyleCnt="10">
        <dgm:presLayoutVars>
          <dgm:bulletEnabled val="1"/>
        </dgm:presLayoutVars>
      </dgm:prSet>
      <dgm:spPr/>
    </dgm:pt>
    <dgm:pt modelId="{B2152AE9-0FAE-436A-83BC-812F56B2E117}" type="pres">
      <dgm:prSet presAssocID="{6E1BB33B-42D2-458E-AB52-7F2BB92506A6}" presName="level" presStyleLbl="node1" presStyleIdx="0" presStyleCnt="10">
        <dgm:presLayoutVars>
          <dgm:chMax val="1"/>
          <dgm:bulletEnabled val="1"/>
        </dgm:presLayoutVars>
      </dgm:prSet>
      <dgm:spPr/>
    </dgm:pt>
    <dgm:pt modelId="{5299F04D-6E65-420B-86C2-74B3245C23FB}" type="pres">
      <dgm:prSet presAssocID="{6E1BB33B-42D2-458E-AB52-7F2BB92506A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CD2E6D0-0846-457C-AC8F-B7E186F6EF6D}" type="pres">
      <dgm:prSet presAssocID="{2CEE66DF-22B4-436B-8D20-F246876DF8DA}" presName="Name8" presStyleCnt="0"/>
      <dgm:spPr/>
    </dgm:pt>
    <dgm:pt modelId="{37271DBF-6632-493F-9529-CACBD0FA6D83}" type="pres">
      <dgm:prSet presAssocID="{2CEE66DF-22B4-436B-8D20-F246876DF8DA}" presName="acctBkgd" presStyleLbl="alignAcc1" presStyleIdx="1" presStyleCnt="10"/>
      <dgm:spPr/>
    </dgm:pt>
    <dgm:pt modelId="{FF0362C7-9D11-4385-9D5B-D1F728D8AB6C}" type="pres">
      <dgm:prSet presAssocID="{2CEE66DF-22B4-436B-8D20-F246876DF8DA}" presName="acctTx" presStyleLbl="alignAcc1" presStyleIdx="1" presStyleCnt="10">
        <dgm:presLayoutVars>
          <dgm:bulletEnabled val="1"/>
        </dgm:presLayoutVars>
      </dgm:prSet>
      <dgm:spPr/>
    </dgm:pt>
    <dgm:pt modelId="{78E54806-4437-47D2-93A5-684C2E102E0A}" type="pres">
      <dgm:prSet presAssocID="{2CEE66DF-22B4-436B-8D20-F246876DF8DA}" presName="level" presStyleLbl="node1" presStyleIdx="1" presStyleCnt="10" custLinFactNeighborX="0" custLinFactNeighborY="0">
        <dgm:presLayoutVars>
          <dgm:chMax val="1"/>
          <dgm:bulletEnabled val="1"/>
        </dgm:presLayoutVars>
      </dgm:prSet>
      <dgm:spPr/>
    </dgm:pt>
    <dgm:pt modelId="{E413DACB-72E7-4361-BB53-7F74B7D26924}" type="pres">
      <dgm:prSet presAssocID="{2CEE66DF-22B4-436B-8D20-F246876DF8D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AFA0F03-454F-4345-8D3F-46F84D858958}" type="pres">
      <dgm:prSet presAssocID="{4071EF42-5EB1-4919-91FE-87CEEB4918AF}" presName="Name8" presStyleCnt="0"/>
      <dgm:spPr/>
    </dgm:pt>
    <dgm:pt modelId="{C62ACC1C-9D25-45AE-8ACF-1FE3E9064AA4}" type="pres">
      <dgm:prSet presAssocID="{4071EF42-5EB1-4919-91FE-87CEEB4918AF}" presName="acctBkgd" presStyleLbl="alignAcc1" presStyleIdx="2" presStyleCnt="10"/>
      <dgm:spPr/>
    </dgm:pt>
    <dgm:pt modelId="{B4ED33BA-7F7D-4746-BA5F-11EE5D8ABD4A}" type="pres">
      <dgm:prSet presAssocID="{4071EF42-5EB1-4919-91FE-87CEEB4918AF}" presName="acctTx" presStyleLbl="alignAcc1" presStyleIdx="2" presStyleCnt="10">
        <dgm:presLayoutVars>
          <dgm:bulletEnabled val="1"/>
        </dgm:presLayoutVars>
      </dgm:prSet>
      <dgm:spPr/>
    </dgm:pt>
    <dgm:pt modelId="{9632D7CA-58BF-4F59-88C0-598A0F60C352}" type="pres">
      <dgm:prSet presAssocID="{4071EF42-5EB1-4919-91FE-87CEEB4918AF}" presName="level" presStyleLbl="node1" presStyleIdx="2" presStyleCnt="10">
        <dgm:presLayoutVars>
          <dgm:chMax val="1"/>
          <dgm:bulletEnabled val="1"/>
        </dgm:presLayoutVars>
      </dgm:prSet>
      <dgm:spPr/>
    </dgm:pt>
    <dgm:pt modelId="{1F49C9E5-3F7E-47F0-881C-429048400AAA}" type="pres">
      <dgm:prSet presAssocID="{4071EF42-5EB1-4919-91FE-87CEEB4918A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CB8561B-C112-41DA-A69A-D747FD7873C0}" type="pres">
      <dgm:prSet presAssocID="{1386057E-C255-4811-9821-714557592FD9}" presName="Name8" presStyleCnt="0"/>
      <dgm:spPr/>
    </dgm:pt>
    <dgm:pt modelId="{CD4D9A9D-EECE-4679-9EF7-EC9447449D6F}" type="pres">
      <dgm:prSet presAssocID="{1386057E-C255-4811-9821-714557592FD9}" presName="acctBkgd" presStyleLbl="alignAcc1" presStyleIdx="3" presStyleCnt="10"/>
      <dgm:spPr/>
    </dgm:pt>
    <dgm:pt modelId="{97203AE5-1FAF-4536-A215-0422457FFB58}" type="pres">
      <dgm:prSet presAssocID="{1386057E-C255-4811-9821-714557592FD9}" presName="acctTx" presStyleLbl="alignAcc1" presStyleIdx="3" presStyleCnt="10">
        <dgm:presLayoutVars>
          <dgm:bulletEnabled val="1"/>
        </dgm:presLayoutVars>
      </dgm:prSet>
      <dgm:spPr/>
    </dgm:pt>
    <dgm:pt modelId="{DF5D8F7A-36E9-4AF7-988F-459DB3E2D487}" type="pres">
      <dgm:prSet presAssocID="{1386057E-C255-4811-9821-714557592FD9}" presName="level" presStyleLbl="node1" presStyleIdx="3" presStyleCnt="10">
        <dgm:presLayoutVars>
          <dgm:chMax val="1"/>
          <dgm:bulletEnabled val="1"/>
        </dgm:presLayoutVars>
      </dgm:prSet>
      <dgm:spPr/>
    </dgm:pt>
    <dgm:pt modelId="{65F571B5-7A7A-47D8-9603-D275033F06B4}" type="pres">
      <dgm:prSet presAssocID="{1386057E-C255-4811-9821-714557592FD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BA6764D-97DE-40E6-A16F-5FA1A0485F8E}" type="pres">
      <dgm:prSet presAssocID="{F645451C-F9DC-4C1E-958E-54FB7856FF35}" presName="Name8" presStyleCnt="0"/>
      <dgm:spPr/>
    </dgm:pt>
    <dgm:pt modelId="{04B5D6D0-D5BA-42BA-8AF7-BE711D0F0FE0}" type="pres">
      <dgm:prSet presAssocID="{F645451C-F9DC-4C1E-958E-54FB7856FF35}" presName="acctBkgd" presStyleLbl="alignAcc1" presStyleIdx="4" presStyleCnt="10"/>
      <dgm:spPr/>
    </dgm:pt>
    <dgm:pt modelId="{8ADE8CD9-545E-43AC-93D6-D652A119A2A2}" type="pres">
      <dgm:prSet presAssocID="{F645451C-F9DC-4C1E-958E-54FB7856FF35}" presName="acctTx" presStyleLbl="alignAcc1" presStyleIdx="4" presStyleCnt="10">
        <dgm:presLayoutVars>
          <dgm:bulletEnabled val="1"/>
        </dgm:presLayoutVars>
      </dgm:prSet>
      <dgm:spPr/>
    </dgm:pt>
    <dgm:pt modelId="{DEFE4E25-153F-46EC-9591-F1FC19BFF624}" type="pres">
      <dgm:prSet presAssocID="{F645451C-F9DC-4C1E-958E-54FB7856FF35}" presName="level" presStyleLbl="node1" presStyleIdx="4" presStyleCnt="10">
        <dgm:presLayoutVars>
          <dgm:chMax val="1"/>
          <dgm:bulletEnabled val="1"/>
        </dgm:presLayoutVars>
      </dgm:prSet>
      <dgm:spPr/>
    </dgm:pt>
    <dgm:pt modelId="{E96A2B89-AE1C-455F-811E-31CE3F46B656}" type="pres">
      <dgm:prSet presAssocID="{F645451C-F9DC-4C1E-958E-54FB7856FF3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13F21CB-7A38-4D9E-89FB-3FA1DC0DFCF8}" type="pres">
      <dgm:prSet presAssocID="{AF51B8A0-0BCA-4459-8B43-3ED44AC7E25B}" presName="Name8" presStyleCnt="0"/>
      <dgm:spPr/>
    </dgm:pt>
    <dgm:pt modelId="{C2E257BC-F0FD-498E-ADCD-42945B96913A}" type="pres">
      <dgm:prSet presAssocID="{AF51B8A0-0BCA-4459-8B43-3ED44AC7E25B}" presName="acctBkgd" presStyleLbl="alignAcc1" presStyleIdx="5" presStyleCnt="10"/>
      <dgm:spPr/>
    </dgm:pt>
    <dgm:pt modelId="{AC3B59A4-5C3F-41CC-9561-EF00C1CD3C44}" type="pres">
      <dgm:prSet presAssocID="{AF51B8A0-0BCA-4459-8B43-3ED44AC7E25B}" presName="acctTx" presStyleLbl="alignAcc1" presStyleIdx="5" presStyleCnt="10">
        <dgm:presLayoutVars>
          <dgm:bulletEnabled val="1"/>
        </dgm:presLayoutVars>
      </dgm:prSet>
      <dgm:spPr/>
    </dgm:pt>
    <dgm:pt modelId="{7F96AB36-87F0-43D3-84B1-3E1459B5E11A}" type="pres">
      <dgm:prSet presAssocID="{AF51B8A0-0BCA-4459-8B43-3ED44AC7E25B}" presName="level" presStyleLbl="node1" presStyleIdx="5" presStyleCnt="10">
        <dgm:presLayoutVars>
          <dgm:chMax val="1"/>
          <dgm:bulletEnabled val="1"/>
        </dgm:presLayoutVars>
      </dgm:prSet>
      <dgm:spPr/>
    </dgm:pt>
    <dgm:pt modelId="{028D8759-DD82-46C2-B110-9383CB4FD71B}" type="pres">
      <dgm:prSet presAssocID="{AF51B8A0-0BCA-4459-8B43-3ED44AC7E25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B4EE678-507E-43AC-9C66-2C2F9C6E88E3}" type="pres">
      <dgm:prSet presAssocID="{C9B12276-42E3-4402-AF53-F1BF7836DA49}" presName="Name8" presStyleCnt="0"/>
      <dgm:spPr/>
    </dgm:pt>
    <dgm:pt modelId="{4C6F9D44-3676-43E4-9CB0-C7C43D7E1FC7}" type="pres">
      <dgm:prSet presAssocID="{C9B12276-42E3-4402-AF53-F1BF7836DA49}" presName="acctBkgd" presStyleLbl="alignAcc1" presStyleIdx="6" presStyleCnt="10"/>
      <dgm:spPr/>
    </dgm:pt>
    <dgm:pt modelId="{8A7E79C3-40FE-4067-9EDB-4DB7A5FEB777}" type="pres">
      <dgm:prSet presAssocID="{C9B12276-42E3-4402-AF53-F1BF7836DA49}" presName="acctTx" presStyleLbl="alignAcc1" presStyleIdx="6" presStyleCnt="10">
        <dgm:presLayoutVars>
          <dgm:bulletEnabled val="1"/>
        </dgm:presLayoutVars>
      </dgm:prSet>
      <dgm:spPr/>
    </dgm:pt>
    <dgm:pt modelId="{A6FFA56A-E28C-4267-854F-66B79DA68299}" type="pres">
      <dgm:prSet presAssocID="{C9B12276-42E3-4402-AF53-F1BF7836DA49}" presName="level" presStyleLbl="node1" presStyleIdx="6" presStyleCnt="10">
        <dgm:presLayoutVars>
          <dgm:chMax val="1"/>
          <dgm:bulletEnabled val="1"/>
        </dgm:presLayoutVars>
      </dgm:prSet>
      <dgm:spPr/>
    </dgm:pt>
    <dgm:pt modelId="{B4E61DE1-3E33-4238-A84D-AB46B326C7C0}" type="pres">
      <dgm:prSet presAssocID="{C9B12276-42E3-4402-AF53-F1BF7836DA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A2305E9-0076-4333-A55F-A9BA05A80B6E}" type="pres">
      <dgm:prSet presAssocID="{27A6D55A-F61D-4896-81EA-CB7ACE5F8F10}" presName="Name8" presStyleCnt="0"/>
      <dgm:spPr/>
    </dgm:pt>
    <dgm:pt modelId="{E1B5B74E-D9A0-43F8-ABFE-1BDA62F954FB}" type="pres">
      <dgm:prSet presAssocID="{27A6D55A-F61D-4896-81EA-CB7ACE5F8F10}" presName="acctBkgd" presStyleLbl="alignAcc1" presStyleIdx="7" presStyleCnt="10"/>
      <dgm:spPr/>
    </dgm:pt>
    <dgm:pt modelId="{9D30E61A-6E4B-4B7F-BE13-E571596E5E67}" type="pres">
      <dgm:prSet presAssocID="{27A6D55A-F61D-4896-81EA-CB7ACE5F8F10}" presName="acctTx" presStyleLbl="alignAcc1" presStyleIdx="7" presStyleCnt="10">
        <dgm:presLayoutVars>
          <dgm:bulletEnabled val="1"/>
        </dgm:presLayoutVars>
      </dgm:prSet>
      <dgm:spPr/>
    </dgm:pt>
    <dgm:pt modelId="{48577543-7302-46F5-9327-569C54BB82CD}" type="pres">
      <dgm:prSet presAssocID="{27A6D55A-F61D-4896-81EA-CB7ACE5F8F10}" presName="level" presStyleLbl="node1" presStyleIdx="7" presStyleCnt="10">
        <dgm:presLayoutVars>
          <dgm:chMax val="1"/>
          <dgm:bulletEnabled val="1"/>
        </dgm:presLayoutVars>
      </dgm:prSet>
      <dgm:spPr/>
    </dgm:pt>
    <dgm:pt modelId="{66BB05B2-FC7C-43B0-B3B9-858B30866E51}" type="pres">
      <dgm:prSet presAssocID="{27A6D55A-F61D-4896-81EA-CB7ACE5F8F10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236C398-024A-4FC2-8B3F-FCB5EF8C1396}" type="pres">
      <dgm:prSet presAssocID="{51A28E80-7464-4D3D-8E79-B92B975801BF}" presName="Name8" presStyleCnt="0"/>
      <dgm:spPr/>
    </dgm:pt>
    <dgm:pt modelId="{43D2A99C-A657-4D84-9FF9-69982A601729}" type="pres">
      <dgm:prSet presAssocID="{51A28E80-7464-4D3D-8E79-B92B975801BF}" presName="acctBkgd" presStyleLbl="alignAcc1" presStyleIdx="8" presStyleCnt="10" custLinFactNeighborX="0"/>
      <dgm:spPr/>
    </dgm:pt>
    <dgm:pt modelId="{8461CB3D-276A-4B3C-83B4-16D38A4627E2}" type="pres">
      <dgm:prSet presAssocID="{51A28E80-7464-4D3D-8E79-B92B975801BF}" presName="acctTx" presStyleLbl="alignAcc1" presStyleIdx="8" presStyleCnt="10">
        <dgm:presLayoutVars>
          <dgm:bulletEnabled val="1"/>
        </dgm:presLayoutVars>
      </dgm:prSet>
      <dgm:spPr/>
    </dgm:pt>
    <dgm:pt modelId="{4619466E-3641-493F-AE7C-820081113748}" type="pres">
      <dgm:prSet presAssocID="{51A28E80-7464-4D3D-8E79-B92B975801BF}" presName="level" presStyleLbl="node1" presStyleIdx="8" presStyleCnt="10">
        <dgm:presLayoutVars>
          <dgm:chMax val="1"/>
          <dgm:bulletEnabled val="1"/>
        </dgm:presLayoutVars>
      </dgm:prSet>
      <dgm:spPr/>
    </dgm:pt>
    <dgm:pt modelId="{EB80E8E2-FC34-4AEA-9DF9-BA1AFC0F61C3}" type="pres">
      <dgm:prSet presAssocID="{51A28E80-7464-4D3D-8E79-B92B975801B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78D0021-2484-4FEF-8D9A-40399B81391D}" type="pres">
      <dgm:prSet presAssocID="{A8103D43-17AA-46FB-847D-DE3815C98997}" presName="Name8" presStyleCnt="0"/>
      <dgm:spPr/>
    </dgm:pt>
    <dgm:pt modelId="{E30A52EF-6791-4B09-BA9A-412BD6EC1309}" type="pres">
      <dgm:prSet presAssocID="{A8103D43-17AA-46FB-847D-DE3815C98997}" presName="acctBkgd" presStyleLbl="alignAcc1" presStyleIdx="9" presStyleCnt="10"/>
      <dgm:spPr/>
    </dgm:pt>
    <dgm:pt modelId="{B894E876-2D6D-42BB-B74C-EFF9A67F55D2}" type="pres">
      <dgm:prSet presAssocID="{A8103D43-17AA-46FB-847D-DE3815C98997}" presName="acctTx" presStyleLbl="alignAcc1" presStyleIdx="9" presStyleCnt="10">
        <dgm:presLayoutVars>
          <dgm:bulletEnabled val="1"/>
        </dgm:presLayoutVars>
      </dgm:prSet>
      <dgm:spPr/>
    </dgm:pt>
    <dgm:pt modelId="{F08BCA98-0333-4F28-A57F-BEACC4B8AC3E}" type="pres">
      <dgm:prSet presAssocID="{A8103D43-17AA-46FB-847D-DE3815C98997}" presName="level" presStyleLbl="node1" presStyleIdx="9" presStyleCnt="10">
        <dgm:presLayoutVars>
          <dgm:chMax val="1"/>
          <dgm:bulletEnabled val="1"/>
        </dgm:presLayoutVars>
      </dgm:prSet>
      <dgm:spPr/>
    </dgm:pt>
    <dgm:pt modelId="{26114595-EB67-435B-B41B-A21FFE4FAD8E}" type="pres">
      <dgm:prSet presAssocID="{A8103D43-17AA-46FB-847D-DE3815C9899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3E25D701-FF15-48D4-940B-C8DB997F6F3C}" type="presOf" srcId="{F645451C-F9DC-4C1E-958E-54FB7856FF35}" destId="{DEFE4E25-153F-46EC-9591-F1FC19BFF624}" srcOrd="0" destOrd="0" presId="urn:microsoft.com/office/officeart/2005/8/layout/pyramid1"/>
    <dgm:cxn modelId="{5C461208-F69C-49C7-9241-6800199CB0DF}" srcId="{1386057E-C255-4811-9821-714557592FD9}" destId="{010B320B-F5F0-4F07-8FC7-89B037B8EBA9}" srcOrd="0" destOrd="0" parTransId="{C78E1710-C27F-4FF8-8EC2-1DCCCB47EC82}" sibTransId="{C6F866F8-1936-484B-B620-BAF034018EB4}"/>
    <dgm:cxn modelId="{8DD31912-FC3A-4B17-94AA-951F5E9ADDEB}" type="presOf" srcId="{5B32A422-9A13-4487-AEEB-9F65F95FFA19}" destId="{6D718DF4-B276-4C40-9166-E80B4D3C6069}" srcOrd="0" destOrd="0" presId="urn:microsoft.com/office/officeart/2005/8/layout/pyramid1"/>
    <dgm:cxn modelId="{7844B313-D90D-4A0E-95C2-676A0B241C30}" type="presOf" srcId="{27A6D55A-F61D-4896-81EA-CB7ACE5F8F10}" destId="{66BB05B2-FC7C-43B0-B3B9-858B30866E51}" srcOrd="1" destOrd="0" presId="urn:microsoft.com/office/officeart/2005/8/layout/pyramid1"/>
    <dgm:cxn modelId="{1EF71A17-0800-4385-9CE2-DC3161EB2624}" type="presOf" srcId="{1C1EE8F5-BE20-41FF-BE63-7DD9353C48C5}" destId="{C2E257BC-F0FD-498E-ADCD-42945B96913A}" srcOrd="0" destOrd="0" presId="urn:microsoft.com/office/officeart/2005/8/layout/pyramid1"/>
    <dgm:cxn modelId="{FE8B4D18-215F-4C4D-9D0A-FF274AA28D38}" srcId="{02D0D900-D332-483A-885F-87F693E032C0}" destId="{F645451C-F9DC-4C1E-958E-54FB7856FF35}" srcOrd="4" destOrd="0" parTransId="{3206758D-FBE2-4DD6-8B8C-1386B85CFA81}" sibTransId="{924BE584-7907-4C84-BD73-8AF1D1E6E130}"/>
    <dgm:cxn modelId="{F5F04719-DD40-41EC-8880-72173543D494}" srcId="{02D0D900-D332-483A-885F-87F693E032C0}" destId="{51A28E80-7464-4D3D-8E79-B92B975801BF}" srcOrd="8" destOrd="0" parTransId="{F661E67E-C135-4865-A315-A241B92E2B17}" sibTransId="{347DEEA2-5E33-46FF-8860-818306ED636C}"/>
    <dgm:cxn modelId="{ADB01B1D-FB64-4F11-AED6-E741572AB712}" type="presOf" srcId="{C422DDEA-18CA-4C13-855D-D7B103784A30}" destId="{C62ACC1C-9D25-45AE-8ACF-1FE3E9064AA4}" srcOrd="0" destOrd="0" presId="urn:microsoft.com/office/officeart/2005/8/layout/pyramid1"/>
    <dgm:cxn modelId="{517E1C1E-9401-4209-959D-8CF0E80A423B}" type="presOf" srcId="{20A5BBCA-9467-4ADA-A675-CBE0A8084971}" destId="{E30A52EF-6791-4B09-BA9A-412BD6EC1309}" srcOrd="0" destOrd="0" presId="urn:microsoft.com/office/officeart/2005/8/layout/pyramid1"/>
    <dgm:cxn modelId="{DBA7C821-9804-4E4E-8AA2-ACF59F8FE5C5}" srcId="{02D0D900-D332-483A-885F-87F693E032C0}" destId="{AF51B8A0-0BCA-4459-8B43-3ED44AC7E25B}" srcOrd="5" destOrd="0" parTransId="{F13CAFC2-20A2-42CA-9335-BE5468FFA039}" sibTransId="{A77859FE-BF25-4EA8-994D-E474DDA3B8D0}"/>
    <dgm:cxn modelId="{4899D621-41D9-4F42-9FD0-7C2CBA9180C7}" srcId="{6E1BB33B-42D2-458E-AB52-7F2BB92506A6}" destId="{5B32A422-9A13-4487-AEEB-9F65F95FFA19}" srcOrd="0" destOrd="0" parTransId="{1027712E-A235-4C39-B10D-5F59ECDC98DA}" sibTransId="{CBCFFE46-183A-449C-86F4-93F9D36F2215}"/>
    <dgm:cxn modelId="{2BD31122-B3EB-4E33-B8BD-28072289C4C8}" srcId="{02D0D900-D332-483A-885F-87F693E032C0}" destId="{2CEE66DF-22B4-436B-8D20-F246876DF8DA}" srcOrd="1" destOrd="0" parTransId="{518625A4-6E35-4AC7-99FC-0A741182C056}" sibTransId="{5266C921-1EC4-4F46-9E1C-C7055C99C09A}"/>
    <dgm:cxn modelId="{BBB0DD22-0D9C-4F2B-9E55-3D60EA9043A5}" type="presOf" srcId="{010B320B-F5F0-4F07-8FC7-89B037B8EBA9}" destId="{97203AE5-1FAF-4536-A215-0422457FFB58}" srcOrd="1" destOrd="0" presId="urn:microsoft.com/office/officeart/2005/8/layout/pyramid1"/>
    <dgm:cxn modelId="{6455CD26-44B1-4529-B70F-B0207A4ACAEA}" srcId="{02D0D900-D332-483A-885F-87F693E032C0}" destId="{6E1BB33B-42D2-458E-AB52-7F2BB92506A6}" srcOrd="0" destOrd="0" parTransId="{8DAA5D47-9018-436F-9FE5-9A77E1332326}" sibTransId="{B5BE3799-0064-4D8F-9E8D-686A44121F07}"/>
    <dgm:cxn modelId="{3D37D828-2306-40A7-8CE8-EDAB38A98D8D}" type="presOf" srcId="{27A6D55A-F61D-4896-81EA-CB7ACE5F8F10}" destId="{48577543-7302-46F5-9327-569C54BB82CD}" srcOrd="0" destOrd="0" presId="urn:microsoft.com/office/officeart/2005/8/layout/pyramid1"/>
    <dgm:cxn modelId="{A7081629-F5E5-4E5B-B7D4-3CA385C8F2F5}" type="presOf" srcId="{4071EF42-5EB1-4919-91FE-87CEEB4918AF}" destId="{1F49C9E5-3F7E-47F0-881C-429048400AAA}" srcOrd="1" destOrd="0" presId="urn:microsoft.com/office/officeart/2005/8/layout/pyramid1"/>
    <dgm:cxn modelId="{AA842F2A-E493-4A92-BB75-522DB6F4DF63}" type="presOf" srcId="{AF51B8A0-0BCA-4459-8B43-3ED44AC7E25B}" destId="{7F96AB36-87F0-43D3-84B1-3E1459B5E11A}" srcOrd="0" destOrd="0" presId="urn:microsoft.com/office/officeart/2005/8/layout/pyramid1"/>
    <dgm:cxn modelId="{4F36E22B-B772-46BD-A972-B3832CFF067C}" type="presOf" srcId="{C883DE3B-7539-4B00-B854-D62F9C29E104}" destId="{6D718DF4-B276-4C40-9166-E80B4D3C6069}" srcOrd="0" destOrd="1" presId="urn:microsoft.com/office/officeart/2005/8/layout/pyramid1"/>
    <dgm:cxn modelId="{B5656931-7FA6-463F-9670-A1515E079AB3}" srcId="{02D0D900-D332-483A-885F-87F693E032C0}" destId="{A8103D43-17AA-46FB-847D-DE3815C98997}" srcOrd="9" destOrd="0" parTransId="{F219AB7C-DA00-4FFD-B892-3A58CA9CB14A}" sibTransId="{C50BEC9A-E84E-49FC-88D8-A77FF9F37788}"/>
    <dgm:cxn modelId="{2B8CC639-FBC3-480B-88AD-D840774A18FB}" srcId="{02D0D900-D332-483A-885F-87F693E032C0}" destId="{C9B12276-42E3-4402-AF53-F1BF7836DA49}" srcOrd="6" destOrd="0" parTransId="{3A0591F6-657A-4087-93E6-77D8430BFF0E}" sibTransId="{6CBEE2FA-862E-472F-A6FB-BA752133852D}"/>
    <dgm:cxn modelId="{63033342-1533-4608-A644-1E670BEE862E}" type="presOf" srcId="{5ED6F6E9-46E4-4F3E-B344-4184EA571722}" destId="{04B5D6D0-D5BA-42BA-8AF7-BE711D0F0FE0}" srcOrd="0" destOrd="0" presId="urn:microsoft.com/office/officeart/2005/8/layout/pyramid1"/>
    <dgm:cxn modelId="{535F8663-BEF8-4900-B0BB-14E0C00C953C}" srcId="{27A6D55A-F61D-4896-81EA-CB7ACE5F8F10}" destId="{8D065752-6801-472F-8CF2-ADC32B50BEC8}" srcOrd="0" destOrd="0" parTransId="{330F7006-9B7A-45C6-9150-1A55BBDAD368}" sibTransId="{02D5406A-3803-47F9-9E8C-02E6B7C263BE}"/>
    <dgm:cxn modelId="{92E4D564-F6DD-46CD-8529-E25EC21C7314}" srcId="{6E1BB33B-42D2-458E-AB52-7F2BB92506A6}" destId="{C883DE3B-7539-4B00-B854-D62F9C29E104}" srcOrd="1" destOrd="0" parTransId="{A9F4D9F5-8ADB-4ABE-8324-95DC43C728D4}" sibTransId="{66AA8393-D1A9-4C9A-8B08-2155AF7F6A5D}"/>
    <dgm:cxn modelId="{474A8047-A923-4DA5-84F4-9C252F32DF4A}" type="presOf" srcId="{A8103D43-17AA-46FB-847D-DE3815C98997}" destId="{26114595-EB67-435B-B41B-A21FFE4FAD8E}" srcOrd="1" destOrd="0" presId="urn:microsoft.com/office/officeart/2005/8/layout/pyramid1"/>
    <dgm:cxn modelId="{6ECE3868-903F-427D-9DBA-D11CE15F49BF}" type="presOf" srcId="{2CEE66DF-22B4-436B-8D20-F246876DF8DA}" destId="{78E54806-4437-47D2-93A5-684C2E102E0A}" srcOrd="0" destOrd="0" presId="urn:microsoft.com/office/officeart/2005/8/layout/pyramid1"/>
    <dgm:cxn modelId="{AB23266B-CCB6-4AA9-B9FF-3AA41045DA72}" type="presOf" srcId="{2CEE66DF-22B4-436B-8D20-F246876DF8DA}" destId="{E413DACB-72E7-4361-BB53-7F74B7D26924}" srcOrd="1" destOrd="0" presId="urn:microsoft.com/office/officeart/2005/8/layout/pyramid1"/>
    <dgm:cxn modelId="{2C40674B-0FBB-459B-819C-2F664A586818}" type="presOf" srcId="{4071EF42-5EB1-4919-91FE-87CEEB4918AF}" destId="{9632D7CA-58BF-4F59-88C0-598A0F60C352}" srcOrd="0" destOrd="0" presId="urn:microsoft.com/office/officeart/2005/8/layout/pyramid1"/>
    <dgm:cxn modelId="{8E6D034D-FFC6-4BD1-8721-F125F5F7D021}" type="presOf" srcId="{010B320B-F5F0-4F07-8FC7-89B037B8EBA9}" destId="{CD4D9A9D-EECE-4679-9EF7-EC9447449D6F}" srcOrd="0" destOrd="0" presId="urn:microsoft.com/office/officeart/2005/8/layout/pyramid1"/>
    <dgm:cxn modelId="{AD1B346E-CAED-4BAE-95CD-13F48601F963}" type="presOf" srcId="{8D065752-6801-472F-8CF2-ADC32B50BEC8}" destId="{E1B5B74E-D9A0-43F8-ABFE-1BDA62F954FB}" srcOrd="0" destOrd="0" presId="urn:microsoft.com/office/officeart/2005/8/layout/pyramid1"/>
    <dgm:cxn modelId="{73129D70-7F86-4A4F-8174-FC06DB24741C}" type="presOf" srcId="{5ED6F6E9-46E4-4F3E-B344-4184EA571722}" destId="{8ADE8CD9-545E-43AC-93D6-D652A119A2A2}" srcOrd="1" destOrd="0" presId="urn:microsoft.com/office/officeart/2005/8/layout/pyramid1"/>
    <dgm:cxn modelId="{846F5C74-23B0-478F-A1F6-6D67D63C013E}" type="presOf" srcId="{20A5BBCA-9467-4ADA-A675-CBE0A8084971}" destId="{B894E876-2D6D-42BB-B74C-EFF9A67F55D2}" srcOrd="1" destOrd="0" presId="urn:microsoft.com/office/officeart/2005/8/layout/pyramid1"/>
    <dgm:cxn modelId="{B8667955-6E21-45CC-BB4F-1C8B9EF0E91D}" type="presOf" srcId="{32F107CD-4C74-4E8E-B952-868758148A63}" destId="{8A7E79C3-40FE-4067-9EDB-4DB7A5FEB777}" srcOrd="1" destOrd="0" presId="urn:microsoft.com/office/officeart/2005/8/layout/pyramid1"/>
    <dgm:cxn modelId="{85EE2576-D9A8-4C20-8F13-D51877FC7C26}" srcId="{A8103D43-17AA-46FB-847D-DE3815C98997}" destId="{20A5BBCA-9467-4ADA-A675-CBE0A8084971}" srcOrd="0" destOrd="0" parTransId="{D90B7652-6E35-4F5A-8DAA-78571E35FE1A}" sibTransId="{D88412F3-837F-4D5C-A67A-B06B1E4034D7}"/>
    <dgm:cxn modelId="{E3F19D77-CF32-4289-8160-898DFAF453B8}" srcId="{2CEE66DF-22B4-436B-8D20-F246876DF8DA}" destId="{92C73A72-597B-4A80-9677-F17634F2F899}" srcOrd="0" destOrd="0" parTransId="{4333E849-B740-4BBE-AB9D-0DAC7531CFA6}" sibTransId="{CB601C29-CEAA-4DFE-99DF-B6A90CF6B220}"/>
    <dgm:cxn modelId="{2D742A59-BDC6-440C-88F8-889725AE0B6B}" srcId="{51A28E80-7464-4D3D-8E79-B92B975801BF}" destId="{652E0A7F-1978-4D40-B534-E7B01D0DAE52}" srcOrd="0" destOrd="0" parTransId="{BF83D0E3-21AC-4C79-8AB7-568FAC307D45}" sibTransId="{7D1AF6EB-DB7E-43A1-A5A9-B033490D13BE}"/>
    <dgm:cxn modelId="{E8B7B259-609E-40CA-BF1E-7FED62E29032}" type="presOf" srcId="{1C1EE8F5-BE20-41FF-BE63-7DD9353C48C5}" destId="{AC3B59A4-5C3F-41CC-9561-EF00C1CD3C44}" srcOrd="1" destOrd="0" presId="urn:microsoft.com/office/officeart/2005/8/layout/pyramid1"/>
    <dgm:cxn modelId="{0F0A737B-441F-4B70-8DFB-4DC8F1970490}" type="presOf" srcId="{02D0D900-D332-483A-885F-87F693E032C0}" destId="{470632A8-923E-46FF-ACBA-62836F974AD9}" srcOrd="0" destOrd="0" presId="urn:microsoft.com/office/officeart/2005/8/layout/pyramid1"/>
    <dgm:cxn modelId="{D70E947F-D863-4CFD-AB6B-F4F70CCACD71}" type="presOf" srcId="{652E0A7F-1978-4D40-B534-E7B01D0DAE52}" destId="{43D2A99C-A657-4D84-9FF9-69982A601729}" srcOrd="0" destOrd="0" presId="urn:microsoft.com/office/officeart/2005/8/layout/pyramid1"/>
    <dgm:cxn modelId="{BBE76682-67C5-4A38-B8D2-0FD0064DF73A}" type="presOf" srcId="{C9B12276-42E3-4402-AF53-F1BF7836DA49}" destId="{B4E61DE1-3E33-4238-A84D-AB46B326C7C0}" srcOrd="1" destOrd="0" presId="urn:microsoft.com/office/officeart/2005/8/layout/pyramid1"/>
    <dgm:cxn modelId="{D9B50D85-75E8-464E-9707-5349B764B43A}" type="presOf" srcId="{1386057E-C255-4811-9821-714557592FD9}" destId="{DF5D8F7A-36E9-4AF7-988F-459DB3E2D487}" srcOrd="0" destOrd="0" presId="urn:microsoft.com/office/officeart/2005/8/layout/pyramid1"/>
    <dgm:cxn modelId="{264C9A8D-FCC5-4F6D-A8B7-B66067A53B67}" type="presOf" srcId="{C422DDEA-18CA-4C13-855D-D7B103784A30}" destId="{B4ED33BA-7F7D-4746-BA5F-11EE5D8ABD4A}" srcOrd="1" destOrd="0" presId="urn:microsoft.com/office/officeart/2005/8/layout/pyramid1"/>
    <dgm:cxn modelId="{EF114195-685C-4F1E-9CE5-8FA150594526}" srcId="{F645451C-F9DC-4C1E-958E-54FB7856FF35}" destId="{5ED6F6E9-46E4-4F3E-B344-4184EA571722}" srcOrd="0" destOrd="0" parTransId="{6EF4D740-6BD0-4010-BE78-4E4F2B1AECA1}" sibTransId="{87D3225F-E77F-42F7-A051-B04CC340C452}"/>
    <dgm:cxn modelId="{E7C1FB96-2E39-48B0-ABB2-EF644D56E9B6}" type="presOf" srcId="{51A28E80-7464-4D3D-8E79-B92B975801BF}" destId="{4619466E-3641-493F-AE7C-820081113748}" srcOrd="0" destOrd="0" presId="urn:microsoft.com/office/officeart/2005/8/layout/pyramid1"/>
    <dgm:cxn modelId="{36CA5299-F913-4988-B733-DAE10A549395}" type="presOf" srcId="{51A28E80-7464-4D3D-8E79-B92B975801BF}" destId="{EB80E8E2-FC34-4AEA-9DF9-BA1AFC0F61C3}" srcOrd="1" destOrd="0" presId="urn:microsoft.com/office/officeart/2005/8/layout/pyramid1"/>
    <dgm:cxn modelId="{E6A9C39E-E77A-4084-9DDC-E371621593AB}" srcId="{02D0D900-D332-483A-885F-87F693E032C0}" destId="{4071EF42-5EB1-4919-91FE-87CEEB4918AF}" srcOrd="2" destOrd="0" parTransId="{E0EE08A3-8620-419D-9438-3C107EBBE3F0}" sibTransId="{15A7E8D0-189D-47A4-830D-1D7EC59B18D7}"/>
    <dgm:cxn modelId="{BC9C859F-50C6-4BAA-ABD2-4FC464E7BB5C}" type="presOf" srcId="{5B32A422-9A13-4487-AEEB-9F65F95FFA19}" destId="{7A52F5D3-E40E-4923-9F4E-054435E3BBD4}" srcOrd="1" destOrd="0" presId="urn:microsoft.com/office/officeart/2005/8/layout/pyramid1"/>
    <dgm:cxn modelId="{A85FE8A0-BB11-4BF0-A526-1250B07071CE}" srcId="{02D0D900-D332-483A-885F-87F693E032C0}" destId="{27A6D55A-F61D-4896-81EA-CB7ACE5F8F10}" srcOrd="7" destOrd="0" parTransId="{39F2A098-2ECC-4323-8998-740288093DDE}" sibTransId="{DC19D446-7A5D-4F2D-BDE2-748F2C728088}"/>
    <dgm:cxn modelId="{FCB8C9AA-5389-4306-AC2D-D0C610C36CA4}" type="presOf" srcId="{C883DE3B-7539-4B00-B854-D62F9C29E104}" destId="{7A52F5D3-E40E-4923-9F4E-054435E3BBD4}" srcOrd="1" destOrd="1" presId="urn:microsoft.com/office/officeart/2005/8/layout/pyramid1"/>
    <dgm:cxn modelId="{774E90AC-2497-43CA-8D83-93BC2591FD5E}" type="presOf" srcId="{F645451C-F9DC-4C1E-958E-54FB7856FF35}" destId="{E96A2B89-AE1C-455F-811E-31CE3F46B656}" srcOrd="1" destOrd="0" presId="urn:microsoft.com/office/officeart/2005/8/layout/pyramid1"/>
    <dgm:cxn modelId="{987F1BB3-CE75-49A3-8BD3-7D2470B2AE96}" type="presOf" srcId="{32F107CD-4C74-4E8E-B952-868758148A63}" destId="{4C6F9D44-3676-43E4-9CB0-C7C43D7E1FC7}" srcOrd="0" destOrd="0" presId="urn:microsoft.com/office/officeart/2005/8/layout/pyramid1"/>
    <dgm:cxn modelId="{E6FC6CB7-135C-4329-9AC4-07E019D5F467}" srcId="{C9B12276-42E3-4402-AF53-F1BF7836DA49}" destId="{32F107CD-4C74-4E8E-B952-868758148A63}" srcOrd="0" destOrd="0" parTransId="{4E19E2CB-5027-4528-87CE-4B0409FAB692}" sibTransId="{46C39325-908F-40D9-A882-57C64E6D3E5A}"/>
    <dgm:cxn modelId="{7843FBB7-C772-43DD-9FD7-F9BA26F3A295}" type="presOf" srcId="{92C73A72-597B-4A80-9677-F17634F2F899}" destId="{FF0362C7-9D11-4385-9D5B-D1F728D8AB6C}" srcOrd="1" destOrd="0" presId="urn:microsoft.com/office/officeart/2005/8/layout/pyramid1"/>
    <dgm:cxn modelId="{70E584B8-76A0-4390-BD3B-7B7028A98D6E}" type="presOf" srcId="{AF51B8A0-0BCA-4459-8B43-3ED44AC7E25B}" destId="{028D8759-DD82-46C2-B110-9383CB4FD71B}" srcOrd="1" destOrd="0" presId="urn:microsoft.com/office/officeart/2005/8/layout/pyramid1"/>
    <dgm:cxn modelId="{DE658CBE-D625-421C-A553-94905E99BD10}" type="presOf" srcId="{6E1BB33B-42D2-458E-AB52-7F2BB92506A6}" destId="{5299F04D-6E65-420B-86C2-74B3245C23FB}" srcOrd="1" destOrd="0" presId="urn:microsoft.com/office/officeart/2005/8/layout/pyramid1"/>
    <dgm:cxn modelId="{C94703CC-6520-4529-8FA0-2FABE4270FC4}" type="presOf" srcId="{652E0A7F-1978-4D40-B534-E7B01D0DAE52}" destId="{8461CB3D-276A-4B3C-83B4-16D38A4627E2}" srcOrd="1" destOrd="0" presId="urn:microsoft.com/office/officeart/2005/8/layout/pyramid1"/>
    <dgm:cxn modelId="{6A4775D2-C576-413A-BFD4-3D04EB4CE7DE}" type="presOf" srcId="{8D065752-6801-472F-8CF2-ADC32B50BEC8}" destId="{9D30E61A-6E4B-4B7F-BE13-E571596E5E67}" srcOrd="1" destOrd="0" presId="urn:microsoft.com/office/officeart/2005/8/layout/pyramid1"/>
    <dgm:cxn modelId="{DF6D30D3-3C41-4611-B315-69D8319E53CA}" type="presOf" srcId="{1386057E-C255-4811-9821-714557592FD9}" destId="{65F571B5-7A7A-47D8-9603-D275033F06B4}" srcOrd="1" destOrd="0" presId="urn:microsoft.com/office/officeart/2005/8/layout/pyramid1"/>
    <dgm:cxn modelId="{94D2EFD7-1D0B-4FEE-816C-E41D24FC6370}" type="presOf" srcId="{6E1BB33B-42D2-458E-AB52-7F2BB92506A6}" destId="{B2152AE9-0FAE-436A-83BC-812F56B2E117}" srcOrd="0" destOrd="0" presId="urn:microsoft.com/office/officeart/2005/8/layout/pyramid1"/>
    <dgm:cxn modelId="{EAA676DB-8BFC-48CE-9AC6-E2F9ADF1A7E9}" type="presOf" srcId="{A8103D43-17AA-46FB-847D-DE3815C98997}" destId="{F08BCA98-0333-4F28-A57F-BEACC4B8AC3E}" srcOrd="0" destOrd="0" presId="urn:microsoft.com/office/officeart/2005/8/layout/pyramid1"/>
    <dgm:cxn modelId="{1F2116E7-0773-4E5D-8BA5-9C62AEDAF61C}" srcId="{AF51B8A0-0BCA-4459-8B43-3ED44AC7E25B}" destId="{1C1EE8F5-BE20-41FF-BE63-7DD9353C48C5}" srcOrd="0" destOrd="0" parTransId="{A1F02A38-99F3-4DAE-99AC-F8C891A7836C}" sibTransId="{FD352086-5E2C-4644-BDA2-0A45DDF27417}"/>
    <dgm:cxn modelId="{85B18FEA-FF09-4E6C-A5AD-8A636B294AE8}" type="presOf" srcId="{C9B12276-42E3-4402-AF53-F1BF7836DA49}" destId="{A6FFA56A-E28C-4267-854F-66B79DA68299}" srcOrd="0" destOrd="0" presId="urn:microsoft.com/office/officeart/2005/8/layout/pyramid1"/>
    <dgm:cxn modelId="{D4085CED-5ABB-4F5F-84B9-528053DDE47C}" type="presOf" srcId="{92C73A72-597B-4A80-9677-F17634F2F899}" destId="{37271DBF-6632-493F-9529-CACBD0FA6D83}" srcOrd="0" destOrd="0" presId="urn:microsoft.com/office/officeart/2005/8/layout/pyramid1"/>
    <dgm:cxn modelId="{920E16FC-EEBC-4902-B948-5CC6E1DE7957}" srcId="{4071EF42-5EB1-4919-91FE-87CEEB4918AF}" destId="{C422DDEA-18CA-4C13-855D-D7B103784A30}" srcOrd="0" destOrd="0" parTransId="{12B87167-7B63-43DE-AD72-D7082561F9CA}" sibTransId="{2FF7A265-8922-4B63-94D7-781FF7D74E8B}"/>
    <dgm:cxn modelId="{8BC191FC-4846-4926-8096-1DCB995DF7E9}" srcId="{02D0D900-D332-483A-885F-87F693E032C0}" destId="{1386057E-C255-4811-9821-714557592FD9}" srcOrd="3" destOrd="0" parTransId="{03B362BE-5BC7-4706-A313-AEC74ED02499}" sibTransId="{D85D4287-8F67-4F1F-974A-50A1A2C9DA18}"/>
    <dgm:cxn modelId="{9A4C018D-38F8-4488-B072-33D1D46E132A}" type="presParOf" srcId="{470632A8-923E-46FF-ACBA-62836F974AD9}" destId="{A8DFD99B-28B7-4E5C-B239-5BA68837CE8E}" srcOrd="0" destOrd="0" presId="urn:microsoft.com/office/officeart/2005/8/layout/pyramid1"/>
    <dgm:cxn modelId="{AFBC4FA2-61D5-4570-9B7C-FB3D42A72D60}" type="presParOf" srcId="{A8DFD99B-28B7-4E5C-B239-5BA68837CE8E}" destId="{6D718DF4-B276-4C40-9166-E80B4D3C6069}" srcOrd="0" destOrd="0" presId="urn:microsoft.com/office/officeart/2005/8/layout/pyramid1"/>
    <dgm:cxn modelId="{ADC6A128-F2A3-4AE9-8FBC-1675C4F9627A}" type="presParOf" srcId="{A8DFD99B-28B7-4E5C-B239-5BA68837CE8E}" destId="{7A52F5D3-E40E-4923-9F4E-054435E3BBD4}" srcOrd="1" destOrd="0" presId="urn:microsoft.com/office/officeart/2005/8/layout/pyramid1"/>
    <dgm:cxn modelId="{291F079C-E840-43A8-A6C8-A6BEB5A06E22}" type="presParOf" srcId="{A8DFD99B-28B7-4E5C-B239-5BA68837CE8E}" destId="{B2152AE9-0FAE-436A-83BC-812F56B2E117}" srcOrd="2" destOrd="0" presId="urn:microsoft.com/office/officeart/2005/8/layout/pyramid1"/>
    <dgm:cxn modelId="{054C3F5A-45A0-4EFB-97A8-A725A6054238}" type="presParOf" srcId="{A8DFD99B-28B7-4E5C-B239-5BA68837CE8E}" destId="{5299F04D-6E65-420B-86C2-74B3245C23FB}" srcOrd="3" destOrd="0" presId="urn:microsoft.com/office/officeart/2005/8/layout/pyramid1"/>
    <dgm:cxn modelId="{0C9247DF-5B5E-4E89-B839-F1EB917B3CED}" type="presParOf" srcId="{470632A8-923E-46FF-ACBA-62836F974AD9}" destId="{2CD2E6D0-0846-457C-AC8F-B7E186F6EF6D}" srcOrd="1" destOrd="0" presId="urn:microsoft.com/office/officeart/2005/8/layout/pyramid1"/>
    <dgm:cxn modelId="{BE1D50ED-21A8-4FBE-A668-69CB89A7BEBE}" type="presParOf" srcId="{2CD2E6D0-0846-457C-AC8F-B7E186F6EF6D}" destId="{37271DBF-6632-493F-9529-CACBD0FA6D83}" srcOrd="0" destOrd="0" presId="urn:microsoft.com/office/officeart/2005/8/layout/pyramid1"/>
    <dgm:cxn modelId="{7C7414C0-1B1C-4633-A555-158B4D84BDD4}" type="presParOf" srcId="{2CD2E6D0-0846-457C-AC8F-B7E186F6EF6D}" destId="{FF0362C7-9D11-4385-9D5B-D1F728D8AB6C}" srcOrd="1" destOrd="0" presId="urn:microsoft.com/office/officeart/2005/8/layout/pyramid1"/>
    <dgm:cxn modelId="{308C3ECB-B53B-4610-9D44-7C492DBC5ADF}" type="presParOf" srcId="{2CD2E6D0-0846-457C-AC8F-B7E186F6EF6D}" destId="{78E54806-4437-47D2-93A5-684C2E102E0A}" srcOrd="2" destOrd="0" presId="urn:microsoft.com/office/officeart/2005/8/layout/pyramid1"/>
    <dgm:cxn modelId="{1A3FAB71-032C-4E7A-A0A4-8CCC204187F4}" type="presParOf" srcId="{2CD2E6D0-0846-457C-AC8F-B7E186F6EF6D}" destId="{E413DACB-72E7-4361-BB53-7F74B7D26924}" srcOrd="3" destOrd="0" presId="urn:microsoft.com/office/officeart/2005/8/layout/pyramid1"/>
    <dgm:cxn modelId="{3011F6DF-F333-4204-939F-69F172693E04}" type="presParOf" srcId="{470632A8-923E-46FF-ACBA-62836F974AD9}" destId="{4AFA0F03-454F-4345-8D3F-46F84D858958}" srcOrd="2" destOrd="0" presId="urn:microsoft.com/office/officeart/2005/8/layout/pyramid1"/>
    <dgm:cxn modelId="{905557E9-F5A2-4087-9ABA-6FF04D86AA07}" type="presParOf" srcId="{4AFA0F03-454F-4345-8D3F-46F84D858958}" destId="{C62ACC1C-9D25-45AE-8ACF-1FE3E9064AA4}" srcOrd="0" destOrd="0" presId="urn:microsoft.com/office/officeart/2005/8/layout/pyramid1"/>
    <dgm:cxn modelId="{DB0D77D2-CC24-4288-BC7F-4E26F857BEE0}" type="presParOf" srcId="{4AFA0F03-454F-4345-8D3F-46F84D858958}" destId="{B4ED33BA-7F7D-4746-BA5F-11EE5D8ABD4A}" srcOrd="1" destOrd="0" presId="urn:microsoft.com/office/officeart/2005/8/layout/pyramid1"/>
    <dgm:cxn modelId="{F739DBA3-C4A1-479A-A170-1CE1AD782294}" type="presParOf" srcId="{4AFA0F03-454F-4345-8D3F-46F84D858958}" destId="{9632D7CA-58BF-4F59-88C0-598A0F60C352}" srcOrd="2" destOrd="0" presId="urn:microsoft.com/office/officeart/2005/8/layout/pyramid1"/>
    <dgm:cxn modelId="{FAFBFC0A-924E-4FAE-8153-A5A3BC01EB0A}" type="presParOf" srcId="{4AFA0F03-454F-4345-8D3F-46F84D858958}" destId="{1F49C9E5-3F7E-47F0-881C-429048400AAA}" srcOrd="3" destOrd="0" presId="urn:microsoft.com/office/officeart/2005/8/layout/pyramid1"/>
    <dgm:cxn modelId="{20469982-3CC6-4F73-ADC3-5935D67F1265}" type="presParOf" srcId="{470632A8-923E-46FF-ACBA-62836F974AD9}" destId="{ECB8561B-C112-41DA-A69A-D747FD7873C0}" srcOrd="3" destOrd="0" presId="urn:microsoft.com/office/officeart/2005/8/layout/pyramid1"/>
    <dgm:cxn modelId="{B1EA9ABA-95C3-43ED-ADD5-700903CFDF34}" type="presParOf" srcId="{ECB8561B-C112-41DA-A69A-D747FD7873C0}" destId="{CD4D9A9D-EECE-4679-9EF7-EC9447449D6F}" srcOrd="0" destOrd="0" presId="urn:microsoft.com/office/officeart/2005/8/layout/pyramid1"/>
    <dgm:cxn modelId="{4E2CD809-8B94-4FBC-B590-5F7188000A2C}" type="presParOf" srcId="{ECB8561B-C112-41DA-A69A-D747FD7873C0}" destId="{97203AE5-1FAF-4536-A215-0422457FFB58}" srcOrd="1" destOrd="0" presId="urn:microsoft.com/office/officeart/2005/8/layout/pyramid1"/>
    <dgm:cxn modelId="{FACDBE48-ECA7-4D7A-B4F2-38E151508BEE}" type="presParOf" srcId="{ECB8561B-C112-41DA-A69A-D747FD7873C0}" destId="{DF5D8F7A-36E9-4AF7-988F-459DB3E2D487}" srcOrd="2" destOrd="0" presId="urn:microsoft.com/office/officeart/2005/8/layout/pyramid1"/>
    <dgm:cxn modelId="{8BAD6900-925D-4816-BEF0-A1B054458CB8}" type="presParOf" srcId="{ECB8561B-C112-41DA-A69A-D747FD7873C0}" destId="{65F571B5-7A7A-47D8-9603-D275033F06B4}" srcOrd="3" destOrd="0" presId="urn:microsoft.com/office/officeart/2005/8/layout/pyramid1"/>
    <dgm:cxn modelId="{0BBB6EC9-6EF8-4D9E-B7EC-188C15732456}" type="presParOf" srcId="{470632A8-923E-46FF-ACBA-62836F974AD9}" destId="{0BA6764D-97DE-40E6-A16F-5FA1A0485F8E}" srcOrd="4" destOrd="0" presId="urn:microsoft.com/office/officeart/2005/8/layout/pyramid1"/>
    <dgm:cxn modelId="{68E95EA4-0AC8-43AE-8237-7B8EF1B91456}" type="presParOf" srcId="{0BA6764D-97DE-40E6-A16F-5FA1A0485F8E}" destId="{04B5D6D0-D5BA-42BA-8AF7-BE711D0F0FE0}" srcOrd="0" destOrd="0" presId="urn:microsoft.com/office/officeart/2005/8/layout/pyramid1"/>
    <dgm:cxn modelId="{683CD207-0094-4ABD-B8AA-CE3C440407EC}" type="presParOf" srcId="{0BA6764D-97DE-40E6-A16F-5FA1A0485F8E}" destId="{8ADE8CD9-545E-43AC-93D6-D652A119A2A2}" srcOrd="1" destOrd="0" presId="urn:microsoft.com/office/officeart/2005/8/layout/pyramid1"/>
    <dgm:cxn modelId="{A0A35E57-3728-4483-B545-B18212B0C0A8}" type="presParOf" srcId="{0BA6764D-97DE-40E6-A16F-5FA1A0485F8E}" destId="{DEFE4E25-153F-46EC-9591-F1FC19BFF624}" srcOrd="2" destOrd="0" presId="urn:microsoft.com/office/officeart/2005/8/layout/pyramid1"/>
    <dgm:cxn modelId="{2CA680F6-C13B-4514-B1EC-EFF52E42371D}" type="presParOf" srcId="{0BA6764D-97DE-40E6-A16F-5FA1A0485F8E}" destId="{E96A2B89-AE1C-455F-811E-31CE3F46B656}" srcOrd="3" destOrd="0" presId="urn:microsoft.com/office/officeart/2005/8/layout/pyramid1"/>
    <dgm:cxn modelId="{5E14F78D-24B1-4461-8B63-0106AE340D9D}" type="presParOf" srcId="{470632A8-923E-46FF-ACBA-62836F974AD9}" destId="{C13F21CB-7A38-4D9E-89FB-3FA1DC0DFCF8}" srcOrd="5" destOrd="0" presId="urn:microsoft.com/office/officeart/2005/8/layout/pyramid1"/>
    <dgm:cxn modelId="{6DB3E458-63FA-4BBF-9DC1-59C6948A6F67}" type="presParOf" srcId="{C13F21CB-7A38-4D9E-89FB-3FA1DC0DFCF8}" destId="{C2E257BC-F0FD-498E-ADCD-42945B96913A}" srcOrd="0" destOrd="0" presId="urn:microsoft.com/office/officeart/2005/8/layout/pyramid1"/>
    <dgm:cxn modelId="{EE4D368B-F06D-4955-B74B-CB53519DEB72}" type="presParOf" srcId="{C13F21CB-7A38-4D9E-89FB-3FA1DC0DFCF8}" destId="{AC3B59A4-5C3F-41CC-9561-EF00C1CD3C44}" srcOrd="1" destOrd="0" presId="urn:microsoft.com/office/officeart/2005/8/layout/pyramid1"/>
    <dgm:cxn modelId="{F9EA7666-4FBC-41C9-8562-F3B6696FD967}" type="presParOf" srcId="{C13F21CB-7A38-4D9E-89FB-3FA1DC0DFCF8}" destId="{7F96AB36-87F0-43D3-84B1-3E1459B5E11A}" srcOrd="2" destOrd="0" presId="urn:microsoft.com/office/officeart/2005/8/layout/pyramid1"/>
    <dgm:cxn modelId="{896C1EEE-0535-4EC8-A0DC-04B10FEBFDF4}" type="presParOf" srcId="{C13F21CB-7A38-4D9E-89FB-3FA1DC0DFCF8}" destId="{028D8759-DD82-46C2-B110-9383CB4FD71B}" srcOrd="3" destOrd="0" presId="urn:microsoft.com/office/officeart/2005/8/layout/pyramid1"/>
    <dgm:cxn modelId="{D63AA78C-3623-48EB-8CC2-5C1FEDDE146E}" type="presParOf" srcId="{470632A8-923E-46FF-ACBA-62836F974AD9}" destId="{1B4EE678-507E-43AC-9C66-2C2F9C6E88E3}" srcOrd="6" destOrd="0" presId="urn:microsoft.com/office/officeart/2005/8/layout/pyramid1"/>
    <dgm:cxn modelId="{29CC5568-1B48-49F6-AB70-A60EACA8A7F9}" type="presParOf" srcId="{1B4EE678-507E-43AC-9C66-2C2F9C6E88E3}" destId="{4C6F9D44-3676-43E4-9CB0-C7C43D7E1FC7}" srcOrd="0" destOrd="0" presId="urn:microsoft.com/office/officeart/2005/8/layout/pyramid1"/>
    <dgm:cxn modelId="{D2E243F4-C0D7-4188-94A5-1C42274A3C17}" type="presParOf" srcId="{1B4EE678-507E-43AC-9C66-2C2F9C6E88E3}" destId="{8A7E79C3-40FE-4067-9EDB-4DB7A5FEB777}" srcOrd="1" destOrd="0" presId="urn:microsoft.com/office/officeart/2005/8/layout/pyramid1"/>
    <dgm:cxn modelId="{C70BB6E4-7BA8-4EC3-A5C0-826E96565097}" type="presParOf" srcId="{1B4EE678-507E-43AC-9C66-2C2F9C6E88E3}" destId="{A6FFA56A-E28C-4267-854F-66B79DA68299}" srcOrd="2" destOrd="0" presId="urn:microsoft.com/office/officeart/2005/8/layout/pyramid1"/>
    <dgm:cxn modelId="{303E8039-EA95-4011-A919-55CD34432C49}" type="presParOf" srcId="{1B4EE678-507E-43AC-9C66-2C2F9C6E88E3}" destId="{B4E61DE1-3E33-4238-A84D-AB46B326C7C0}" srcOrd="3" destOrd="0" presId="urn:microsoft.com/office/officeart/2005/8/layout/pyramid1"/>
    <dgm:cxn modelId="{B41D8DCF-A293-4265-903C-06364C926D07}" type="presParOf" srcId="{470632A8-923E-46FF-ACBA-62836F974AD9}" destId="{1A2305E9-0076-4333-A55F-A9BA05A80B6E}" srcOrd="7" destOrd="0" presId="urn:microsoft.com/office/officeart/2005/8/layout/pyramid1"/>
    <dgm:cxn modelId="{9665597F-A1D2-4167-91E3-16F2F0CFDA80}" type="presParOf" srcId="{1A2305E9-0076-4333-A55F-A9BA05A80B6E}" destId="{E1B5B74E-D9A0-43F8-ABFE-1BDA62F954FB}" srcOrd="0" destOrd="0" presId="urn:microsoft.com/office/officeart/2005/8/layout/pyramid1"/>
    <dgm:cxn modelId="{E5309158-6F12-4995-8961-1E9B10DEA574}" type="presParOf" srcId="{1A2305E9-0076-4333-A55F-A9BA05A80B6E}" destId="{9D30E61A-6E4B-4B7F-BE13-E571596E5E67}" srcOrd="1" destOrd="0" presId="urn:microsoft.com/office/officeart/2005/8/layout/pyramid1"/>
    <dgm:cxn modelId="{12C8C2EE-50ED-4257-B206-73A7B0615F2E}" type="presParOf" srcId="{1A2305E9-0076-4333-A55F-A9BA05A80B6E}" destId="{48577543-7302-46F5-9327-569C54BB82CD}" srcOrd="2" destOrd="0" presId="urn:microsoft.com/office/officeart/2005/8/layout/pyramid1"/>
    <dgm:cxn modelId="{544DABF2-7403-4835-809D-CF69DF55364D}" type="presParOf" srcId="{1A2305E9-0076-4333-A55F-A9BA05A80B6E}" destId="{66BB05B2-FC7C-43B0-B3B9-858B30866E51}" srcOrd="3" destOrd="0" presId="urn:microsoft.com/office/officeart/2005/8/layout/pyramid1"/>
    <dgm:cxn modelId="{4E3FEF47-7940-4E35-B245-B1F3ADEB4627}" type="presParOf" srcId="{470632A8-923E-46FF-ACBA-62836F974AD9}" destId="{4236C398-024A-4FC2-8B3F-FCB5EF8C1396}" srcOrd="8" destOrd="0" presId="urn:microsoft.com/office/officeart/2005/8/layout/pyramid1"/>
    <dgm:cxn modelId="{5B04FDC9-AD99-49FF-A226-1B645156ECCA}" type="presParOf" srcId="{4236C398-024A-4FC2-8B3F-FCB5EF8C1396}" destId="{43D2A99C-A657-4D84-9FF9-69982A601729}" srcOrd="0" destOrd="0" presId="urn:microsoft.com/office/officeart/2005/8/layout/pyramid1"/>
    <dgm:cxn modelId="{B3B2EDA3-8C68-44C5-A715-D012D93D7A51}" type="presParOf" srcId="{4236C398-024A-4FC2-8B3F-FCB5EF8C1396}" destId="{8461CB3D-276A-4B3C-83B4-16D38A4627E2}" srcOrd="1" destOrd="0" presId="urn:microsoft.com/office/officeart/2005/8/layout/pyramid1"/>
    <dgm:cxn modelId="{F73D1A9C-2792-4CD7-ADB3-C23B4AD3CB3B}" type="presParOf" srcId="{4236C398-024A-4FC2-8B3F-FCB5EF8C1396}" destId="{4619466E-3641-493F-AE7C-820081113748}" srcOrd="2" destOrd="0" presId="urn:microsoft.com/office/officeart/2005/8/layout/pyramid1"/>
    <dgm:cxn modelId="{B140541A-D493-4694-8959-D308A52E8C72}" type="presParOf" srcId="{4236C398-024A-4FC2-8B3F-FCB5EF8C1396}" destId="{EB80E8E2-FC34-4AEA-9DF9-BA1AFC0F61C3}" srcOrd="3" destOrd="0" presId="urn:microsoft.com/office/officeart/2005/8/layout/pyramid1"/>
    <dgm:cxn modelId="{42B6BB5F-B396-491B-B5B1-BC31E8D5A246}" type="presParOf" srcId="{470632A8-923E-46FF-ACBA-62836F974AD9}" destId="{E78D0021-2484-4FEF-8D9A-40399B81391D}" srcOrd="9" destOrd="0" presId="urn:microsoft.com/office/officeart/2005/8/layout/pyramid1"/>
    <dgm:cxn modelId="{73D28D2A-8713-4F01-9EF6-8DF3D89E9227}" type="presParOf" srcId="{E78D0021-2484-4FEF-8D9A-40399B81391D}" destId="{E30A52EF-6791-4B09-BA9A-412BD6EC1309}" srcOrd="0" destOrd="0" presId="urn:microsoft.com/office/officeart/2005/8/layout/pyramid1"/>
    <dgm:cxn modelId="{3DA1FAA4-3073-43FF-8360-006F5421059C}" type="presParOf" srcId="{E78D0021-2484-4FEF-8D9A-40399B81391D}" destId="{B894E876-2D6D-42BB-B74C-EFF9A67F55D2}" srcOrd="1" destOrd="0" presId="urn:microsoft.com/office/officeart/2005/8/layout/pyramid1"/>
    <dgm:cxn modelId="{2D69F792-01D0-4DA5-ADB5-2372800DAAE3}" type="presParOf" srcId="{E78D0021-2484-4FEF-8D9A-40399B81391D}" destId="{F08BCA98-0333-4F28-A57F-BEACC4B8AC3E}" srcOrd="2" destOrd="0" presId="urn:microsoft.com/office/officeart/2005/8/layout/pyramid1"/>
    <dgm:cxn modelId="{B0A1F333-BA07-494C-8C9F-91F17FC87C27}" type="presParOf" srcId="{E78D0021-2484-4FEF-8D9A-40399B81391D}" destId="{26114595-EB67-435B-B41B-A21FFE4FAD8E}" srcOrd="3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549C05-2D36-4B86-912E-540607BC9038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4403EFB0-2CCA-404C-A57E-984510224E32}">
      <dgm:prSet phldrT="[Текст]"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56 542,1 тыс. рублей</a:t>
          </a:r>
        </a:p>
      </dgm:t>
    </dgm:pt>
    <dgm:pt modelId="{4E377EF5-EB65-4814-B1B0-33BB44F16A8B}" type="parTrans" cxnId="{FF209F55-51C6-4936-B323-ADD4BF5FB3FD}">
      <dgm:prSet/>
      <dgm:spPr/>
      <dgm:t>
        <a:bodyPr/>
        <a:lstStyle/>
        <a:p>
          <a:endParaRPr lang="ru-RU"/>
        </a:p>
      </dgm:t>
    </dgm:pt>
    <dgm:pt modelId="{A35D5743-8C0A-47F5-BA33-34262987FDC2}" type="sibTrans" cxnId="{FF209F55-51C6-4936-B323-ADD4BF5FB3FD}">
      <dgm:prSet/>
      <dgm:spPr/>
      <dgm:t>
        <a:bodyPr/>
        <a:lstStyle/>
        <a:p>
          <a:endParaRPr lang="ru-RU"/>
        </a:p>
      </dgm:t>
    </dgm:pt>
    <dgm:pt modelId="{BFB855B0-5B9A-436D-A357-25D3230FADD7}">
      <dgm:prSet phldrT="[Текст]" custT="1"/>
      <dgm:spPr/>
      <dgm:t>
        <a:bodyPr vert="vert270"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2 155,7 тыс. рублей</a:t>
          </a:r>
        </a:p>
      </dgm:t>
    </dgm:pt>
    <dgm:pt modelId="{1F668998-4E88-4369-A4A2-AD226D7A6013}" type="parTrans" cxnId="{5E188043-5A27-482F-9423-EDAB9C91239B}">
      <dgm:prSet/>
      <dgm:spPr/>
      <dgm:t>
        <a:bodyPr/>
        <a:lstStyle/>
        <a:p>
          <a:endParaRPr lang="ru-RU"/>
        </a:p>
      </dgm:t>
    </dgm:pt>
    <dgm:pt modelId="{FB365670-565A-496F-AA50-AEAF2342F456}" type="sibTrans" cxnId="{5E188043-5A27-482F-9423-EDAB9C91239B}">
      <dgm:prSet/>
      <dgm:spPr/>
      <dgm:t>
        <a:bodyPr/>
        <a:lstStyle/>
        <a:p>
          <a:endParaRPr lang="ru-RU"/>
        </a:p>
      </dgm:t>
    </dgm:pt>
    <dgm:pt modelId="{BFB4625E-2C98-4EB2-B239-B7F19A661E71}">
      <dgm:prSet phldrT="[Текст]"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2 476,1 тыс. рублей</a:t>
          </a:r>
        </a:p>
      </dgm:t>
    </dgm:pt>
    <dgm:pt modelId="{D39A5F52-07C6-43EE-BA5F-303C2F68A001}" type="parTrans" cxnId="{F9511DA6-B482-43B2-8E12-9AAE579932EB}">
      <dgm:prSet/>
      <dgm:spPr/>
      <dgm:t>
        <a:bodyPr/>
        <a:lstStyle/>
        <a:p>
          <a:endParaRPr lang="ru-RU"/>
        </a:p>
      </dgm:t>
    </dgm:pt>
    <dgm:pt modelId="{44CC8464-03F3-4457-A001-6A9276FE4A1F}" type="sibTrans" cxnId="{F9511DA6-B482-43B2-8E12-9AAE579932EB}">
      <dgm:prSet/>
      <dgm:spPr/>
      <dgm:t>
        <a:bodyPr/>
        <a:lstStyle/>
        <a:p>
          <a:endParaRPr lang="ru-RU"/>
        </a:p>
      </dgm:t>
    </dgm:pt>
    <dgm:pt modelId="{974B6F97-E440-4197-83A3-380926C7E599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7 391,8 тыс. рублей</a:t>
          </a:r>
        </a:p>
      </dgm:t>
    </dgm:pt>
    <dgm:pt modelId="{2FDA6C98-B191-49ED-9AD9-EB6A1A8E2544}" type="parTrans" cxnId="{82DD837A-1D83-46C4-B043-21AC6163A815}">
      <dgm:prSet/>
      <dgm:spPr/>
      <dgm:t>
        <a:bodyPr/>
        <a:lstStyle/>
        <a:p>
          <a:endParaRPr lang="ru-RU"/>
        </a:p>
      </dgm:t>
    </dgm:pt>
    <dgm:pt modelId="{B208A87E-9194-4257-8CEC-5647370D369A}" type="sibTrans" cxnId="{82DD837A-1D83-46C4-B043-21AC6163A815}">
      <dgm:prSet/>
      <dgm:spPr/>
      <dgm:t>
        <a:bodyPr/>
        <a:lstStyle/>
        <a:p>
          <a:endParaRPr lang="ru-RU"/>
        </a:p>
      </dgm:t>
    </dgm:pt>
    <dgm:pt modelId="{EC801DD1-802B-4F7C-9647-6D4B10DFC850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    1 381,0 тыс. рублей</a:t>
          </a:r>
        </a:p>
      </dgm:t>
    </dgm:pt>
    <dgm:pt modelId="{B4172876-E3B0-4A4C-BED8-5D5B234EAA45}" type="parTrans" cxnId="{C54ABF58-CBD9-485D-8381-2C10971F370E}">
      <dgm:prSet/>
      <dgm:spPr/>
      <dgm:t>
        <a:bodyPr/>
        <a:lstStyle/>
        <a:p>
          <a:endParaRPr lang="ru-RU"/>
        </a:p>
      </dgm:t>
    </dgm:pt>
    <dgm:pt modelId="{D0A91372-D427-4887-9620-F32F2D599EA4}" type="sibTrans" cxnId="{C54ABF58-CBD9-485D-8381-2C10971F370E}">
      <dgm:prSet/>
      <dgm:spPr/>
      <dgm:t>
        <a:bodyPr/>
        <a:lstStyle/>
        <a:p>
          <a:endParaRPr lang="ru-RU"/>
        </a:p>
      </dgm:t>
    </dgm:pt>
    <dgm:pt modelId="{B81BA33B-E105-4A12-9335-34B12804BC5B}">
      <dgm:prSet custT="1"/>
      <dgm:spPr/>
      <dgm:t>
        <a:bodyPr vert="vert270"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5 245,3 тыс. рублей</a:t>
          </a:r>
        </a:p>
      </dgm:t>
    </dgm:pt>
    <dgm:pt modelId="{E5B966FC-958A-4E45-92BB-2B009AB75675}" type="parTrans" cxnId="{B35D7A3F-B351-4462-82E1-EA158D51C25C}">
      <dgm:prSet/>
      <dgm:spPr/>
      <dgm:t>
        <a:bodyPr/>
        <a:lstStyle/>
        <a:p>
          <a:endParaRPr lang="ru-RU"/>
        </a:p>
      </dgm:t>
    </dgm:pt>
    <dgm:pt modelId="{CA1BB355-5EA8-4023-B8DB-3385D55D6FCD}" type="sibTrans" cxnId="{B35D7A3F-B351-4462-82E1-EA158D51C25C}">
      <dgm:prSet/>
      <dgm:spPr/>
      <dgm:t>
        <a:bodyPr/>
        <a:lstStyle/>
        <a:p>
          <a:endParaRPr lang="ru-RU"/>
        </a:p>
      </dgm:t>
    </dgm:pt>
    <dgm:pt modelId="{4C9760A5-4DFE-4A5A-B2C6-4CB8D9A30DAE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572,9 тыс. рублей</a:t>
          </a:r>
        </a:p>
      </dgm:t>
    </dgm:pt>
    <dgm:pt modelId="{62748EF6-FA88-4F77-954F-CE2F264C8ED4}" type="parTrans" cxnId="{5284D67F-CEB0-4402-AC5E-DEB00825DD01}">
      <dgm:prSet/>
      <dgm:spPr/>
      <dgm:t>
        <a:bodyPr/>
        <a:lstStyle/>
        <a:p>
          <a:endParaRPr lang="ru-RU"/>
        </a:p>
      </dgm:t>
    </dgm:pt>
    <dgm:pt modelId="{45BAAC0F-7F0A-43F9-B62D-31C20B5AB414}" type="sibTrans" cxnId="{5284D67F-CEB0-4402-AC5E-DEB00825DD01}">
      <dgm:prSet/>
      <dgm:spPr/>
      <dgm:t>
        <a:bodyPr/>
        <a:lstStyle/>
        <a:p>
          <a:endParaRPr lang="ru-RU"/>
        </a:p>
      </dgm:t>
    </dgm:pt>
    <dgm:pt modelId="{8EA7FE08-3FB1-4F90-AB68-2E92E7C0840D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3 209,8 тыс. рублей</a:t>
          </a:r>
        </a:p>
      </dgm:t>
    </dgm:pt>
    <dgm:pt modelId="{98B182A1-3A9B-41E4-9605-BFEE360B431A}" type="parTrans" cxnId="{9A822581-143F-478A-8D34-3E4BF2CA577F}">
      <dgm:prSet/>
      <dgm:spPr/>
      <dgm:t>
        <a:bodyPr/>
        <a:lstStyle/>
        <a:p>
          <a:endParaRPr lang="ru-RU"/>
        </a:p>
      </dgm:t>
    </dgm:pt>
    <dgm:pt modelId="{B3CE39B1-2468-4F69-8947-158EFFA728CB}" type="sibTrans" cxnId="{9A822581-143F-478A-8D34-3E4BF2CA577F}">
      <dgm:prSet/>
      <dgm:spPr/>
      <dgm:t>
        <a:bodyPr/>
        <a:lstStyle/>
        <a:p>
          <a:endParaRPr lang="ru-RU"/>
        </a:p>
      </dgm:t>
    </dgm:pt>
    <dgm:pt modelId="{C787CDDE-246D-430A-BAA3-98BF85EE85DA}">
      <dgm:prSet custT="1"/>
      <dgm:spPr/>
      <dgm:t>
        <a:bodyPr vert="vert270"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76,0 тыс. рублей</a:t>
          </a:r>
        </a:p>
      </dgm:t>
    </dgm:pt>
    <dgm:pt modelId="{AA6656BB-00C6-4298-B5D9-3508329BA46F}" type="parTrans" cxnId="{235950D2-D83A-439F-A4E4-7DFEC6516962}">
      <dgm:prSet/>
      <dgm:spPr/>
      <dgm:t>
        <a:bodyPr/>
        <a:lstStyle/>
        <a:p>
          <a:endParaRPr lang="ru-RU"/>
        </a:p>
      </dgm:t>
    </dgm:pt>
    <dgm:pt modelId="{6630877D-6781-4920-875A-E363070054F4}" type="sibTrans" cxnId="{235950D2-D83A-439F-A4E4-7DFEC6516962}">
      <dgm:prSet/>
      <dgm:spPr/>
      <dgm:t>
        <a:bodyPr/>
        <a:lstStyle/>
        <a:p>
          <a:endParaRPr lang="ru-RU"/>
        </a:p>
      </dgm:t>
    </dgm:pt>
    <dgm:pt modelId="{181F64AD-539C-417F-85E6-498F22B9050A}" type="pres">
      <dgm:prSet presAssocID="{A7549C05-2D36-4B86-912E-540607BC9038}" presName="Name0" presStyleCnt="0">
        <dgm:presLayoutVars>
          <dgm:dir/>
          <dgm:resizeHandles val="exact"/>
        </dgm:presLayoutVars>
      </dgm:prSet>
      <dgm:spPr/>
    </dgm:pt>
    <dgm:pt modelId="{DAAC1C38-2F2E-41C6-AB18-25E2D442C6D0}" type="pres">
      <dgm:prSet presAssocID="{A7549C05-2D36-4B86-912E-540607BC9038}" presName="fgShape" presStyleLbl="fgShp" presStyleIdx="0" presStyleCnt="1"/>
      <dgm:spPr/>
    </dgm:pt>
    <dgm:pt modelId="{193401F0-D04E-4F2F-8234-FEAEC9645943}" type="pres">
      <dgm:prSet presAssocID="{A7549C05-2D36-4B86-912E-540607BC9038}" presName="linComp" presStyleCnt="0"/>
      <dgm:spPr/>
    </dgm:pt>
    <dgm:pt modelId="{971B5763-8BA4-4E70-AE22-61F33B280453}" type="pres">
      <dgm:prSet presAssocID="{4403EFB0-2CCA-404C-A57E-984510224E32}" presName="compNode" presStyleCnt="0"/>
      <dgm:spPr/>
    </dgm:pt>
    <dgm:pt modelId="{07573E68-63F5-40C7-81E8-48EB8325189A}" type="pres">
      <dgm:prSet presAssocID="{4403EFB0-2CCA-404C-A57E-984510224E32}" presName="bkgdShape" presStyleLbl="node1" presStyleIdx="0" presStyleCnt="9"/>
      <dgm:spPr/>
    </dgm:pt>
    <dgm:pt modelId="{19B2CF5C-0C14-44C6-86DB-53291D5BF1DA}" type="pres">
      <dgm:prSet presAssocID="{4403EFB0-2CCA-404C-A57E-984510224E32}" presName="nodeTx" presStyleLbl="node1" presStyleIdx="0" presStyleCnt="9">
        <dgm:presLayoutVars>
          <dgm:bulletEnabled val="1"/>
        </dgm:presLayoutVars>
      </dgm:prSet>
      <dgm:spPr/>
    </dgm:pt>
    <dgm:pt modelId="{C7C3D7B3-94DB-4DEE-BD58-B20688D70871}" type="pres">
      <dgm:prSet presAssocID="{4403EFB0-2CCA-404C-A57E-984510224E32}" presName="invisiNode" presStyleLbl="node1" presStyleIdx="0" presStyleCnt="9"/>
      <dgm:spPr/>
    </dgm:pt>
    <dgm:pt modelId="{AC98816D-1C25-4C07-B558-3DE8A9C27DAC}" type="pres">
      <dgm:prSet presAssocID="{4403EFB0-2CCA-404C-A57E-984510224E32}" presName="imagNode" presStyleLbl="fgImgPlace1" presStyleIdx="0" presStyleCnt="9" custScaleY="67263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77328404-330D-406F-AE7C-E0863AEF04A4}" type="pres">
      <dgm:prSet presAssocID="{A35D5743-8C0A-47F5-BA33-34262987FDC2}" presName="sibTrans" presStyleLbl="sibTrans2D1" presStyleIdx="0" presStyleCnt="0"/>
      <dgm:spPr/>
    </dgm:pt>
    <dgm:pt modelId="{43F79873-DB8A-4877-97DE-AAFA6C1FDFF6}" type="pres">
      <dgm:prSet presAssocID="{BFB855B0-5B9A-436D-A357-25D3230FADD7}" presName="compNode" presStyleCnt="0"/>
      <dgm:spPr/>
    </dgm:pt>
    <dgm:pt modelId="{F0848E80-9046-4B24-A37A-9F50AA9D54A0}" type="pres">
      <dgm:prSet presAssocID="{BFB855B0-5B9A-436D-A357-25D3230FADD7}" presName="bkgdShape" presStyleLbl="node1" presStyleIdx="1" presStyleCnt="9"/>
      <dgm:spPr/>
    </dgm:pt>
    <dgm:pt modelId="{2ADD93BE-B779-4DC1-AD60-137B7CE0A43A}" type="pres">
      <dgm:prSet presAssocID="{BFB855B0-5B9A-436D-A357-25D3230FADD7}" presName="nodeTx" presStyleLbl="node1" presStyleIdx="1" presStyleCnt="9">
        <dgm:presLayoutVars>
          <dgm:bulletEnabled val="1"/>
        </dgm:presLayoutVars>
      </dgm:prSet>
      <dgm:spPr/>
    </dgm:pt>
    <dgm:pt modelId="{C390C1CA-622E-46E0-AC0C-4BE22AAEC7B2}" type="pres">
      <dgm:prSet presAssocID="{BFB855B0-5B9A-436D-A357-25D3230FADD7}" presName="invisiNode" presStyleLbl="node1" presStyleIdx="1" presStyleCnt="9"/>
      <dgm:spPr/>
    </dgm:pt>
    <dgm:pt modelId="{967656B3-18B1-4FA6-ACCE-9B9FC954FC73}" type="pres">
      <dgm:prSet presAssocID="{BFB855B0-5B9A-436D-A357-25D3230FADD7}" presName="imagNode" presStyleLbl="fgImgPlace1" presStyleIdx="1" presStyleCnt="9" custScaleY="69327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</dgm:spPr>
    </dgm:pt>
    <dgm:pt modelId="{7CC539C1-E881-40DB-951D-33791F3F74BF}" type="pres">
      <dgm:prSet presAssocID="{FB365670-565A-496F-AA50-AEAF2342F456}" presName="sibTrans" presStyleLbl="sibTrans2D1" presStyleIdx="0" presStyleCnt="0"/>
      <dgm:spPr/>
    </dgm:pt>
    <dgm:pt modelId="{F14882B9-E49D-4EF9-B5FE-605BC22BD3E4}" type="pres">
      <dgm:prSet presAssocID="{BFB4625E-2C98-4EB2-B239-B7F19A661E71}" presName="compNode" presStyleCnt="0"/>
      <dgm:spPr/>
    </dgm:pt>
    <dgm:pt modelId="{A3437A3A-9DFD-48D0-B943-F2B5D8FC6DCA}" type="pres">
      <dgm:prSet presAssocID="{BFB4625E-2C98-4EB2-B239-B7F19A661E71}" presName="bkgdShape" presStyleLbl="node1" presStyleIdx="2" presStyleCnt="9"/>
      <dgm:spPr/>
    </dgm:pt>
    <dgm:pt modelId="{3185D68E-A03F-440A-B7E6-18EBE05FC442}" type="pres">
      <dgm:prSet presAssocID="{BFB4625E-2C98-4EB2-B239-B7F19A661E71}" presName="nodeTx" presStyleLbl="node1" presStyleIdx="2" presStyleCnt="9">
        <dgm:presLayoutVars>
          <dgm:bulletEnabled val="1"/>
        </dgm:presLayoutVars>
      </dgm:prSet>
      <dgm:spPr/>
    </dgm:pt>
    <dgm:pt modelId="{1B578DB0-9D7B-4AFE-A2A2-5C697DECBD36}" type="pres">
      <dgm:prSet presAssocID="{BFB4625E-2C98-4EB2-B239-B7F19A661E71}" presName="invisiNode" presStyleLbl="node1" presStyleIdx="2" presStyleCnt="9"/>
      <dgm:spPr/>
    </dgm:pt>
    <dgm:pt modelId="{2181DE0F-BD91-4703-B840-EEEE8A27669F}" type="pres">
      <dgm:prSet presAssocID="{BFB4625E-2C98-4EB2-B239-B7F19A661E71}" presName="imagNode" presStyleLbl="fgImgPlace1" presStyleIdx="2" presStyleCnt="9" custScaleY="68295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</dgm:spPr>
    </dgm:pt>
    <dgm:pt modelId="{02880D4B-AD69-4C5B-B808-36A48C2A7884}" type="pres">
      <dgm:prSet presAssocID="{44CC8464-03F3-4457-A001-6A9276FE4A1F}" presName="sibTrans" presStyleLbl="sibTrans2D1" presStyleIdx="0" presStyleCnt="0"/>
      <dgm:spPr/>
    </dgm:pt>
    <dgm:pt modelId="{47E306E6-3FAC-4D3E-A4F1-F181BB22F291}" type="pres">
      <dgm:prSet presAssocID="{974B6F97-E440-4197-83A3-380926C7E599}" presName="compNode" presStyleCnt="0"/>
      <dgm:spPr/>
    </dgm:pt>
    <dgm:pt modelId="{36587809-3E3A-40B0-8175-A81284B27287}" type="pres">
      <dgm:prSet presAssocID="{974B6F97-E440-4197-83A3-380926C7E599}" presName="bkgdShape" presStyleLbl="node1" presStyleIdx="3" presStyleCnt="9"/>
      <dgm:spPr/>
    </dgm:pt>
    <dgm:pt modelId="{BC7D8E69-06AB-45E9-A405-2D5E1EC6ECE6}" type="pres">
      <dgm:prSet presAssocID="{974B6F97-E440-4197-83A3-380926C7E599}" presName="nodeTx" presStyleLbl="node1" presStyleIdx="3" presStyleCnt="9">
        <dgm:presLayoutVars>
          <dgm:bulletEnabled val="1"/>
        </dgm:presLayoutVars>
      </dgm:prSet>
      <dgm:spPr/>
    </dgm:pt>
    <dgm:pt modelId="{6F2D30F3-C9F0-432E-A881-2C55AB9B078B}" type="pres">
      <dgm:prSet presAssocID="{974B6F97-E440-4197-83A3-380926C7E599}" presName="invisiNode" presStyleLbl="node1" presStyleIdx="3" presStyleCnt="9"/>
      <dgm:spPr/>
    </dgm:pt>
    <dgm:pt modelId="{EA7C290C-5285-46D9-B30E-65A17C6BAED3}" type="pres">
      <dgm:prSet presAssocID="{974B6F97-E440-4197-83A3-380926C7E599}" presName="imagNode" presStyleLbl="fgImgPlace1" presStyleIdx="3" presStyleCnt="9" custScaleY="68203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</dgm:spPr>
    </dgm:pt>
    <dgm:pt modelId="{31F5BA73-B3F5-4EBA-901E-08B35A7F3966}" type="pres">
      <dgm:prSet presAssocID="{B208A87E-9194-4257-8CEC-5647370D369A}" presName="sibTrans" presStyleLbl="sibTrans2D1" presStyleIdx="0" presStyleCnt="0"/>
      <dgm:spPr/>
    </dgm:pt>
    <dgm:pt modelId="{A7A83BB1-0D57-430D-8472-1D85D0665C89}" type="pres">
      <dgm:prSet presAssocID="{EC801DD1-802B-4F7C-9647-6D4B10DFC850}" presName="compNode" presStyleCnt="0"/>
      <dgm:spPr/>
    </dgm:pt>
    <dgm:pt modelId="{890AD3BA-CBD5-4777-A5CA-D2783EACB72E}" type="pres">
      <dgm:prSet presAssocID="{EC801DD1-802B-4F7C-9647-6D4B10DFC850}" presName="bkgdShape" presStyleLbl="node1" presStyleIdx="4" presStyleCnt="9"/>
      <dgm:spPr/>
    </dgm:pt>
    <dgm:pt modelId="{4CB17E16-9E2F-401A-AE35-C4A77E3A94F1}" type="pres">
      <dgm:prSet presAssocID="{EC801DD1-802B-4F7C-9647-6D4B10DFC850}" presName="nodeTx" presStyleLbl="node1" presStyleIdx="4" presStyleCnt="9">
        <dgm:presLayoutVars>
          <dgm:bulletEnabled val="1"/>
        </dgm:presLayoutVars>
      </dgm:prSet>
      <dgm:spPr/>
    </dgm:pt>
    <dgm:pt modelId="{C9BB1D0B-29FA-4CAB-804C-F093871F8884}" type="pres">
      <dgm:prSet presAssocID="{EC801DD1-802B-4F7C-9647-6D4B10DFC850}" presName="invisiNode" presStyleLbl="node1" presStyleIdx="4" presStyleCnt="9"/>
      <dgm:spPr/>
    </dgm:pt>
    <dgm:pt modelId="{B514684A-8660-4ADD-866E-97CF077E5F79}" type="pres">
      <dgm:prSet presAssocID="{EC801DD1-802B-4F7C-9647-6D4B10DFC850}" presName="imagNode" presStyleLbl="fgImgPlace1" presStyleIdx="4" presStyleCnt="9" custScaleY="68203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</dgm:spPr>
    </dgm:pt>
    <dgm:pt modelId="{E2FA11EC-A312-4225-B260-152FDE00BFAF}" type="pres">
      <dgm:prSet presAssocID="{D0A91372-D427-4887-9620-F32F2D599EA4}" presName="sibTrans" presStyleLbl="sibTrans2D1" presStyleIdx="0" presStyleCnt="0"/>
      <dgm:spPr/>
    </dgm:pt>
    <dgm:pt modelId="{55C104F1-CED5-443F-963B-237D0B7B172D}" type="pres">
      <dgm:prSet presAssocID="{B81BA33B-E105-4A12-9335-34B12804BC5B}" presName="compNode" presStyleCnt="0"/>
      <dgm:spPr/>
    </dgm:pt>
    <dgm:pt modelId="{99103AF5-2F83-4527-9768-F36AB1C578BA}" type="pres">
      <dgm:prSet presAssocID="{B81BA33B-E105-4A12-9335-34B12804BC5B}" presName="bkgdShape" presStyleLbl="node1" presStyleIdx="5" presStyleCnt="9"/>
      <dgm:spPr/>
    </dgm:pt>
    <dgm:pt modelId="{10178FF7-1F1F-4D55-B4BA-C4368F239A33}" type="pres">
      <dgm:prSet presAssocID="{B81BA33B-E105-4A12-9335-34B12804BC5B}" presName="nodeTx" presStyleLbl="node1" presStyleIdx="5" presStyleCnt="9">
        <dgm:presLayoutVars>
          <dgm:bulletEnabled val="1"/>
        </dgm:presLayoutVars>
      </dgm:prSet>
      <dgm:spPr/>
    </dgm:pt>
    <dgm:pt modelId="{2C359E03-D8E7-48B4-8BD6-287409A7BCF8}" type="pres">
      <dgm:prSet presAssocID="{B81BA33B-E105-4A12-9335-34B12804BC5B}" presName="invisiNode" presStyleLbl="node1" presStyleIdx="5" presStyleCnt="9"/>
      <dgm:spPr/>
    </dgm:pt>
    <dgm:pt modelId="{8AA38F1A-0BBE-437B-9848-802D2B1206A6}" type="pres">
      <dgm:prSet presAssocID="{B81BA33B-E105-4A12-9335-34B12804BC5B}" presName="imagNode" presStyleLbl="fgImgPlace1" presStyleIdx="5" presStyleCnt="9" custScaleY="68914"/>
      <dgm:spPr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</dgm:spPr>
    </dgm:pt>
    <dgm:pt modelId="{5720C80B-EBD8-43E4-9FC2-A2C54D17E765}" type="pres">
      <dgm:prSet presAssocID="{CA1BB355-5EA8-4023-B8DB-3385D55D6FCD}" presName="sibTrans" presStyleLbl="sibTrans2D1" presStyleIdx="0" presStyleCnt="0"/>
      <dgm:spPr/>
    </dgm:pt>
    <dgm:pt modelId="{B85361E4-06A9-4079-BAE4-2D5C4CC472DC}" type="pres">
      <dgm:prSet presAssocID="{4C9760A5-4DFE-4A5A-B2C6-4CB8D9A30DAE}" presName="compNode" presStyleCnt="0"/>
      <dgm:spPr/>
    </dgm:pt>
    <dgm:pt modelId="{3E4B1DDB-14E8-4184-AC64-8FD4BE103635}" type="pres">
      <dgm:prSet presAssocID="{4C9760A5-4DFE-4A5A-B2C6-4CB8D9A30DAE}" presName="bkgdShape" presStyleLbl="node1" presStyleIdx="6" presStyleCnt="9"/>
      <dgm:spPr/>
    </dgm:pt>
    <dgm:pt modelId="{E3CBC9E6-CF55-4E54-A9FA-CB577ADEDB97}" type="pres">
      <dgm:prSet presAssocID="{4C9760A5-4DFE-4A5A-B2C6-4CB8D9A30DAE}" presName="nodeTx" presStyleLbl="node1" presStyleIdx="6" presStyleCnt="9">
        <dgm:presLayoutVars>
          <dgm:bulletEnabled val="1"/>
        </dgm:presLayoutVars>
      </dgm:prSet>
      <dgm:spPr/>
    </dgm:pt>
    <dgm:pt modelId="{45772909-C12E-41A0-AF3E-5417C9A7543F}" type="pres">
      <dgm:prSet presAssocID="{4C9760A5-4DFE-4A5A-B2C6-4CB8D9A30DAE}" presName="invisiNode" presStyleLbl="node1" presStyleIdx="6" presStyleCnt="9"/>
      <dgm:spPr/>
    </dgm:pt>
    <dgm:pt modelId="{857EF615-0C5B-47A0-B1F8-9EF0DE126074}" type="pres">
      <dgm:prSet presAssocID="{4C9760A5-4DFE-4A5A-B2C6-4CB8D9A30DAE}" presName="imagNode" presStyleLbl="fgImgPlace1" presStyleIdx="6" presStyleCnt="9" custScaleY="69626"/>
      <dgm:spPr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</dgm:spPr>
    </dgm:pt>
    <dgm:pt modelId="{10151CB0-55D8-4EB4-95F1-3AAEEA1EBB90}" type="pres">
      <dgm:prSet presAssocID="{45BAAC0F-7F0A-43F9-B62D-31C20B5AB414}" presName="sibTrans" presStyleLbl="sibTrans2D1" presStyleIdx="0" presStyleCnt="0"/>
      <dgm:spPr/>
    </dgm:pt>
    <dgm:pt modelId="{81FA7957-5386-4828-BF62-74C5C4764257}" type="pres">
      <dgm:prSet presAssocID="{8EA7FE08-3FB1-4F90-AB68-2E92E7C0840D}" presName="compNode" presStyleCnt="0"/>
      <dgm:spPr/>
    </dgm:pt>
    <dgm:pt modelId="{4ABC6A30-316E-4B0A-91D1-9B2E18F4BEB0}" type="pres">
      <dgm:prSet presAssocID="{8EA7FE08-3FB1-4F90-AB68-2E92E7C0840D}" presName="bkgdShape" presStyleLbl="node1" presStyleIdx="7" presStyleCnt="9"/>
      <dgm:spPr/>
    </dgm:pt>
    <dgm:pt modelId="{C729B849-8A26-4F9D-9107-57EAF1DA83CF}" type="pres">
      <dgm:prSet presAssocID="{8EA7FE08-3FB1-4F90-AB68-2E92E7C0840D}" presName="nodeTx" presStyleLbl="node1" presStyleIdx="7" presStyleCnt="9">
        <dgm:presLayoutVars>
          <dgm:bulletEnabled val="1"/>
        </dgm:presLayoutVars>
      </dgm:prSet>
      <dgm:spPr/>
    </dgm:pt>
    <dgm:pt modelId="{C9265DA2-76FB-4E8C-893A-38D7C78E2EC2}" type="pres">
      <dgm:prSet presAssocID="{8EA7FE08-3FB1-4F90-AB68-2E92E7C0840D}" presName="invisiNode" presStyleLbl="node1" presStyleIdx="7" presStyleCnt="9"/>
      <dgm:spPr/>
    </dgm:pt>
    <dgm:pt modelId="{66F042EA-05C6-4115-9CDD-51CFCDD8D3FD}" type="pres">
      <dgm:prSet presAssocID="{8EA7FE08-3FB1-4F90-AB68-2E92E7C0840D}" presName="imagNode" presStyleLbl="fgImgPlace1" presStyleIdx="7" presStyleCnt="9" custScaleY="71049"/>
      <dgm:spPr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</dgm:spPr>
    </dgm:pt>
    <dgm:pt modelId="{470F1DF2-F9B5-4395-81AF-DE1353F6889D}" type="pres">
      <dgm:prSet presAssocID="{B3CE39B1-2468-4F69-8947-158EFFA728CB}" presName="sibTrans" presStyleLbl="sibTrans2D1" presStyleIdx="0" presStyleCnt="0"/>
      <dgm:spPr/>
    </dgm:pt>
    <dgm:pt modelId="{59265587-27A8-4101-AE2F-B1C3FEE0C1C1}" type="pres">
      <dgm:prSet presAssocID="{C787CDDE-246D-430A-BAA3-98BF85EE85DA}" presName="compNode" presStyleCnt="0"/>
      <dgm:spPr/>
    </dgm:pt>
    <dgm:pt modelId="{49BF5E3E-35FB-4757-85A8-B4F6511D937A}" type="pres">
      <dgm:prSet presAssocID="{C787CDDE-246D-430A-BAA3-98BF85EE85DA}" presName="bkgdShape" presStyleLbl="node1" presStyleIdx="8" presStyleCnt="9"/>
      <dgm:spPr/>
    </dgm:pt>
    <dgm:pt modelId="{2A990802-81ED-41AD-8870-088D05AA29CE}" type="pres">
      <dgm:prSet presAssocID="{C787CDDE-246D-430A-BAA3-98BF85EE85DA}" presName="nodeTx" presStyleLbl="node1" presStyleIdx="8" presStyleCnt="9">
        <dgm:presLayoutVars>
          <dgm:bulletEnabled val="1"/>
        </dgm:presLayoutVars>
      </dgm:prSet>
      <dgm:spPr/>
    </dgm:pt>
    <dgm:pt modelId="{E8F7EF6D-FFC3-4560-841D-C861F3F58D70}" type="pres">
      <dgm:prSet presAssocID="{C787CDDE-246D-430A-BAA3-98BF85EE85DA}" presName="invisiNode" presStyleLbl="node1" presStyleIdx="8" presStyleCnt="9"/>
      <dgm:spPr/>
    </dgm:pt>
    <dgm:pt modelId="{3B88BB84-41CC-47F6-9841-DF40A868FCF3}" type="pres">
      <dgm:prSet presAssocID="{C787CDDE-246D-430A-BAA3-98BF85EE85DA}" presName="imagNode" presStyleLbl="fgImgPlace1" presStyleIdx="8" presStyleCnt="9" custScaleY="72472"/>
      <dgm:spPr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</dgm:spPr>
    </dgm:pt>
  </dgm:ptLst>
  <dgm:cxnLst>
    <dgm:cxn modelId="{18824003-4DBA-4E30-A856-165094D4F1E7}" type="presOf" srcId="{4C9760A5-4DFE-4A5A-B2C6-4CB8D9A30DAE}" destId="{3E4B1DDB-14E8-4184-AC64-8FD4BE103635}" srcOrd="0" destOrd="0" presId="urn:microsoft.com/office/officeart/2005/8/layout/hList7"/>
    <dgm:cxn modelId="{21D0EA15-B017-4A28-9BA2-174918B58C64}" type="presOf" srcId="{B208A87E-9194-4257-8CEC-5647370D369A}" destId="{31F5BA73-B3F5-4EBA-901E-08B35A7F3966}" srcOrd="0" destOrd="0" presId="urn:microsoft.com/office/officeart/2005/8/layout/hList7"/>
    <dgm:cxn modelId="{2B453A27-28C0-49B3-BAE4-8B8E5ABB3682}" type="presOf" srcId="{BFB4625E-2C98-4EB2-B239-B7F19A661E71}" destId="{A3437A3A-9DFD-48D0-B943-F2B5D8FC6DCA}" srcOrd="0" destOrd="0" presId="urn:microsoft.com/office/officeart/2005/8/layout/hList7"/>
    <dgm:cxn modelId="{B35D7A3F-B351-4462-82E1-EA158D51C25C}" srcId="{A7549C05-2D36-4B86-912E-540607BC9038}" destId="{B81BA33B-E105-4A12-9335-34B12804BC5B}" srcOrd="5" destOrd="0" parTransId="{E5B966FC-958A-4E45-92BB-2B009AB75675}" sibTransId="{CA1BB355-5EA8-4023-B8DB-3385D55D6FCD}"/>
    <dgm:cxn modelId="{5578B53F-14D1-4C67-AC66-DAB60CB997AB}" type="presOf" srcId="{B3CE39B1-2468-4F69-8947-158EFFA728CB}" destId="{470F1DF2-F9B5-4395-81AF-DE1353F6889D}" srcOrd="0" destOrd="0" presId="urn:microsoft.com/office/officeart/2005/8/layout/hList7"/>
    <dgm:cxn modelId="{FED91940-3F5D-4DFF-A6D3-1A8C5209249C}" type="presOf" srcId="{BFB855B0-5B9A-436D-A357-25D3230FADD7}" destId="{2ADD93BE-B779-4DC1-AD60-137B7CE0A43A}" srcOrd="1" destOrd="0" presId="urn:microsoft.com/office/officeart/2005/8/layout/hList7"/>
    <dgm:cxn modelId="{5E188043-5A27-482F-9423-EDAB9C91239B}" srcId="{A7549C05-2D36-4B86-912E-540607BC9038}" destId="{BFB855B0-5B9A-436D-A357-25D3230FADD7}" srcOrd="1" destOrd="0" parTransId="{1F668998-4E88-4369-A4A2-AD226D7A6013}" sibTransId="{FB365670-565A-496F-AA50-AEAF2342F456}"/>
    <dgm:cxn modelId="{64C72864-7E21-4A59-B93D-AB0BD1448CF2}" type="presOf" srcId="{8EA7FE08-3FB1-4F90-AB68-2E92E7C0840D}" destId="{C729B849-8A26-4F9D-9107-57EAF1DA83CF}" srcOrd="1" destOrd="0" presId="urn:microsoft.com/office/officeart/2005/8/layout/hList7"/>
    <dgm:cxn modelId="{614E5847-DFE8-4E1B-A613-B8734027FE4E}" type="presOf" srcId="{974B6F97-E440-4197-83A3-380926C7E599}" destId="{36587809-3E3A-40B0-8175-A81284B27287}" srcOrd="0" destOrd="0" presId="urn:microsoft.com/office/officeart/2005/8/layout/hList7"/>
    <dgm:cxn modelId="{FCB89073-051F-47C1-94FE-695A6466A87A}" type="presOf" srcId="{A7549C05-2D36-4B86-912E-540607BC9038}" destId="{181F64AD-539C-417F-85E6-498F22B9050A}" srcOrd="0" destOrd="0" presId="urn:microsoft.com/office/officeart/2005/8/layout/hList7"/>
    <dgm:cxn modelId="{89779D55-8222-42C5-A648-0663112D04D3}" type="presOf" srcId="{EC801DD1-802B-4F7C-9647-6D4B10DFC850}" destId="{4CB17E16-9E2F-401A-AE35-C4A77E3A94F1}" srcOrd="1" destOrd="0" presId="urn:microsoft.com/office/officeart/2005/8/layout/hList7"/>
    <dgm:cxn modelId="{FF209F55-51C6-4936-B323-ADD4BF5FB3FD}" srcId="{A7549C05-2D36-4B86-912E-540607BC9038}" destId="{4403EFB0-2CCA-404C-A57E-984510224E32}" srcOrd="0" destOrd="0" parTransId="{4E377EF5-EB65-4814-B1B0-33BB44F16A8B}" sibTransId="{A35D5743-8C0A-47F5-BA33-34262987FDC2}"/>
    <dgm:cxn modelId="{C54ABF58-CBD9-485D-8381-2C10971F370E}" srcId="{A7549C05-2D36-4B86-912E-540607BC9038}" destId="{EC801DD1-802B-4F7C-9647-6D4B10DFC850}" srcOrd="4" destOrd="0" parTransId="{B4172876-E3B0-4A4C-BED8-5D5B234EAA45}" sibTransId="{D0A91372-D427-4887-9620-F32F2D599EA4}"/>
    <dgm:cxn modelId="{7F876279-6731-4E9B-9986-D489F56CF825}" type="presOf" srcId="{4403EFB0-2CCA-404C-A57E-984510224E32}" destId="{07573E68-63F5-40C7-81E8-48EB8325189A}" srcOrd="0" destOrd="0" presId="urn:microsoft.com/office/officeart/2005/8/layout/hList7"/>
    <dgm:cxn modelId="{82DD837A-1D83-46C4-B043-21AC6163A815}" srcId="{A7549C05-2D36-4B86-912E-540607BC9038}" destId="{974B6F97-E440-4197-83A3-380926C7E599}" srcOrd="3" destOrd="0" parTransId="{2FDA6C98-B191-49ED-9AD9-EB6A1A8E2544}" sibTransId="{B208A87E-9194-4257-8CEC-5647370D369A}"/>
    <dgm:cxn modelId="{5284D67F-CEB0-4402-AC5E-DEB00825DD01}" srcId="{A7549C05-2D36-4B86-912E-540607BC9038}" destId="{4C9760A5-4DFE-4A5A-B2C6-4CB8D9A30DAE}" srcOrd="6" destOrd="0" parTransId="{62748EF6-FA88-4F77-954F-CE2F264C8ED4}" sibTransId="{45BAAC0F-7F0A-43F9-B62D-31C20B5AB414}"/>
    <dgm:cxn modelId="{9A822581-143F-478A-8D34-3E4BF2CA577F}" srcId="{A7549C05-2D36-4B86-912E-540607BC9038}" destId="{8EA7FE08-3FB1-4F90-AB68-2E92E7C0840D}" srcOrd="7" destOrd="0" parTransId="{98B182A1-3A9B-41E4-9605-BFEE360B431A}" sibTransId="{B3CE39B1-2468-4F69-8947-158EFFA728CB}"/>
    <dgm:cxn modelId="{5AFDF681-CCAA-43D7-A08E-3B2CB2980C18}" type="presOf" srcId="{FB365670-565A-496F-AA50-AEAF2342F456}" destId="{7CC539C1-E881-40DB-951D-33791F3F74BF}" srcOrd="0" destOrd="0" presId="urn:microsoft.com/office/officeart/2005/8/layout/hList7"/>
    <dgm:cxn modelId="{B36D1B85-69D6-44C2-BD1C-9268D4B5BC0C}" type="presOf" srcId="{45BAAC0F-7F0A-43F9-B62D-31C20B5AB414}" destId="{10151CB0-55D8-4EB4-95F1-3AAEEA1EBB90}" srcOrd="0" destOrd="0" presId="urn:microsoft.com/office/officeart/2005/8/layout/hList7"/>
    <dgm:cxn modelId="{CCC2B899-2807-4BF5-BB77-73833A25F7E4}" type="presOf" srcId="{4403EFB0-2CCA-404C-A57E-984510224E32}" destId="{19B2CF5C-0C14-44C6-86DB-53291D5BF1DA}" srcOrd="1" destOrd="0" presId="urn:microsoft.com/office/officeart/2005/8/layout/hList7"/>
    <dgm:cxn modelId="{FE6EE199-C252-4DBE-9419-1D3B3B70CCE2}" type="presOf" srcId="{8EA7FE08-3FB1-4F90-AB68-2E92E7C0840D}" destId="{4ABC6A30-316E-4B0A-91D1-9B2E18F4BEB0}" srcOrd="0" destOrd="0" presId="urn:microsoft.com/office/officeart/2005/8/layout/hList7"/>
    <dgm:cxn modelId="{7DAF879F-75AF-4D44-9605-8F49A49CA6B9}" type="presOf" srcId="{C787CDDE-246D-430A-BAA3-98BF85EE85DA}" destId="{2A990802-81ED-41AD-8870-088D05AA29CE}" srcOrd="1" destOrd="0" presId="urn:microsoft.com/office/officeart/2005/8/layout/hList7"/>
    <dgm:cxn modelId="{2C71C19F-6FDC-422A-9385-DC80EA99E1E8}" type="presOf" srcId="{C787CDDE-246D-430A-BAA3-98BF85EE85DA}" destId="{49BF5E3E-35FB-4757-85A8-B4F6511D937A}" srcOrd="0" destOrd="0" presId="urn:microsoft.com/office/officeart/2005/8/layout/hList7"/>
    <dgm:cxn modelId="{F9511DA6-B482-43B2-8E12-9AAE579932EB}" srcId="{A7549C05-2D36-4B86-912E-540607BC9038}" destId="{BFB4625E-2C98-4EB2-B239-B7F19A661E71}" srcOrd="2" destOrd="0" parTransId="{D39A5F52-07C6-43EE-BA5F-303C2F68A001}" sibTransId="{44CC8464-03F3-4457-A001-6A9276FE4A1F}"/>
    <dgm:cxn modelId="{BBC960A8-6C10-4AFE-91C4-6F29A07887E6}" type="presOf" srcId="{44CC8464-03F3-4457-A001-6A9276FE4A1F}" destId="{02880D4B-AD69-4C5B-B808-36A48C2A7884}" srcOrd="0" destOrd="0" presId="urn:microsoft.com/office/officeart/2005/8/layout/hList7"/>
    <dgm:cxn modelId="{40AA3EAD-9A00-43C3-817D-2893552FCC81}" type="presOf" srcId="{4C9760A5-4DFE-4A5A-B2C6-4CB8D9A30DAE}" destId="{E3CBC9E6-CF55-4E54-A9FA-CB577ADEDB97}" srcOrd="1" destOrd="0" presId="urn:microsoft.com/office/officeart/2005/8/layout/hList7"/>
    <dgm:cxn modelId="{71CB6EB4-4A29-4D91-9D1E-28A3DB8F75EE}" type="presOf" srcId="{CA1BB355-5EA8-4023-B8DB-3385D55D6FCD}" destId="{5720C80B-EBD8-43E4-9FC2-A2C54D17E765}" srcOrd="0" destOrd="0" presId="urn:microsoft.com/office/officeart/2005/8/layout/hList7"/>
    <dgm:cxn modelId="{B7E6D9BF-B133-4F78-A911-10160832EFEC}" type="presOf" srcId="{B81BA33B-E105-4A12-9335-34B12804BC5B}" destId="{99103AF5-2F83-4527-9768-F36AB1C578BA}" srcOrd="0" destOrd="0" presId="urn:microsoft.com/office/officeart/2005/8/layout/hList7"/>
    <dgm:cxn modelId="{235950D2-D83A-439F-A4E4-7DFEC6516962}" srcId="{A7549C05-2D36-4B86-912E-540607BC9038}" destId="{C787CDDE-246D-430A-BAA3-98BF85EE85DA}" srcOrd="8" destOrd="0" parTransId="{AA6656BB-00C6-4298-B5D9-3508329BA46F}" sibTransId="{6630877D-6781-4920-875A-E363070054F4}"/>
    <dgm:cxn modelId="{1F82D4DA-D376-452C-8491-A91883F09E11}" type="presOf" srcId="{BFB4625E-2C98-4EB2-B239-B7F19A661E71}" destId="{3185D68E-A03F-440A-B7E6-18EBE05FC442}" srcOrd="1" destOrd="0" presId="urn:microsoft.com/office/officeart/2005/8/layout/hList7"/>
    <dgm:cxn modelId="{911BF7E5-7628-40E8-AE45-35A54619AE5D}" type="presOf" srcId="{974B6F97-E440-4197-83A3-380926C7E599}" destId="{BC7D8E69-06AB-45E9-A405-2D5E1EC6ECE6}" srcOrd="1" destOrd="0" presId="urn:microsoft.com/office/officeart/2005/8/layout/hList7"/>
    <dgm:cxn modelId="{D0A0A8E6-C299-4A9A-86A3-4BD57BA9A5A9}" type="presOf" srcId="{B81BA33B-E105-4A12-9335-34B12804BC5B}" destId="{10178FF7-1F1F-4D55-B4BA-C4368F239A33}" srcOrd="1" destOrd="0" presId="urn:microsoft.com/office/officeart/2005/8/layout/hList7"/>
    <dgm:cxn modelId="{C4CD08E7-BCA0-471F-8C06-0CEC650A94BD}" type="presOf" srcId="{A35D5743-8C0A-47F5-BA33-34262987FDC2}" destId="{77328404-330D-406F-AE7C-E0863AEF04A4}" srcOrd="0" destOrd="0" presId="urn:microsoft.com/office/officeart/2005/8/layout/hList7"/>
    <dgm:cxn modelId="{E3380CF3-0EDF-4E15-A551-D450AF1A2B9A}" type="presOf" srcId="{BFB855B0-5B9A-436D-A357-25D3230FADD7}" destId="{F0848E80-9046-4B24-A37A-9F50AA9D54A0}" srcOrd="0" destOrd="0" presId="urn:microsoft.com/office/officeart/2005/8/layout/hList7"/>
    <dgm:cxn modelId="{78A61CFB-AA9E-491D-92E9-07C0E8263EBC}" type="presOf" srcId="{EC801DD1-802B-4F7C-9647-6D4B10DFC850}" destId="{890AD3BA-CBD5-4777-A5CA-D2783EACB72E}" srcOrd="0" destOrd="0" presId="urn:microsoft.com/office/officeart/2005/8/layout/hList7"/>
    <dgm:cxn modelId="{8F5364FC-5F15-46AC-B04E-B5877B2BE223}" type="presOf" srcId="{D0A91372-D427-4887-9620-F32F2D599EA4}" destId="{E2FA11EC-A312-4225-B260-152FDE00BFAF}" srcOrd="0" destOrd="0" presId="urn:microsoft.com/office/officeart/2005/8/layout/hList7"/>
    <dgm:cxn modelId="{75F400AE-7EDA-4EFD-A180-825A3E15B14E}" type="presParOf" srcId="{181F64AD-539C-417F-85E6-498F22B9050A}" destId="{DAAC1C38-2F2E-41C6-AB18-25E2D442C6D0}" srcOrd="0" destOrd="0" presId="urn:microsoft.com/office/officeart/2005/8/layout/hList7"/>
    <dgm:cxn modelId="{799BC864-0352-4A1F-B110-0D9E887187F8}" type="presParOf" srcId="{181F64AD-539C-417F-85E6-498F22B9050A}" destId="{193401F0-D04E-4F2F-8234-FEAEC9645943}" srcOrd="1" destOrd="0" presId="urn:microsoft.com/office/officeart/2005/8/layout/hList7"/>
    <dgm:cxn modelId="{4BD607D2-365F-4B5A-8070-6F9404C8FD84}" type="presParOf" srcId="{193401F0-D04E-4F2F-8234-FEAEC9645943}" destId="{971B5763-8BA4-4E70-AE22-61F33B280453}" srcOrd="0" destOrd="0" presId="urn:microsoft.com/office/officeart/2005/8/layout/hList7"/>
    <dgm:cxn modelId="{9A98E505-1A83-4175-A967-5DA5D6D307C1}" type="presParOf" srcId="{971B5763-8BA4-4E70-AE22-61F33B280453}" destId="{07573E68-63F5-40C7-81E8-48EB8325189A}" srcOrd="0" destOrd="0" presId="urn:microsoft.com/office/officeart/2005/8/layout/hList7"/>
    <dgm:cxn modelId="{3950CC58-1A07-4A7C-92B7-A5076AD989AE}" type="presParOf" srcId="{971B5763-8BA4-4E70-AE22-61F33B280453}" destId="{19B2CF5C-0C14-44C6-86DB-53291D5BF1DA}" srcOrd="1" destOrd="0" presId="urn:microsoft.com/office/officeart/2005/8/layout/hList7"/>
    <dgm:cxn modelId="{1C2CE74B-9B6B-4BA8-BD98-3DFAF03BB5E4}" type="presParOf" srcId="{971B5763-8BA4-4E70-AE22-61F33B280453}" destId="{C7C3D7B3-94DB-4DEE-BD58-B20688D70871}" srcOrd="2" destOrd="0" presId="urn:microsoft.com/office/officeart/2005/8/layout/hList7"/>
    <dgm:cxn modelId="{4E4BCDE1-7A66-4A50-9824-7766BB0EDD09}" type="presParOf" srcId="{971B5763-8BA4-4E70-AE22-61F33B280453}" destId="{AC98816D-1C25-4C07-B558-3DE8A9C27DAC}" srcOrd="3" destOrd="0" presId="urn:microsoft.com/office/officeart/2005/8/layout/hList7"/>
    <dgm:cxn modelId="{7CC47E6E-32EA-4085-A211-E43601C4C787}" type="presParOf" srcId="{193401F0-D04E-4F2F-8234-FEAEC9645943}" destId="{77328404-330D-406F-AE7C-E0863AEF04A4}" srcOrd="1" destOrd="0" presId="urn:microsoft.com/office/officeart/2005/8/layout/hList7"/>
    <dgm:cxn modelId="{219B357F-55D2-42D3-AF82-881A4D01C462}" type="presParOf" srcId="{193401F0-D04E-4F2F-8234-FEAEC9645943}" destId="{43F79873-DB8A-4877-97DE-AAFA6C1FDFF6}" srcOrd="2" destOrd="0" presId="urn:microsoft.com/office/officeart/2005/8/layout/hList7"/>
    <dgm:cxn modelId="{34174829-92F5-4E26-BEDA-275DA7976D25}" type="presParOf" srcId="{43F79873-DB8A-4877-97DE-AAFA6C1FDFF6}" destId="{F0848E80-9046-4B24-A37A-9F50AA9D54A0}" srcOrd="0" destOrd="0" presId="urn:microsoft.com/office/officeart/2005/8/layout/hList7"/>
    <dgm:cxn modelId="{49C09BB7-039C-4E1A-8B06-2EA330A99994}" type="presParOf" srcId="{43F79873-DB8A-4877-97DE-AAFA6C1FDFF6}" destId="{2ADD93BE-B779-4DC1-AD60-137B7CE0A43A}" srcOrd="1" destOrd="0" presId="urn:microsoft.com/office/officeart/2005/8/layout/hList7"/>
    <dgm:cxn modelId="{AA36CB20-391F-49C3-9B7C-B3E1D38E0DA8}" type="presParOf" srcId="{43F79873-DB8A-4877-97DE-AAFA6C1FDFF6}" destId="{C390C1CA-622E-46E0-AC0C-4BE22AAEC7B2}" srcOrd="2" destOrd="0" presId="urn:microsoft.com/office/officeart/2005/8/layout/hList7"/>
    <dgm:cxn modelId="{08099158-9029-4DFD-B4BE-C7D6FBA8D00A}" type="presParOf" srcId="{43F79873-DB8A-4877-97DE-AAFA6C1FDFF6}" destId="{967656B3-18B1-4FA6-ACCE-9B9FC954FC73}" srcOrd="3" destOrd="0" presId="urn:microsoft.com/office/officeart/2005/8/layout/hList7"/>
    <dgm:cxn modelId="{D0F81774-A097-4ECC-BE6B-E47468A3C88E}" type="presParOf" srcId="{193401F0-D04E-4F2F-8234-FEAEC9645943}" destId="{7CC539C1-E881-40DB-951D-33791F3F74BF}" srcOrd="3" destOrd="0" presId="urn:microsoft.com/office/officeart/2005/8/layout/hList7"/>
    <dgm:cxn modelId="{ABF96552-92F5-46F1-AD66-A0A552655DDD}" type="presParOf" srcId="{193401F0-D04E-4F2F-8234-FEAEC9645943}" destId="{F14882B9-E49D-4EF9-B5FE-605BC22BD3E4}" srcOrd="4" destOrd="0" presId="urn:microsoft.com/office/officeart/2005/8/layout/hList7"/>
    <dgm:cxn modelId="{F046194C-A3B7-40CC-BCA8-1D9D86CACFEE}" type="presParOf" srcId="{F14882B9-E49D-4EF9-B5FE-605BC22BD3E4}" destId="{A3437A3A-9DFD-48D0-B943-F2B5D8FC6DCA}" srcOrd="0" destOrd="0" presId="urn:microsoft.com/office/officeart/2005/8/layout/hList7"/>
    <dgm:cxn modelId="{CF94A3EA-906C-4A26-8264-644F6E4EFEF8}" type="presParOf" srcId="{F14882B9-E49D-4EF9-B5FE-605BC22BD3E4}" destId="{3185D68E-A03F-440A-B7E6-18EBE05FC442}" srcOrd="1" destOrd="0" presId="urn:microsoft.com/office/officeart/2005/8/layout/hList7"/>
    <dgm:cxn modelId="{75876064-5D76-4B18-8B44-D5D00748E958}" type="presParOf" srcId="{F14882B9-E49D-4EF9-B5FE-605BC22BD3E4}" destId="{1B578DB0-9D7B-4AFE-A2A2-5C697DECBD36}" srcOrd="2" destOrd="0" presId="urn:microsoft.com/office/officeart/2005/8/layout/hList7"/>
    <dgm:cxn modelId="{EDDD2635-99F8-42CE-83A1-8233BC6F6A88}" type="presParOf" srcId="{F14882B9-E49D-4EF9-B5FE-605BC22BD3E4}" destId="{2181DE0F-BD91-4703-B840-EEEE8A27669F}" srcOrd="3" destOrd="0" presId="urn:microsoft.com/office/officeart/2005/8/layout/hList7"/>
    <dgm:cxn modelId="{16BC2BAB-435C-42AD-84B6-D489C2BB8EBF}" type="presParOf" srcId="{193401F0-D04E-4F2F-8234-FEAEC9645943}" destId="{02880D4B-AD69-4C5B-B808-36A48C2A7884}" srcOrd="5" destOrd="0" presId="urn:microsoft.com/office/officeart/2005/8/layout/hList7"/>
    <dgm:cxn modelId="{D6589FD6-1F69-465D-945C-E11247D6208D}" type="presParOf" srcId="{193401F0-D04E-4F2F-8234-FEAEC9645943}" destId="{47E306E6-3FAC-4D3E-A4F1-F181BB22F291}" srcOrd="6" destOrd="0" presId="urn:microsoft.com/office/officeart/2005/8/layout/hList7"/>
    <dgm:cxn modelId="{A2AC2DBB-A043-4A9B-85E2-54317EF98868}" type="presParOf" srcId="{47E306E6-3FAC-4D3E-A4F1-F181BB22F291}" destId="{36587809-3E3A-40B0-8175-A81284B27287}" srcOrd="0" destOrd="0" presId="urn:microsoft.com/office/officeart/2005/8/layout/hList7"/>
    <dgm:cxn modelId="{A80ECF5A-490E-4444-BC2A-0DDB483E8DBF}" type="presParOf" srcId="{47E306E6-3FAC-4D3E-A4F1-F181BB22F291}" destId="{BC7D8E69-06AB-45E9-A405-2D5E1EC6ECE6}" srcOrd="1" destOrd="0" presId="urn:microsoft.com/office/officeart/2005/8/layout/hList7"/>
    <dgm:cxn modelId="{64945AEA-5F24-4D09-BBF3-1AC5D1392735}" type="presParOf" srcId="{47E306E6-3FAC-4D3E-A4F1-F181BB22F291}" destId="{6F2D30F3-C9F0-432E-A881-2C55AB9B078B}" srcOrd="2" destOrd="0" presId="urn:microsoft.com/office/officeart/2005/8/layout/hList7"/>
    <dgm:cxn modelId="{48A41FD2-D6D6-4766-B983-5B26E40B91C0}" type="presParOf" srcId="{47E306E6-3FAC-4D3E-A4F1-F181BB22F291}" destId="{EA7C290C-5285-46D9-B30E-65A17C6BAED3}" srcOrd="3" destOrd="0" presId="urn:microsoft.com/office/officeart/2005/8/layout/hList7"/>
    <dgm:cxn modelId="{48892C08-AE9D-492B-8DD5-8B4892D0442E}" type="presParOf" srcId="{193401F0-D04E-4F2F-8234-FEAEC9645943}" destId="{31F5BA73-B3F5-4EBA-901E-08B35A7F3966}" srcOrd="7" destOrd="0" presId="urn:microsoft.com/office/officeart/2005/8/layout/hList7"/>
    <dgm:cxn modelId="{0BA4B262-BEF8-40AF-998D-A585450F5F28}" type="presParOf" srcId="{193401F0-D04E-4F2F-8234-FEAEC9645943}" destId="{A7A83BB1-0D57-430D-8472-1D85D0665C89}" srcOrd="8" destOrd="0" presId="urn:microsoft.com/office/officeart/2005/8/layout/hList7"/>
    <dgm:cxn modelId="{7A4328F0-E4A2-4E8B-A315-C6EEFD899AAF}" type="presParOf" srcId="{A7A83BB1-0D57-430D-8472-1D85D0665C89}" destId="{890AD3BA-CBD5-4777-A5CA-D2783EACB72E}" srcOrd="0" destOrd="0" presId="urn:microsoft.com/office/officeart/2005/8/layout/hList7"/>
    <dgm:cxn modelId="{FBB801D7-4567-428B-909C-DEF514C3672D}" type="presParOf" srcId="{A7A83BB1-0D57-430D-8472-1D85D0665C89}" destId="{4CB17E16-9E2F-401A-AE35-C4A77E3A94F1}" srcOrd="1" destOrd="0" presId="urn:microsoft.com/office/officeart/2005/8/layout/hList7"/>
    <dgm:cxn modelId="{27F98FC6-888E-422D-9060-4911D4AB9382}" type="presParOf" srcId="{A7A83BB1-0D57-430D-8472-1D85D0665C89}" destId="{C9BB1D0B-29FA-4CAB-804C-F093871F8884}" srcOrd="2" destOrd="0" presId="urn:microsoft.com/office/officeart/2005/8/layout/hList7"/>
    <dgm:cxn modelId="{6DE22CE2-8EE2-4BDB-98A6-8DB41E6539EF}" type="presParOf" srcId="{A7A83BB1-0D57-430D-8472-1D85D0665C89}" destId="{B514684A-8660-4ADD-866E-97CF077E5F79}" srcOrd="3" destOrd="0" presId="urn:microsoft.com/office/officeart/2005/8/layout/hList7"/>
    <dgm:cxn modelId="{120A643E-4950-4DEB-8B65-179D350F1076}" type="presParOf" srcId="{193401F0-D04E-4F2F-8234-FEAEC9645943}" destId="{E2FA11EC-A312-4225-B260-152FDE00BFAF}" srcOrd="9" destOrd="0" presId="urn:microsoft.com/office/officeart/2005/8/layout/hList7"/>
    <dgm:cxn modelId="{B0F359AA-56D5-43E6-AB8A-C3F27183E5F3}" type="presParOf" srcId="{193401F0-D04E-4F2F-8234-FEAEC9645943}" destId="{55C104F1-CED5-443F-963B-237D0B7B172D}" srcOrd="10" destOrd="0" presId="urn:microsoft.com/office/officeart/2005/8/layout/hList7"/>
    <dgm:cxn modelId="{3D09B68E-3AB2-4AE8-AED4-792B89D99C20}" type="presParOf" srcId="{55C104F1-CED5-443F-963B-237D0B7B172D}" destId="{99103AF5-2F83-4527-9768-F36AB1C578BA}" srcOrd="0" destOrd="0" presId="urn:microsoft.com/office/officeart/2005/8/layout/hList7"/>
    <dgm:cxn modelId="{5262F395-B22F-4F50-AC44-807B5B0D85BD}" type="presParOf" srcId="{55C104F1-CED5-443F-963B-237D0B7B172D}" destId="{10178FF7-1F1F-4D55-B4BA-C4368F239A33}" srcOrd="1" destOrd="0" presId="urn:microsoft.com/office/officeart/2005/8/layout/hList7"/>
    <dgm:cxn modelId="{CCD37A57-E2A1-4C90-9FDC-F5F0A0878A87}" type="presParOf" srcId="{55C104F1-CED5-443F-963B-237D0B7B172D}" destId="{2C359E03-D8E7-48B4-8BD6-287409A7BCF8}" srcOrd="2" destOrd="0" presId="urn:microsoft.com/office/officeart/2005/8/layout/hList7"/>
    <dgm:cxn modelId="{5893561C-5BA2-4D77-9F35-5390044F707F}" type="presParOf" srcId="{55C104F1-CED5-443F-963B-237D0B7B172D}" destId="{8AA38F1A-0BBE-437B-9848-802D2B1206A6}" srcOrd="3" destOrd="0" presId="urn:microsoft.com/office/officeart/2005/8/layout/hList7"/>
    <dgm:cxn modelId="{D037FFC4-4496-4530-83B8-0FE8683A4853}" type="presParOf" srcId="{193401F0-D04E-4F2F-8234-FEAEC9645943}" destId="{5720C80B-EBD8-43E4-9FC2-A2C54D17E765}" srcOrd="11" destOrd="0" presId="urn:microsoft.com/office/officeart/2005/8/layout/hList7"/>
    <dgm:cxn modelId="{8B18A962-08C0-4949-8EB8-505BD7ABE5AE}" type="presParOf" srcId="{193401F0-D04E-4F2F-8234-FEAEC9645943}" destId="{B85361E4-06A9-4079-BAE4-2D5C4CC472DC}" srcOrd="12" destOrd="0" presId="urn:microsoft.com/office/officeart/2005/8/layout/hList7"/>
    <dgm:cxn modelId="{3D2EF693-D457-471E-981D-78E5BBF58451}" type="presParOf" srcId="{B85361E4-06A9-4079-BAE4-2D5C4CC472DC}" destId="{3E4B1DDB-14E8-4184-AC64-8FD4BE103635}" srcOrd="0" destOrd="0" presId="urn:microsoft.com/office/officeart/2005/8/layout/hList7"/>
    <dgm:cxn modelId="{30BED309-F15C-465D-97BB-1E57E1F4A4C5}" type="presParOf" srcId="{B85361E4-06A9-4079-BAE4-2D5C4CC472DC}" destId="{E3CBC9E6-CF55-4E54-A9FA-CB577ADEDB97}" srcOrd="1" destOrd="0" presId="urn:microsoft.com/office/officeart/2005/8/layout/hList7"/>
    <dgm:cxn modelId="{D8E3ECC6-0DAB-4A51-B1BD-C5C4C7CC5A9E}" type="presParOf" srcId="{B85361E4-06A9-4079-BAE4-2D5C4CC472DC}" destId="{45772909-C12E-41A0-AF3E-5417C9A7543F}" srcOrd="2" destOrd="0" presId="urn:microsoft.com/office/officeart/2005/8/layout/hList7"/>
    <dgm:cxn modelId="{82B50AB2-6A53-4602-AB63-F78F77A30E37}" type="presParOf" srcId="{B85361E4-06A9-4079-BAE4-2D5C4CC472DC}" destId="{857EF615-0C5B-47A0-B1F8-9EF0DE126074}" srcOrd="3" destOrd="0" presId="urn:microsoft.com/office/officeart/2005/8/layout/hList7"/>
    <dgm:cxn modelId="{DD0B29E7-F23C-4E12-B724-330093189156}" type="presParOf" srcId="{193401F0-D04E-4F2F-8234-FEAEC9645943}" destId="{10151CB0-55D8-4EB4-95F1-3AAEEA1EBB90}" srcOrd="13" destOrd="0" presId="urn:microsoft.com/office/officeart/2005/8/layout/hList7"/>
    <dgm:cxn modelId="{94213961-52A4-4337-9F48-E80F9B126C86}" type="presParOf" srcId="{193401F0-D04E-4F2F-8234-FEAEC9645943}" destId="{81FA7957-5386-4828-BF62-74C5C4764257}" srcOrd="14" destOrd="0" presId="urn:microsoft.com/office/officeart/2005/8/layout/hList7"/>
    <dgm:cxn modelId="{0BE45C64-932A-45F4-A213-7E648400AE29}" type="presParOf" srcId="{81FA7957-5386-4828-BF62-74C5C4764257}" destId="{4ABC6A30-316E-4B0A-91D1-9B2E18F4BEB0}" srcOrd="0" destOrd="0" presId="urn:microsoft.com/office/officeart/2005/8/layout/hList7"/>
    <dgm:cxn modelId="{C21582B5-1218-4AD8-B226-1C81312107C8}" type="presParOf" srcId="{81FA7957-5386-4828-BF62-74C5C4764257}" destId="{C729B849-8A26-4F9D-9107-57EAF1DA83CF}" srcOrd="1" destOrd="0" presId="urn:microsoft.com/office/officeart/2005/8/layout/hList7"/>
    <dgm:cxn modelId="{390AC6F4-DAED-4371-9AED-701FB2167F3F}" type="presParOf" srcId="{81FA7957-5386-4828-BF62-74C5C4764257}" destId="{C9265DA2-76FB-4E8C-893A-38D7C78E2EC2}" srcOrd="2" destOrd="0" presId="urn:microsoft.com/office/officeart/2005/8/layout/hList7"/>
    <dgm:cxn modelId="{E8C9733B-AF6C-4E92-A4AC-BBED6A6DD950}" type="presParOf" srcId="{81FA7957-5386-4828-BF62-74C5C4764257}" destId="{66F042EA-05C6-4115-9CDD-51CFCDD8D3FD}" srcOrd="3" destOrd="0" presId="urn:microsoft.com/office/officeart/2005/8/layout/hList7"/>
    <dgm:cxn modelId="{FBBDF927-AAC6-4F3D-99D8-A03AA39C13DB}" type="presParOf" srcId="{193401F0-D04E-4F2F-8234-FEAEC9645943}" destId="{470F1DF2-F9B5-4395-81AF-DE1353F6889D}" srcOrd="15" destOrd="0" presId="urn:microsoft.com/office/officeart/2005/8/layout/hList7"/>
    <dgm:cxn modelId="{FD7E3930-8309-4512-86F2-57FF6CFB401C}" type="presParOf" srcId="{193401F0-D04E-4F2F-8234-FEAEC9645943}" destId="{59265587-27A8-4101-AE2F-B1C3FEE0C1C1}" srcOrd="16" destOrd="0" presId="urn:microsoft.com/office/officeart/2005/8/layout/hList7"/>
    <dgm:cxn modelId="{0CEE8697-41F8-4218-9B77-133031B410A9}" type="presParOf" srcId="{59265587-27A8-4101-AE2F-B1C3FEE0C1C1}" destId="{49BF5E3E-35FB-4757-85A8-B4F6511D937A}" srcOrd="0" destOrd="0" presId="urn:microsoft.com/office/officeart/2005/8/layout/hList7"/>
    <dgm:cxn modelId="{759AD9BB-07CF-4CBD-AE2B-05BF6F03D2AF}" type="presParOf" srcId="{59265587-27A8-4101-AE2F-B1C3FEE0C1C1}" destId="{2A990802-81ED-41AD-8870-088D05AA29CE}" srcOrd="1" destOrd="0" presId="urn:microsoft.com/office/officeart/2005/8/layout/hList7"/>
    <dgm:cxn modelId="{25784F67-B7F8-48FE-BDF6-61BF19493D98}" type="presParOf" srcId="{59265587-27A8-4101-AE2F-B1C3FEE0C1C1}" destId="{E8F7EF6D-FFC3-4560-841D-C861F3F58D70}" srcOrd="2" destOrd="0" presId="urn:microsoft.com/office/officeart/2005/8/layout/hList7"/>
    <dgm:cxn modelId="{BBB3160B-0ADE-4ADB-9F48-2AAD2E70A16D}" type="presParOf" srcId="{59265587-27A8-4101-AE2F-B1C3FEE0C1C1}" destId="{3B88BB84-41CC-47F6-9841-DF40A868FCF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7AAE324-C0DE-4F01-9D08-8DEF70A131C4}" type="doc">
      <dgm:prSet loTypeId="urn:microsoft.com/office/officeart/2005/8/layout/equation2" loCatId="process" qsTypeId="urn:microsoft.com/office/officeart/2005/8/quickstyle/simple1" qsCatId="simple" csTypeId="urn:microsoft.com/office/officeart/2005/8/colors/colorful1" csCatId="colorful" phldr="1"/>
      <dgm:spPr/>
    </dgm:pt>
    <dgm:pt modelId="{6D42673B-E18E-4AC5-89BF-47C8DE0FE477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6 963,5 тыс. рублей</a:t>
          </a:r>
        </a:p>
      </dgm:t>
    </dgm:pt>
    <dgm:pt modelId="{927EF0B0-1585-46E6-9834-355A84BED07B}" type="par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129924-9EED-43C5-81EA-B54F778A979E}" type="sibTrans" cxnId="{092DA88F-8CF3-4573-847F-7D059E0FC519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A5959-975E-4EFB-A459-D10BB858C994}">
      <dgm:prSet phldrT="[Текст]"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68 205,1 тыс. рублей</a:t>
          </a:r>
        </a:p>
      </dgm:t>
    </dgm:pt>
    <dgm:pt modelId="{EF8B0FFA-A293-45BE-84F7-BDE0521EFDB6}" type="par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5CFECC-C443-400D-B6AA-79BA9219BFD8}" type="sibTrans" cxnId="{59F5118D-0408-4F96-BE62-27873718AD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83AF1F-5838-499D-B4FB-3D603702D903}">
      <dgm:prSet phldrT="[Текст]"/>
      <dgm:spPr/>
      <dgm:t>
        <a:bodyPr vert="vert270"/>
        <a:lstStyle/>
        <a:p>
          <a:r>
            <a:rPr lang="ru-RU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87 860,7 тыс. рублей</a:t>
          </a:r>
        </a:p>
      </dgm:t>
    </dgm:pt>
    <dgm:pt modelId="{42C82C47-565D-4EE8-8D85-9B96F952F108}" type="par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0C0F0A-7E0A-4A52-9BD4-830E56364BCE}" type="sibTrans" cxnId="{AD90AB62-1DFE-45FC-9415-42BB38CF033D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7E117F-3DD9-41E0-B958-F0EADACC9026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8,0 тыс. рублей</a:t>
          </a:r>
        </a:p>
      </dgm:t>
    </dgm:pt>
    <dgm:pt modelId="{B4BB437E-7385-4242-A518-F157B7AA4BEF}" type="par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12E20-952B-44A9-8711-0628277D25E6}" type="sibTrans" cxnId="{5B6F8619-70DF-4CD4-B90B-11EE0313ABC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ED92C6-77DC-4175-A158-7E1D9EFA35B0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4 278,7 тыс. рублей</a:t>
          </a:r>
        </a:p>
      </dgm:t>
    </dgm:pt>
    <dgm:pt modelId="{E148BE27-FE4E-4F7F-99AD-1A95EA5A9449}" type="par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CE724C-C5B8-46D1-BD13-57DAA3611CA8}" type="sibTrans" cxnId="{C84A5D23-5963-4E1A-8C11-B14A379EAE9B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4FA-89C0-4E0A-AD16-7DBF112A2051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111,2 тыс. рублей</a:t>
          </a:r>
        </a:p>
      </dgm:t>
    </dgm:pt>
    <dgm:pt modelId="{307853A6-3552-44F8-822D-436549EF8DB7}" type="par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5F3C6F-2755-4DE6-8B88-BC3C6E7A2BE4}" type="sibTrans" cxnId="{13CD4811-E7CD-4FA9-93EC-B36E9DF4651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CA326B-9394-46A5-864F-62809F832CCC}">
      <dgm:prSet custT="1"/>
      <dgm:spPr/>
      <dgm:t>
        <a:bodyPr vert="horz"/>
        <a:lstStyle/>
        <a:p>
          <a:r>
            <a:rPr lang="ru-RU" sz="11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8 294,2 тыс. рублей</a:t>
          </a:r>
        </a:p>
      </dgm:t>
    </dgm:pt>
    <dgm:pt modelId="{9C6BCF8F-3206-48DE-BF2F-F7CE09ED824B}" type="par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3C7022-93EB-4C6E-BF08-CE007FD1C6D3}" type="sibTrans" cxnId="{CBFADF91-9B69-49A5-BD84-15BCE9B6F7D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78188D-7544-4EF9-BD4E-F6C32FC5C0C8}" type="pres">
      <dgm:prSet presAssocID="{F7AAE324-C0DE-4F01-9D08-8DEF70A131C4}" presName="Name0" presStyleCnt="0">
        <dgm:presLayoutVars>
          <dgm:dir/>
          <dgm:resizeHandles val="exact"/>
        </dgm:presLayoutVars>
      </dgm:prSet>
      <dgm:spPr/>
    </dgm:pt>
    <dgm:pt modelId="{DAB1D63A-0D83-47C7-B4EB-DB2592D0AD16}" type="pres">
      <dgm:prSet presAssocID="{F7AAE324-C0DE-4F01-9D08-8DEF70A131C4}" presName="vNodes" presStyleCnt="0"/>
      <dgm:spPr/>
    </dgm:pt>
    <dgm:pt modelId="{CE8ED3E3-9A31-401F-9C2E-4F9BCAF0A213}" type="pres">
      <dgm:prSet presAssocID="{6D42673B-E18E-4AC5-89BF-47C8DE0FE477}" presName="node" presStyleLbl="node1" presStyleIdx="0" presStyleCnt="7" custScaleX="1385602">
        <dgm:presLayoutVars>
          <dgm:bulletEnabled val="1"/>
        </dgm:presLayoutVars>
      </dgm:prSet>
      <dgm:spPr/>
    </dgm:pt>
    <dgm:pt modelId="{03B65222-7390-4E3E-A6EF-AAD719C8C943}" type="pres">
      <dgm:prSet presAssocID="{1F129924-9EED-43C5-81EA-B54F778A979E}" presName="spacerT" presStyleCnt="0"/>
      <dgm:spPr/>
    </dgm:pt>
    <dgm:pt modelId="{67066753-4A36-4AE2-AEB5-56A1E2F18A74}" type="pres">
      <dgm:prSet presAssocID="{1F129924-9EED-43C5-81EA-B54F778A979E}" presName="sibTrans" presStyleLbl="sibTrans2D1" presStyleIdx="0" presStyleCnt="6"/>
      <dgm:spPr/>
    </dgm:pt>
    <dgm:pt modelId="{3383EA15-CA2C-4F3F-84DA-F93EA9D21544}" type="pres">
      <dgm:prSet presAssocID="{1F129924-9EED-43C5-81EA-B54F778A979E}" presName="spacerB" presStyleCnt="0"/>
      <dgm:spPr/>
    </dgm:pt>
    <dgm:pt modelId="{7FF98444-F877-465A-91E5-BFD4D26BB0CA}" type="pres">
      <dgm:prSet presAssocID="{187E117F-3DD9-41E0-B958-F0EADACC9026}" presName="node" presStyleLbl="node1" presStyleIdx="1" presStyleCnt="7" custScaleX="1393851">
        <dgm:presLayoutVars>
          <dgm:bulletEnabled val="1"/>
        </dgm:presLayoutVars>
      </dgm:prSet>
      <dgm:spPr/>
    </dgm:pt>
    <dgm:pt modelId="{82320BC6-E5B7-4569-93F1-857529FF1A76}" type="pres">
      <dgm:prSet presAssocID="{3F312E20-952B-44A9-8711-0628277D25E6}" presName="spacerT" presStyleCnt="0"/>
      <dgm:spPr/>
    </dgm:pt>
    <dgm:pt modelId="{014FA916-E0F2-4AAA-9BDA-5B1881BCFECB}" type="pres">
      <dgm:prSet presAssocID="{3F312E20-952B-44A9-8711-0628277D25E6}" presName="sibTrans" presStyleLbl="sibTrans2D1" presStyleIdx="1" presStyleCnt="6"/>
      <dgm:spPr/>
    </dgm:pt>
    <dgm:pt modelId="{711D21BE-F8E0-4E6F-A902-59BDC773E067}" type="pres">
      <dgm:prSet presAssocID="{3F312E20-952B-44A9-8711-0628277D25E6}" presName="spacerB" presStyleCnt="0"/>
      <dgm:spPr/>
    </dgm:pt>
    <dgm:pt modelId="{20282A58-69E0-4950-91C0-97C09A6B8B45}" type="pres">
      <dgm:prSet presAssocID="{0DED92C6-77DC-4175-A158-7E1D9EFA35B0}" presName="node" presStyleLbl="node1" presStyleIdx="2" presStyleCnt="7" custScaleX="1396361">
        <dgm:presLayoutVars>
          <dgm:bulletEnabled val="1"/>
        </dgm:presLayoutVars>
      </dgm:prSet>
      <dgm:spPr/>
    </dgm:pt>
    <dgm:pt modelId="{2C928EFB-4DC1-4857-A68F-4AA49E05D01E}" type="pres">
      <dgm:prSet presAssocID="{6ECE724C-C5B8-46D1-BD13-57DAA3611CA8}" presName="spacerT" presStyleCnt="0"/>
      <dgm:spPr/>
    </dgm:pt>
    <dgm:pt modelId="{89B441D5-9BD6-4DF7-AB95-387D06F90D2D}" type="pres">
      <dgm:prSet presAssocID="{6ECE724C-C5B8-46D1-BD13-57DAA3611CA8}" presName="sibTrans" presStyleLbl="sibTrans2D1" presStyleIdx="2" presStyleCnt="6"/>
      <dgm:spPr/>
    </dgm:pt>
    <dgm:pt modelId="{DFC2C360-D347-4836-A4FA-12B68492F121}" type="pres">
      <dgm:prSet presAssocID="{6ECE724C-C5B8-46D1-BD13-57DAA3611CA8}" presName="spacerB" presStyleCnt="0"/>
      <dgm:spPr/>
    </dgm:pt>
    <dgm:pt modelId="{7C8531E9-EA0E-45D2-A571-D697394FE2BB}" type="pres">
      <dgm:prSet presAssocID="{3DBED4FA-89C0-4E0A-AD16-7DBF112A2051}" presName="node" presStyleLbl="node1" presStyleIdx="3" presStyleCnt="7" custScaleX="1398037">
        <dgm:presLayoutVars>
          <dgm:bulletEnabled val="1"/>
        </dgm:presLayoutVars>
      </dgm:prSet>
      <dgm:spPr/>
    </dgm:pt>
    <dgm:pt modelId="{8968F585-2DA5-4F25-99A1-87D72F2F0157}" type="pres">
      <dgm:prSet presAssocID="{9A5F3C6F-2755-4DE6-8B88-BC3C6E7A2BE4}" presName="spacerT" presStyleCnt="0"/>
      <dgm:spPr/>
    </dgm:pt>
    <dgm:pt modelId="{66F9020B-5802-4CA9-9364-C19E51A6C132}" type="pres">
      <dgm:prSet presAssocID="{9A5F3C6F-2755-4DE6-8B88-BC3C6E7A2BE4}" presName="sibTrans" presStyleLbl="sibTrans2D1" presStyleIdx="3" presStyleCnt="6"/>
      <dgm:spPr/>
    </dgm:pt>
    <dgm:pt modelId="{8A4692F1-C93B-4D33-BEDC-73A1EFAC5CD0}" type="pres">
      <dgm:prSet presAssocID="{9A5F3C6F-2755-4DE6-8B88-BC3C6E7A2BE4}" presName="spacerB" presStyleCnt="0"/>
      <dgm:spPr/>
    </dgm:pt>
    <dgm:pt modelId="{2E5C2FC1-4E82-4098-8004-E6E2643603F4}" type="pres">
      <dgm:prSet presAssocID="{4CCA326B-9394-46A5-864F-62809F832CCC}" presName="node" presStyleLbl="node1" presStyleIdx="4" presStyleCnt="7" custScaleX="1399717">
        <dgm:presLayoutVars>
          <dgm:bulletEnabled val="1"/>
        </dgm:presLayoutVars>
      </dgm:prSet>
      <dgm:spPr/>
    </dgm:pt>
    <dgm:pt modelId="{6B1B9EFD-8206-49EC-8DE0-E7ACCA759B49}" type="pres">
      <dgm:prSet presAssocID="{813C7022-93EB-4C6E-BF08-CE007FD1C6D3}" presName="spacerT" presStyleCnt="0"/>
      <dgm:spPr/>
    </dgm:pt>
    <dgm:pt modelId="{96629224-2390-4F6D-8E7E-E122DFCBA258}" type="pres">
      <dgm:prSet presAssocID="{813C7022-93EB-4C6E-BF08-CE007FD1C6D3}" presName="sibTrans" presStyleLbl="sibTrans2D1" presStyleIdx="4" presStyleCnt="6"/>
      <dgm:spPr/>
    </dgm:pt>
    <dgm:pt modelId="{2C5D5A88-426F-44DC-8CBC-131153A181AC}" type="pres">
      <dgm:prSet presAssocID="{813C7022-93EB-4C6E-BF08-CE007FD1C6D3}" presName="spacerB" presStyleCnt="0"/>
      <dgm:spPr/>
    </dgm:pt>
    <dgm:pt modelId="{9D7D2EEF-CE24-4D04-8A24-B9E4120AB018}" type="pres">
      <dgm:prSet presAssocID="{189A5959-975E-4EFB-A459-D10BB858C994}" presName="node" presStyleLbl="node1" presStyleIdx="5" presStyleCnt="7" custScaleX="1401401">
        <dgm:presLayoutVars>
          <dgm:bulletEnabled val="1"/>
        </dgm:presLayoutVars>
      </dgm:prSet>
      <dgm:spPr/>
    </dgm:pt>
    <dgm:pt modelId="{954118EF-6872-41DB-958B-B8EC80DBBDD0}" type="pres">
      <dgm:prSet presAssocID="{F7AAE324-C0DE-4F01-9D08-8DEF70A131C4}" presName="sibTransLast" presStyleLbl="sibTrans2D1" presStyleIdx="5" presStyleCnt="6" custScaleX="295843" custScaleY="231225" custLinFactNeighborX="-34531" custLinFactNeighborY="-4920"/>
      <dgm:spPr/>
    </dgm:pt>
    <dgm:pt modelId="{F266CAA0-8E6F-447B-ACDE-8B6A39895643}" type="pres">
      <dgm:prSet presAssocID="{F7AAE324-C0DE-4F01-9D08-8DEF70A131C4}" presName="connectorText" presStyleLbl="sibTrans2D1" presStyleIdx="5" presStyleCnt="6"/>
      <dgm:spPr/>
    </dgm:pt>
    <dgm:pt modelId="{ECBB059D-6ECC-49E3-93CD-803856D2F50D}" type="pres">
      <dgm:prSet presAssocID="{F7AAE324-C0DE-4F01-9D08-8DEF70A131C4}" presName="lastNode" presStyleLbl="node1" presStyleIdx="6" presStyleCnt="7" custScaleY="505103">
        <dgm:presLayoutVars>
          <dgm:bulletEnabled val="1"/>
        </dgm:presLayoutVars>
      </dgm:prSet>
      <dgm:spPr/>
    </dgm:pt>
  </dgm:ptLst>
  <dgm:cxnLst>
    <dgm:cxn modelId="{96485308-031E-4D2E-AA5A-E56E8020E050}" type="presOf" srcId="{F7AAE324-C0DE-4F01-9D08-8DEF70A131C4}" destId="{7078188D-7544-4EF9-BD4E-F6C32FC5C0C8}" srcOrd="0" destOrd="0" presId="urn:microsoft.com/office/officeart/2005/8/layout/equation2"/>
    <dgm:cxn modelId="{180CC30D-179A-42C3-8CCA-85ED75EA3E18}" type="presOf" srcId="{187E117F-3DD9-41E0-B958-F0EADACC9026}" destId="{7FF98444-F877-465A-91E5-BFD4D26BB0CA}" srcOrd="0" destOrd="0" presId="urn:microsoft.com/office/officeart/2005/8/layout/equation2"/>
    <dgm:cxn modelId="{13CD4811-E7CD-4FA9-93EC-B36E9DF46514}" srcId="{F7AAE324-C0DE-4F01-9D08-8DEF70A131C4}" destId="{3DBED4FA-89C0-4E0A-AD16-7DBF112A2051}" srcOrd="3" destOrd="0" parTransId="{307853A6-3552-44F8-822D-436549EF8DB7}" sibTransId="{9A5F3C6F-2755-4DE6-8B88-BC3C6E7A2BE4}"/>
    <dgm:cxn modelId="{B36F8313-8DC2-450C-B901-18F2920499E3}" type="presOf" srcId="{6D42673B-E18E-4AC5-89BF-47C8DE0FE477}" destId="{CE8ED3E3-9A31-401F-9C2E-4F9BCAF0A213}" srcOrd="0" destOrd="0" presId="urn:microsoft.com/office/officeart/2005/8/layout/equation2"/>
    <dgm:cxn modelId="{5B6F8619-70DF-4CD4-B90B-11EE0313ABC7}" srcId="{F7AAE324-C0DE-4F01-9D08-8DEF70A131C4}" destId="{187E117F-3DD9-41E0-B958-F0EADACC9026}" srcOrd="1" destOrd="0" parTransId="{B4BB437E-7385-4242-A518-F157B7AA4BEF}" sibTransId="{3F312E20-952B-44A9-8711-0628277D25E6}"/>
    <dgm:cxn modelId="{C84A5D23-5963-4E1A-8C11-B14A379EAE9B}" srcId="{F7AAE324-C0DE-4F01-9D08-8DEF70A131C4}" destId="{0DED92C6-77DC-4175-A158-7E1D9EFA35B0}" srcOrd="2" destOrd="0" parTransId="{E148BE27-FE4E-4F7F-99AD-1A95EA5A9449}" sibTransId="{6ECE724C-C5B8-46D1-BD13-57DAA3611CA8}"/>
    <dgm:cxn modelId="{23D45823-E9BA-4A57-969B-36905EEA4A58}" type="presOf" srcId="{813C7022-93EB-4C6E-BF08-CE007FD1C6D3}" destId="{96629224-2390-4F6D-8E7E-E122DFCBA258}" srcOrd="0" destOrd="0" presId="urn:microsoft.com/office/officeart/2005/8/layout/equation2"/>
    <dgm:cxn modelId="{9ECFC42E-918E-4EF6-BC3F-34DFDCFBF614}" type="presOf" srcId="{189A5959-975E-4EFB-A459-D10BB858C994}" destId="{9D7D2EEF-CE24-4D04-8A24-B9E4120AB018}" srcOrd="0" destOrd="0" presId="urn:microsoft.com/office/officeart/2005/8/layout/equation2"/>
    <dgm:cxn modelId="{7B2D6A36-C2A5-43FE-BA02-45DDD83E7C8D}" type="presOf" srcId="{9A5F3C6F-2755-4DE6-8B88-BC3C6E7A2BE4}" destId="{66F9020B-5802-4CA9-9364-C19E51A6C132}" srcOrd="0" destOrd="0" presId="urn:microsoft.com/office/officeart/2005/8/layout/equation2"/>
    <dgm:cxn modelId="{CFA11A3B-D43B-426E-8EE6-803DDB9A0C8B}" type="presOf" srcId="{145CFECC-C443-400D-B6AA-79BA9219BFD8}" destId="{F266CAA0-8E6F-447B-ACDE-8B6A39895643}" srcOrd="1" destOrd="0" presId="urn:microsoft.com/office/officeart/2005/8/layout/equation2"/>
    <dgm:cxn modelId="{2C9E973C-1E84-437E-BD37-B8A4CCA5BEB1}" type="presOf" srcId="{6ECE724C-C5B8-46D1-BD13-57DAA3611CA8}" destId="{89B441D5-9BD6-4DF7-AB95-387D06F90D2D}" srcOrd="0" destOrd="0" presId="urn:microsoft.com/office/officeart/2005/8/layout/equation2"/>
    <dgm:cxn modelId="{AD90AB62-1DFE-45FC-9415-42BB38CF033D}" srcId="{F7AAE324-C0DE-4F01-9D08-8DEF70A131C4}" destId="{8F83AF1F-5838-499D-B4FB-3D603702D903}" srcOrd="6" destOrd="0" parTransId="{42C82C47-565D-4EE8-8D85-9B96F952F108}" sibTransId="{190C0F0A-7E0A-4A52-9BD4-830E56364BCE}"/>
    <dgm:cxn modelId="{E20CCA44-60F2-4FE4-AEB5-3390DCA89558}" type="presOf" srcId="{8F83AF1F-5838-499D-B4FB-3D603702D903}" destId="{ECBB059D-6ECC-49E3-93CD-803856D2F50D}" srcOrd="0" destOrd="0" presId="urn:microsoft.com/office/officeart/2005/8/layout/equation2"/>
    <dgm:cxn modelId="{F2F5426C-59E4-4CC1-B301-558F555244AE}" type="presOf" srcId="{3DBED4FA-89C0-4E0A-AD16-7DBF112A2051}" destId="{7C8531E9-EA0E-45D2-A571-D697394FE2BB}" srcOrd="0" destOrd="0" presId="urn:microsoft.com/office/officeart/2005/8/layout/equation2"/>
    <dgm:cxn modelId="{59F5118D-0408-4F96-BE62-27873718ADD1}" srcId="{F7AAE324-C0DE-4F01-9D08-8DEF70A131C4}" destId="{189A5959-975E-4EFB-A459-D10BB858C994}" srcOrd="5" destOrd="0" parTransId="{EF8B0FFA-A293-45BE-84F7-BDE0521EFDB6}" sibTransId="{145CFECC-C443-400D-B6AA-79BA9219BFD8}"/>
    <dgm:cxn modelId="{092DA88F-8CF3-4573-847F-7D059E0FC519}" srcId="{F7AAE324-C0DE-4F01-9D08-8DEF70A131C4}" destId="{6D42673B-E18E-4AC5-89BF-47C8DE0FE477}" srcOrd="0" destOrd="0" parTransId="{927EF0B0-1585-46E6-9834-355A84BED07B}" sibTransId="{1F129924-9EED-43C5-81EA-B54F778A979E}"/>
    <dgm:cxn modelId="{CBFADF91-9B69-49A5-BD84-15BCE9B6F7D1}" srcId="{F7AAE324-C0DE-4F01-9D08-8DEF70A131C4}" destId="{4CCA326B-9394-46A5-864F-62809F832CCC}" srcOrd="4" destOrd="0" parTransId="{9C6BCF8F-3206-48DE-BF2F-F7CE09ED824B}" sibTransId="{813C7022-93EB-4C6E-BF08-CE007FD1C6D3}"/>
    <dgm:cxn modelId="{B5BBE995-31D6-4898-B18C-13F9F606E8D4}" type="presOf" srcId="{3F312E20-952B-44A9-8711-0628277D25E6}" destId="{014FA916-E0F2-4AAA-9BDA-5B1881BCFECB}" srcOrd="0" destOrd="0" presId="urn:microsoft.com/office/officeart/2005/8/layout/equation2"/>
    <dgm:cxn modelId="{9C52F8DC-0D7C-40EF-A63F-437F2D486759}" type="presOf" srcId="{4CCA326B-9394-46A5-864F-62809F832CCC}" destId="{2E5C2FC1-4E82-4098-8004-E6E2643603F4}" srcOrd="0" destOrd="0" presId="urn:microsoft.com/office/officeart/2005/8/layout/equation2"/>
    <dgm:cxn modelId="{0DB519E0-4E13-4C8D-B69A-F6A4285F2770}" type="presOf" srcId="{0DED92C6-77DC-4175-A158-7E1D9EFA35B0}" destId="{20282A58-69E0-4950-91C0-97C09A6B8B45}" srcOrd="0" destOrd="0" presId="urn:microsoft.com/office/officeart/2005/8/layout/equation2"/>
    <dgm:cxn modelId="{9B340BE7-81DE-43A1-811E-0CDDC0BBB91C}" type="presOf" srcId="{1F129924-9EED-43C5-81EA-B54F778A979E}" destId="{67066753-4A36-4AE2-AEB5-56A1E2F18A74}" srcOrd="0" destOrd="0" presId="urn:microsoft.com/office/officeart/2005/8/layout/equation2"/>
    <dgm:cxn modelId="{916B9DF8-47D4-4290-B784-C3392ECE2830}" type="presOf" srcId="{145CFECC-C443-400D-B6AA-79BA9219BFD8}" destId="{954118EF-6872-41DB-958B-B8EC80DBBDD0}" srcOrd="0" destOrd="0" presId="urn:microsoft.com/office/officeart/2005/8/layout/equation2"/>
    <dgm:cxn modelId="{306E0AA9-F692-44AE-9853-AA00C529E7F5}" type="presParOf" srcId="{7078188D-7544-4EF9-BD4E-F6C32FC5C0C8}" destId="{DAB1D63A-0D83-47C7-B4EB-DB2592D0AD16}" srcOrd="0" destOrd="0" presId="urn:microsoft.com/office/officeart/2005/8/layout/equation2"/>
    <dgm:cxn modelId="{260D0E4A-B1C2-497E-B243-3708C073B407}" type="presParOf" srcId="{DAB1D63A-0D83-47C7-B4EB-DB2592D0AD16}" destId="{CE8ED3E3-9A31-401F-9C2E-4F9BCAF0A213}" srcOrd="0" destOrd="0" presId="urn:microsoft.com/office/officeart/2005/8/layout/equation2"/>
    <dgm:cxn modelId="{E343660A-C73F-4196-9644-82C0F3579026}" type="presParOf" srcId="{DAB1D63A-0D83-47C7-B4EB-DB2592D0AD16}" destId="{03B65222-7390-4E3E-A6EF-AAD719C8C943}" srcOrd="1" destOrd="0" presId="urn:microsoft.com/office/officeart/2005/8/layout/equation2"/>
    <dgm:cxn modelId="{6E749663-E47F-4621-B550-A420236FFD78}" type="presParOf" srcId="{DAB1D63A-0D83-47C7-B4EB-DB2592D0AD16}" destId="{67066753-4A36-4AE2-AEB5-56A1E2F18A74}" srcOrd="2" destOrd="0" presId="urn:microsoft.com/office/officeart/2005/8/layout/equation2"/>
    <dgm:cxn modelId="{4A4A5D12-E617-4B09-8271-FF3028A2C092}" type="presParOf" srcId="{DAB1D63A-0D83-47C7-B4EB-DB2592D0AD16}" destId="{3383EA15-CA2C-4F3F-84DA-F93EA9D21544}" srcOrd="3" destOrd="0" presId="urn:microsoft.com/office/officeart/2005/8/layout/equation2"/>
    <dgm:cxn modelId="{E0B573FE-3373-4AB7-AF4A-3317E0A897AD}" type="presParOf" srcId="{DAB1D63A-0D83-47C7-B4EB-DB2592D0AD16}" destId="{7FF98444-F877-465A-91E5-BFD4D26BB0CA}" srcOrd="4" destOrd="0" presId="urn:microsoft.com/office/officeart/2005/8/layout/equation2"/>
    <dgm:cxn modelId="{1E68E9BE-CB45-4171-BC1A-F506812B59B0}" type="presParOf" srcId="{DAB1D63A-0D83-47C7-B4EB-DB2592D0AD16}" destId="{82320BC6-E5B7-4569-93F1-857529FF1A76}" srcOrd="5" destOrd="0" presId="urn:microsoft.com/office/officeart/2005/8/layout/equation2"/>
    <dgm:cxn modelId="{9E22C064-4793-4237-8E02-046F7998F594}" type="presParOf" srcId="{DAB1D63A-0D83-47C7-B4EB-DB2592D0AD16}" destId="{014FA916-E0F2-4AAA-9BDA-5B1881BCFECB}" srcOrd="6" destOrd="0" presId="urn:microsoft.com/office/officeart/2005/8/layout/equation2"/>
    <dgm:cxn modelId="{DDCB5467-F22E-4624-9BC6-EC5AAA0B81F9}" type="presParOf" srcId="{DAB1D63A-0D83-47C7-B4EB-DB2592D0AD16}" destId="{711D21BE-F8E0-4E6F-A902-59BDC773E067}" srcOrd="7" destOrd="0" presId="urn:microsoft.com/office/officeart/2005/8/layout/equation2"/>
    <dgm:cxn modelId="{E094DCE5-F936-4E3E-AA22-2F051D945C41}" type="presParOf" srcId="{DAB1D63A-0D83-47C7-B4EB-DB2592D0AD16}" destId="{20282A58-69E0-4950-91C0-97C09A6B8B45}" srcOrd="8" destOrd="0" presId="urn:microsoft.com/office/officeart/2005/8/layout/equation2"/>
    <dgm:cxn modelId="{BFD201BD-8D53-401A-AC83-AA2B3C03C285}" type="presParOf" srcId="{DAB1D63A-0D83-47C7-B4EB-DB2592D0AD16}" destId="{2C928EFB-4DC1-4857-A68F-4AA49E05D01E}" srcOrd="9" destOrd="0" presId="urn:microsoft.com/office/officeart/2005/8/layout/equation2"/>
    <dgm:cxn modelId="{8126B303-17F7-4E54-BFCC-0FF19849520D}" type="presParOf" srcId="{DAB1D63A-0D83-47C7-B4EB-DB2592D0AD16}" destId="{89B441D5-9BD6-4DF7-AB95-387D06F90D2D}" srcOrd="10" destOrd="0" presId="urn:microsoft.com/office/officeart/2005/8/layout/equation2"/>
    <dgm:cxn modelId="{2573B287-43FD-424E-B90C-8DE5B5739D77}" type="presParOf" srcId="{DAB1D63A-0D83-47C7-B4EB-DB2592D0AD16}" destId="{DFC2C360-D347-4836-A4FA-12B68492F121}" srcOrd="11" destOrd="0" presId="urn:microsoft.com/office/officeart/2005/8/layout/equation2"/>
    <dgm:cxn modelId="{E82D35AE-3EE0-4983-8BB0-B96D90D5B059}" type="presParOf" srcId="{DAB1D63A-0D83-47C7-B4EB-DB2592D0AD16}" destId="{7C8531E9-EA0E-45D2-A571-D697394FE2BB}" srcOrd="12" destOrd="0" presId="urn:microsoft.com/office/officeart/2005/8/layout/equation2"/>
    <dgm:cxn modelId="{09CCDFD4-8275-42CA-9F86-FF6B4081AA6A}" type="presParOf" srcId="{DAB1D63A-0D83-47C7-B4EB-DB2592D0AD16}" destId="{8968F585-2DA5-4F25-99A1-87D72F2F0157}" srcOrd="13" destOrd="0" presId="urn:microsoft.com/office/officeart/2005/8/layout/equation2"/>
    <dgm:cxn modelId="{3087BD35-8DE4-4F52-BA17-97CDFEF5B4F8}" type="presParOf" srcId="{DAB1D63A-0D83-47C7-B4EB-DB2592D0AD16}" destId="{66F9020B-5802-4CA9-9364-C19E51A6C132}" srcOrd="14" destOrd="0" presId="urn:microsoft.com/office/officeart/2005/8/layout/equation2"/>
    <dgm:cxn modelId="{BD2AC474-8D26-4D1E-A0E8-82CCA16EAFE8}" type="presParOf" srcId="{DAB1D63A-0D83-47C7-B4EB-DB2592D0AD16}" destId="{8A4692F1-C93B-4D33-BEDC-73A1EFAC5CD0}" srcOrd="15" destOrd="0" presId="urn:microsoft.com/office/officeart/2005/8/layout/equation2"/>
    <dgm:cxn modelId="{341F0679-D88F-4084-8900-95E69918B219}" type="presParOf" srcId="{DAB1D63A-0D83-47C7-B4EB-DB2592D0AD16}" destId="{2E5C2FC1-4E82-4098-8004-E6E2643603F4}" srcOrd="16" destOrd="0" presId="urn:microsoft.com/office/officeart/2005/8/layout/equation2"/>
    <dgm:cxn modelId="{0C51A31C-5A9E-4B5E-96E6-4440AFDA1DDD}" type="presParOf" srcId="{DAB1D63A-0D83-47C7-B4EB-DB2592D0AD16}" destId="{6B1B9EFD-8206-49EC-8DE0-E7ACCA759B49}" srcOrd="17" destOrd="0" presId="urn:microsoft.com/office/officeart/2005/8/layout/equation2"/>
    <dgm:cxn modelId="{E96EFA72-8104-4BB6-8827-AECCA2A5D7DE}" type="presParOf" srcId="{DAB1D63A-0D83-47C7-B4EB-DB2592D0AD16}" destId="{96629224-2390-4F6D-8E7E-E122DFCBA258}" srcOrd="18" destOrd="0" presId="urn:microsoft.com/office/officeart/2005/8/layout/equation2"/>
    <dgm:cxn modelId="{C4206C6D-1EC4-4478-97AD-EE97394B6F66}" type="presParOf" srcId="{DAB1D63A-0D83-47C7-B4EB-DB2592D0AD16}" destId="{2C5D5A88-426F-44DC-8CBC-131153A181AC}" srcOrd="19" destOrd="0" presId="urn:microsoft.com/office/officeart/2005/8/layout/equation2"/>
    <dgm:cxn modelId="{A48E6D87-72A8-4B74-952D-B64E347DC02A}" type="presParOf" srcId="{DAB1D63A-0D83-47C7-B4EB-DB2592D0AD16}" destId="{9D7D2EEF-CE24-4D04-8A24-B9E4120AB018}" srcOrd="20" destOrd="0" presId="urn:microsoft.com/office/officeart/2005/8/layout/equation2"/>
    <dgm:cxn modelId="{1672C422-7C7A-4095-8A36-318F9F63C204}" type="presParOf" srcId="{7078188D-7544-4EF9-BD4E-F6C32FC5C0C8}" destId="{954118EF-6872-41DB-958B-B8EC80DBBDD0}" srcOrd="1" destOrd="0" presId="urn:microsoft.com/office/officeart/2005/8/layout/equation2"/>
    <dgm:cxn modelId="{6C798A24-8B21-4A2A-BDEA-5D041DA4DB12}" type="presParOf" srcId="{954118EF-6872-41DB-958B-B8EC80DBBDD0}" destId="{F266CAA0-8E6F-447B-ACDE-8B6A39895643}" srcOrd="0" destOrd="0" presId="urn:microsoft.com/office/officeart/2005/8/layout/equation2"/>
    <dgm:cxn modelId="{2A142B7E-8202-409A-A673-A259412E361A}" type="presParOf" srcId="{7078188D-7544-4EF9-BD4E-F6C32FC5C0C8}" destId="{ECBB059D-6ECC-49E3-93CD-803856D2F50D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E59E54D-0961-422B-A85A-0B9B9C112558}" type="doc">
      <dgm:prSet loTypeId="urn:microsoft.com/office/officeart/2009/3/layout/IncreasingArrowsProcess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37994EF-C65C-41C9-BE93-C8526A5BBCB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gm:t>
    </dgm:pt>
    <dgm:pt modelId="{BCBAE9BA-270E-44DD-A7D5-724DBB5352FD}" type="par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0B41D-EA11-4DD7-8590-10A833B6C706}" type="sibTrans" cxnId="{3992521C-DDA5-46D8-9FC8-64E3EA04A1D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A89D56-3113-49E2-AF62-3EC644141ED3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20 757,8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C68C892E-3606-4860-9B14-24D316937FEF}" type="par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BF5D0-4BBD-4C50-84A9-9FC3C5805900}" type="sibTrans" cxnId="{E87907C5-2679-4BDE-9F1C-2EBCC301C68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E93A0-5D0B-4C88-B9FD-62DC09C882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gm:t>
    </dgm:pt>
    <dgm:pt modelId="{7B5E64A4-2DD5-44F3-957D-454CA78EC034}" type="par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70605A-8628-4E2B-91D0-77544B906E26}" type="sibTrans" cxnId="{39DB0ABE-51CC-4112-ABAA-851B575CA7C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EF1478-2A3F-4D41-B924-1DD0F89AC4E9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35 615,8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B180BE7E-0478-4E5E-91FC-F42240B91208}" type="par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BD1A5E-56AF-4F8A-B147-865C848347FD}" type="sibTrans" cxnId="{A114BB1F-39E8-4855-A84E-742659C5B0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39E180-F9B1-4504-913C-9B9BDD6C333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gm:t>
    </dgm:pt>
    <dgm:pt modelId="{795AE258-BB8A-48F5-9425-CC5037D21AD9}" type="par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15E53B-2A3D-4B00-8E65-E10FE0C6DB6F}" type="sibTrans" cxnId="{D09299FF-E909-48F9-A816-8C6C644FFFD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478D2-BF92-4BCB-85C4-3F199E82443C}">
      <dgm:prSet phldrT="[Текст]"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3 718,2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A48C8C0D-1290-44B8-8772-159A4A55E8B2}" type="par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0AE8C-A308-4DA6-A1A7-7368A57E8C45}" type="sibTrans" cxnId="{5701AD61-9F42-43F6-8F21-F4ECCE2DB52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643B5-15AF-4DA2-910E-E2320EA7425E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gm:t>
    </dgm:pt>
    <dgm:pt modelId="{C504D359-C8BF-40CB-8A1D-D5F06BB8F619}" type="par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F110DB-4000-4037-97B1-91FE45D399CA}" type="sibTrans" cxnId="{4B165398-29FA-488F-A110-E6C26282FDF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FC019A-9BDF-45A7-B599-08D203EC5476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gm:t>
    </dgm:pt>
    <dgm:pt modelId="{A64113E1-E1C4-47C7-955A-6C5FB2F5F42E}" type="par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B2C61F-0000-4181-B32C-74CE053C3985}" type="sibTrans" cxnId="{B2020030-14E6-494D-BE7C-08E889738E4B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33D6A2-495B-4158-8793-BEBFD3F9EC73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2F2B4-BAE4-4AF6-97A1-43D6F3BC0E29}" type="par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5272F-F120-4B10-81F3-98A79CC0FC93}" type="sibTrans" cxnId="{34AF08CD-7194-4921-AD5E-07643ADAC53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367C8F-9B9F-4A9E-A936-68C8E6D76F10}">
      <dgm:prSet custT="1"/>
      <dgm:spPr/>
      <dgm:t>
        <a:bodyPr/>
        <a:lstStyle/>
        <a:p>
          <a:pPr algn="ctr"/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5EC39-A093-4E9D-B942-9BBB251610E9}" type="par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BDBB8E-54DC-4930-92F9-2268868158EF}" type="sibTrans" cxnId="{4E6B94B6-DE8B-4F3C-8C89-AB3A4D3ED1A1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68B5B8-9DD5-4DD6-8B07-9E01712169DD}">
      <dgm:prSet custT="1"/>
      <dgm:spPr/>
      <dgm:t>
        <a:bodyPr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5 301,5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gm:t>
    </dgm:pt>
    <dgm:pt modelId="{F003CFCA-EEAD-4102-93E6-613C999A6DED}" type="par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AB4A77-A5DE-4269-8C46-7F05E914BD59}" type="sibTrans" cxnId="{8B09109E-51DB-45A7-A735-0E58BEDF5AD3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F07928-0DB8-4009-81C0-18554F20675D}">
      <dgm:prSet custT="1"/>
      <dgm:spPr/>
      <dgm:t>
        <a:bodyPr anchor="ctr" anchorCtr="0"/>
        <a:lstStyle/>
        <a:p>
          <a:pPr algn="ctr"/>
          <a:r>
            <a:rPr lang="ru-RU" sz="1500" b="1">
              <a:latin typeface="Times New Roman" panose="02020603050405020304" pitchFamily="18" charset="0"/>
              <a:cs typeface="Times New Roman" panose="02020603050405020304" pitchFamily="18" charset="0"/>
            </a:rPr>
            <a:t>2 811,7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E922BC-E255-4BBC-B991-29F7B8DF24B9}" type="sib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E195A-D8DB-45C2-9D88-22EA417DA943}" type="parTrans" cxnId="{831BD828-35A7-48C9-8B98-B292D1BFF245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2833F4-0988-415F-AA88-D8D52A235F8A}" type="pres">
      <dgm:prSet presAssocID="{7E59E54D-0961-422B-A85A-0B9B9C112558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00B43E18-15A5-4510-9E1A-F7AE89461EDE}" type="pres">
      <dgm:prSet presAssocID="{037994EF-C65C-41C9-BE93-C8526A5BBCB1}" presName="parentText1" presStyleLbl="node1" presStyleIdx="0" presStyleCnt="5">
        <dgm:presLayoutVars>
          <dgm:chMax/>
          <dgm:chPref val="3"/>
          <dgm:bulletEnabled val="1"/>
        </dgm:presLayoutVars>
      </dgm:prSet>
      <dgm:spPr/>
    </dgm:pt>
    <dgm:pt modelId="{148A93FC-137F-4B46-A1BF-1F0F2BC016C8}" type="pres">
      <dgm:prSet presAssocID="{037994EF-C65C-41C9-BE93-C8526A5BBCB1}" presName="childText1" presStyleLbl="solidAlignAcc1" presStyleIdx="0" presStyleCnt="5">
        <dgm:presLayoutVars>
          <dgm:chMax val="0"/>
          <dgm:chPref val="0"/>
          <dgm:bulletEnabled val="1"/>
        </dgm:presLayoutVars>
      </dgm:prSet>
      <dgm:spPr/>
    </dgm:pt>
    <dgm:pt modelId="{9A792EFB-17F9-44DC-88F8-9988CE0240CE}" type="pres">
      <dgm:prSet presAssocID="{A52643B5-15AF-4DA2-910E-E2320EA7425E}" presName="parentText2" presStyleLbl="node1" presStyleIdx="1" presStyleCnt="5">
        <dgm:presLayoutVars>
          <dgm:chMax/>
          <dgm:chPref val="3"/>
          <dgm:bulletEnabled val="1"/>
        </dgm:presLayoutVars>
      </dgm:prSet>
      <dgm:spPr/>
    </dgm:pt>
    <dgm:pt modelId="{FB01B62B-5504-4A2E-B5C4-A87F064879EE}" type="pres">
      <dgm:prSet presAssocID="{A52643B5-15AF-4DA2-910E-E2320EA7425E}" presName="childText2" presStyleLbl="solidAlignAcc1" presStyleIdx="1" presStyleCnt="5">
        <dgm:presLayoutVars>
          <dgm:chMax val="0"/>
          <dgm:chPref val="0"/>
          <dgm:bulletEnabled val="1"/>
        </dgm:presLayoutVars>
      </dgm:prSet>
      <dgm:spPr/>
    </dgm:pt>
    <dgm:pt modelId="{9BD49260-E2BB-485D-8CF2-CF8B61797B45}" type="pres">
      <dgm:prSet presAssocID="{1CFC019A-9BDF-45A7-B599-08D203EC5476}" presName="parentText3" presStyleLbl="node1" presStyleIdx="2" presStyleCnt="5">
        <dgm:presLayoutVars>
          <dgm:chMax/>
          <dgm:chPref val="3"/>
          <dgm:bulletEnabled val="1"/>
        </dgm:presLayoutVars>
      </dgm:prSet>
      <dgm:spPr/>
    </dgm:pt>
    <dgm:pt modelId="{AF91A784-8366-47F1-91F3-BF4DDD8E2FD4}" type="pres">
      <dgm:prSet presAssocID="{1CFC019A-9BDF-45A7-B599-08D203EC5476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</dgm:pt>
    <dgm:pt modelId="{44A54C70-A085-49F1-95EC-C258DCAAB8ED}" type="pres">
      <dgm:prSet presAssocID="{8F5E93A0-5D0B-4C88-B9FD-62DC09C8821F}" presName="parentText4" presStyleLbl="node1" presStyleIdx="3" presStyleCnt="5">
        <dgm:presLayoutVars>
          <dgm:chMax/>
          <dgm:chPref val="3"/>
          <dgm:bulletEnabled val="1"/>
        </dgm:presLayoutVars>
      </dgm:prSet>
      <dgm:spPr/>
    </dgm:pt>
    <dgm:pt modelId="{1C007DD6-EF66-4173-A268-F4B7A95497DB}" type="pres">
      <dgm:prSet presAssocID="{8F5E93A0-5D0B-4C88-B9FD-62DC09C8821F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</dgm:pt>
    <dgm:pt modelId="{724AD835-C13B-4D7B-807D-11255C00B70C}" type="pres">
      <dgm:prSet presAssocID="{B939E180-F9B1-4504-913C-9B9BDD6C3333}" presName="parentText5" presStyleLbl="node1" presStyleIdx="4" presStyleCnt="5">
        <dgm:presLayoutVars>
          <dgm:chMax/>
          <dgm:chPref val="3"/>
          <dgm:bulletEnabled val="1"/>
        </dgm:presLayoutVars>
      </dgm:prSet>
      <dgm:spPr/>
    </dgm:pt>
    <dgm:pt modelId="{15049B77-520C-41E7-BB6E-FA475A5AB3AE}" type="pres">
      <dgm:prSet presAssocID="{B939E180-F9B1-4504-913C-9B9BDD6C3333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1876B0B-1936-4611-A546-99202FFC4E9A}" type="presOf" srcId="{A033D6A2-495B-4158-8793-BEBFD3F9EC73}" destId="{AF91A784-8366-47F1-91F3-BF4DDD8E2FD4}" srcOrd="0" destOrd="0" presId="urn:microsoft.com/office/officeart/2009/3/layout/IncreasingArrowsProcess"/>
    <dgm:cxn modelId="{C128E70E-075B-483C-B5FF-C667B6014814}" type="presOf" srcId="{C3367C8F-9B9F-4A9E-A936-68C8E6D76F10}" destId="{AF91A784-8366-47F1-91F3-BF4DDD8E2FD4}" srcOrd="0" destOrd="1" presId="urn:microsoft.com/office/officeart/2009/3/layout/IncreasingArrowsProcess"/>
    <dgm:cxn modelId="{13352118-26F0-4131-9E8D-71061ADA7276}" type="presOf" srcId="{B939E180-F9B1-4504-913C-9B9BDD6C3333}" destId="{724AD835-C13B-4D7B-807D-11255C00B70C}" srcOrd="0" destOrd="0" presId="urn:microsoft.com/office/officeart/2009/3/layout/IncreasingArrowsProcess"/>
    <dgm:cxn modelId="{3992521C-DDA5-46D8-9FC8-64E3EA04A1D7}" srcId="{7E59E54D-0961-422B-A85A-0B9B9C112558}" destId="{037994EF-C65C-41C9-BE93-C8526A5BBCB1}" srcOrd="0" destOrd="0" parTransId="{BCBAE9BA-270E-44DD-A7D5-724DBB5352FD}" sibTransId="{F0C0B41D-EA11-4DD7-8590-10A833B6C706}"/>
    <dgm:cxn modelId="{E6DC8A1C-220B-4BBC-8829-237980A71AD3}" type="presOf" srcId="{8F5E93A0-5D0B-4C88-B9FD-62DC09C8821F}" destId="{44A54C70-A085-49F1-95EC-C258DCAAB8ED}" srcOrd="0" destOrd="0" presId="urn:microsoft.com/office/officeart/2009/3/layout/IncreasingArrowsProcess"/>
    <dgm:cxn modelId="{A114BB1F-39E8-4855-A84E-742659C5B058}" srcId="{8F5E93A0-5D0B-4C88-B9FD-62DC09C8821F}" destId="{EBEF1478-2A3F-4D41-B924-1DD0F89AC4E9}" srcOrd="0" destOrd="0" parTransId="{B180BE7E-0478-4E5E-91FC-F42240B91208}" sibTransId="{DDBD1A5E-56AF-4F8A-B147-865C848347FD}"/>
    <dgm:cxn modelId="{831BD828-35A7-48C9-8B98-B292D1BFF245}" srcId="{A52643B5-15AF-4DA2-910E-E2320EA7425E}" destId="{4AF07928-0DB8-4009-81C0-18554F20675D}" srcOrd="0" destOrd="0" parTransId="{B0DE195A-D8DB-45C2-9D88-22EA417DA943}" sibTransId="{F1E922BC-E255-4BBC-B991-29F7B8DF24B9}"/>
    <dgm:cxn modelId="{B2020030-14E6-494D-BE7C-08E889738E4B}" srcId="{7E59E54D-0961-422B-A85A-0B9B9C112558}" destId="{1CFC019A-9BDF-45A7-B599-08D203EC5476}" srcOrd="2" destOrd="0" parTransId="{A64113E1-E1C4-47C7-955A-6C5FB2F5F42E}" sibTransId="{5FB2C61F-0000-4181-B32C-74CE053C3985}"/>
    <dgm:cxn modelId="{1202A134-C463-4C74-A7F1-8E4246B2F447}" type="presOf" srcId="{4AF07928-0DB8-4009-81C0-18554F20675D}" destId="{FB01B62B-5504-4A2E-B5C4-A87F064879EE}" srcOrd="0" destOrd="0" presId="urn:microsoft.com/office/officeart/2009/3/layout/IncreasingArrowsProcess"/>
    <dgm:cxn modelId="{5701AD61-9F42-43F6-8F21-F4ECCE2DB525}" srcId="{B939E180-F9B1-4504-913C-9B9BDD6C3333}" destId="{F96478D2-BF92-4BCB-85C4-3F199E82443C}" srcOrd="0" destOrd="0" parTransId="{A48C8C0D-1290-44B8-8772-159A4A55E8B2}" sibTransId="{15B0AE8C-A308-4DA6-A1A7-7368A57E8C45}"/>
    <dgm:cxn modelId="{16AFA462-F1EB-49F0-8ACF-EA9A6F16CA85}" type="presOf" srcId="{7E59E54D-0961-422B-A85A-0B9B9C112558}" destId="{8F2833F4-0988-415F-AA88-D8D52A235F8A}" srcOrd="0" destOrd="0" presId="urn:microsoft.com/office/officeart/2009/3/layout/IncreasingArrowsProcess"/>
    <dgm:cxn modelId="{2788EF66-6B26-4443-A09A-CBED97434464}" type="presOf" srcId="{F96478D2-BF92-4BCB-85C4-3F199E82443C}" destId="{15049B77-520C-41E7-BB6E-FA475A5AB3AE}" srcOrd="0" destOrd="0" presId="urn:microsoft.com/office/officeart/2009/3/layout/IncreasingArrowsProcess"/>
    <dgm:cxn modelId="{2D273991-8E54-4F90-8065-57473F2F5CAE}" type="presOf" srcId="{69A89D56-3113-49E2-AF62-3EC644141ED3}" destId="{148A93FC-137F-4B46-A1BF-1F0F2BC016C8}" srcOrd="0" destOrd="0" presId="urn:microsoft.com/office/officeart/2009/3/layout/IncreasingArrowsProcess"/>
    <dgm:cxn modelId="{4B165398-29FA-488F-A110-E6C26282FDF8}" srcId="{7E59E54D-0961-422B-A85A-0B9B9C112558}" destId="{A52643B5-15AF-4DA2-910E-E2320EA7425E}" srcOrd="1" destOrd="0" parTransId="{C504D359-C8BF-40CB-8A1D-D5F06BB8F619}" sibTransId="{8BF110DB-4000-4037-97B1-91FE45D399CA}"/>
    <dgm:cxn modelId="{8B09109E-51DB-45A7-A735-0E58BEDF5AD3}" srcId="{1CFC019A-9BDF-45A7-B599-08D203EC5476}" destId="{3F68B5B8-9DD5-4DD6-8B07-9E01712169DD}" srcOrd="2" destOrd="0" parTransId="{F003CFCA-EEAD-4102-93E6-613C999A6DED}" sibTransId="{2FAB4A77-A5DE-4269-8C46-7F05E914BD59}"/>
    <dgm:cxn modelId="{4E6B94B6-DE8B-4F3C-8C89-AB3A4D3ED1A1}" srcId="{1CFC019A-9BDF-45A7-B599-08D203EC5476}" destId="{C3367C8F-9B9F-4A9E-A936-68C8E6D76F10}" srcOrd="1" destOrd="0" parTransId="{28A5EC39-A093-4E9D-B942-9BBB251610E9}" sibTransId="{A9BDBB8E-54DC-4930-92F9-2268868158EF}"/>
    <dgm:cxn modelId="{39DB0ABE-51CC-4112-ABAA-851B575CA7C2}" srcId="{7E59E54D-0961-422B-A85A-0B9B9C112558}" destId="{8F5E93A0-5D0B-4C88-B9FD-62DC09C8821F}" srcOrd="3" destOrd="0" parTransId="{7B5E64A4-2DD5-44F3-957D-454CA78EC034}" sibTransId="{FE70605A-8628-4E2B-91D0-77544B906E26}"/>
    <dgm:cxn modelId="{E87907C5-2679-4BDE-9F1C-2EBCC301C68B}" srcId="{037994EF-C65C-41C9-BE93-C8526A5BBCB1}" destId="{69A89D56-3113-49E2-AF62-3EC644141ED3}" srcOrd="0" destOrd="0" parTransId="{C68C892E-3606-4860-9B14-24D316937FEF}" sibTransId="{CF5BF5D0-4BBD-4C50-84A9-9FC3C5805900}"/>
    <dgm:cxn modelId="{ED7E97C9-ACCF-48D4-89F5-3231E91DA790}" type="presOf" srcId="{037994EF-C65C-41C9-BE93-C8526A5BBCB1}" destId="{00B43E18-15A5-4510-9E1A-F7AE89461EDE}" srcOrd="0" destOrd="0" presId="urn:microsoft.com/office/officeart/2009/3/layout/IncreasingArrowsProcess"/>
    <dgm:cxn modelId="{34AF08CD-7194-4921-AD5E-07643ADAC535}" srcId="{1CFC019A-9BDF-45A7-B599-08D203EC5476}" destId="{A033D6A2-495B-4158-8793-BEBFD3F9EC73}" srcOrd="0" destOrd="0" parTransId="{D0F2F2B4-BAE4-4AF6-97A1-43D6F3BC0E29}" sibTransId="{85E5272F-F120-4B10-81F3-98A79CC0FC93}"/>
    <dgm:cxn modelId="{448E81D6-640E-4121-8EDA-92BF368CBD92}" type="presOf" srcId="{3F68B5B8-9DD5-4DD6-8B07-9E01712169DD}" destId="{AF91A784-8366-47F1-91F3-BF4DDD8E2FD4}" srcOrd="0" destOrd="2" presId="urn:microsoft.com/office/officeart/2009/3/layout/IncreasingArrowsProcess"/>
    <dgm:cxn modelId="{EBE3EEDD-40E0-41CF-B00B-C951B4CFE49D}" type="presOf" srcId="{1CFC019A-9BDF-45A7-B599-08D203EC5476}" destId="{9BD49260-E2BB-485D-8CF2-CF8B61797B45}" srcOrd="0" destOrd="0" presId="urn:microsoft.com/office/officeart/2009/3/layout/IncreasingArrowsProcess"/>
    <dgm:cxn modelId="{842811EB-7B13-483B-A03C-4C6B121EE26A}" type="presOf" srcId="{EBEF1478-2A3F-4D41-B924-1DD0F89AC4E9}" destId="{1C007DD6-EF66-4173-A268-F4B7A95497DB}" srcOrd="0" destOrd="0" presId="urn:microsoft.com/office/officeart/2009/3/layout/IncreasingArrowsProcess"/>
    <dgm:cxn modelId="{0EE3CEF4-AE3B-41AD-8A8F-D0F61381485D}" type="presOf" srcId="{A52643B5-15AF-4DA2-910E-E2320EA7425E}" destId="{9A792EFB-17F9-44DC-88F8-9988CE0240CE}" srcOrd="0" destOrd="0" presId="urn:microsoft.com/office/officeart/2009/3/layout/IncreasingArrowsProcess"/>
    <dgm:cxn modelId="{D09299FF-E909-48F9-A816-8C6C644FFFD1}" srcId="{7E59E54D-0961-422B-A85A-0B9B9C112558}" destId="{B939E180-F9B1-4504-913C-9B9BDD6C3333}" srcOrd="4" destOrd="0" parTransId="{795AE258-BB8A-48F5-9425-CC5037D21AD9}" sibTransId="{6515E53B-2A3D-4B00-8E65-E10FE0C6DB6F}"/>
    <dgm:cxn modelId="{25A2C42B-97FD-45CD-82BB-CCFE36052817}" type="presParOf" srcId="{8F2833F4-0988-415F-AA88-D8D52A235F8A}" destId="{00B43E18-15A5-4510-9E1A-F7AE89461EDE}" srcOrd="0" destOrd="0" presId="urn:microsoft.com/office/officeart/2009/3/layout/IncreasingArrowsProcess"/>
    <dgm:cxn modelId="{179D3156-11C2-4E16-8539-3C6D831DF1AE}" type="presParOf" srcId="{8F2833F4-0988-415F-AA88-D8D52A235F8A}" destId="{148A93FC-137F-4B46-A1BF-1F0F2BC016C8}" srcOrd="1" destOrd="0" presId="urn:microsoft.com/office/officeart/2009/3/layout/IncreasingArrowsProcess"/>
    <dgm:cxn modelId="{1C0EA159-613B-4E7B-99B3-EAB11FAF9BA0}" type="presParOf" srcId="{8F2833F4-0988-415F-AA88-D8D52A235F8A}" destId="{9A792EFB-17F9-44DC-88F8-9988CE0240CE}" srcOrd="2" destOrd="0" presId="urn:microsoft.com/office/officeart/2009/3/layout/IncreasingArrowsProcess"/>
    <dgm:cxn modelId="{8018AA41-98B4-4DCE-AB28-36F0C942677C}" type="presParOf" srcId="{8F2833F4-0988-415F-AA88-D8D52A235F8A}" destId="{FB01B62B-5504-4A2E-B5C4-A87F064879EE}" srcOrd="3" destOrd="0" presId="urn:microsoft.com/office/officeart/2009/3/layout/IncreasingArrowsProcess"/>
    <dgm:cxn modelId="{CF30735C-82E9-4AEA-90B4-AADB0AC41318}" type="presParOf" srcId="{8F2833F4-0988-415F-AA88-D8D52A235F8A}" destId="{9BD49260-E2BB-485D-8CF2-CF8B61797B45}" srcOrd="4" destOrd="0" presId="urn:microsoft.com/office/officeart/2009/3/layout/IncreasingArrowsProcess"/>
    <dgm:cxn modelId="{0F6C0232-0874-4AA7-9C7A-4C210C9AB93A}" type="presParOf" srcId="{8F2833F4-0988-415F-AA88-D8D52A235F8A}" destId="{AF91A784-8366-47F1-91F3-BF4DDD8E2FD4}" srcOrd="5" destOrd="0" presId="urn:microsoft.com/office/officeart/2009/3/layout/IncreasingArrowsProcess"/>
    <dgm:cxn modelId="{6516F15F-6391-4414-A2F2-116270A540D3}" type="presParOf" srcId="{8F2833F4-0988-415F-AA88-D8D52A235F8A}" destId="{44A54C70-A085-49F1-95EC-C258DCAAB8ED}" srcOrd="6" destOrd="0" presId="urn:microsoft.com/office/officeart/2009/3/layout/IncreasingArrowsProcess"/>
    <dgm:cxn modelId="{DF259046-497C-438F-B68A-6CE793437EB4}" type="presParOf" srcId="{8F2833F4-0988-415F-AA88-D8D52A235F8A}" destId="{1C007DD6-EF66-4173-A268-F4B7A95497DB}" srcOrd="7" destOrd="0" presId="urn:microsoft.com/office/officeart/2009/3/layout/IncreasingArrowsProcess"/>
    <dgm:cxn modelId="{AF6BF23B-F428-4693-A355-8B556E2C2477}" type="presParOf" srcId="{8F2833F4-0988-415F-AA88-D8D52A235F8A}" destId="{724AD835-C13B-4D7B-807D-11255C00B70C}" srcOrd="8" destOrd="0" presId="urn:microsoft.com/office/officeart/2009/3/layout/IncreasingArrowsProcess"/>
    <dgm:cxn modelId="{CD820D03-E4D9-464F-8E79-9AEC80D5A381}" type="presParOf" srcId="{8F2833F4-0988-415F-AA88-D8D52A235F8A}" destId="{15049B77-520C-41E7-BB6E-FA475A5AB3AE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3578824-FDE8-4A60-A0B7-57172E9E05C0}" type="doc">
      <dgm:prSet loTypeId="urn:microsoft.com/office/officeart/2005/8/layout/funnel1" loCatId="process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270D028-A92F-4320-AD1A-190ADEB293F0}">
      <dgm:prSet phldrT="[Текст]" custT="1"/>
      <dgm:spPr>
        <a:solidFill>
          <a:srgbClr val="7030A0"/>
        </a:solidFill>
      </dgm:spPr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299,4 тыс. рублей (15,5%) </a:t>
          </a:r>
        </a:p>
      </dgm:t>
    </dgm:pt>
    <dgm:pt modelId="{2090CFD7-F527-467C-A108-4B6C5AA6AF80}" type="parTrans" cxnId="{E135FB38-BC6D-4351-A1F3-D50DDD53B6D7}">
      <dgm:prSet/>
      <dgm:spPr/>
      <dgm:t>
        <a:bodyPr/>
        <a:lstStyle/>
        <a:p>
          <a:endParaRPr lang="ru-RU"/>
        </a:p>
      </dgm:t>
    </dgm:pt>
    <dgm:pt modelId="{DECE1273-1E12-4578-BD56-98B30EF8E274}" type="sibTrans" cxnId="{E135FB38-BC6D-4351-A1F3-D50DDD53B6D7}">
      <dgm:prSet/>
      <dgm:spPr/>
      <dgm:t>
        <a:bodyPr/>
        <a:lstStyle/>
        <a:p>
          <a:endParaRPr lang="ru-RU"/>
        </a:p>
      </dgm:t>
    </dgm:pt>
    <dgm:pt modelId="{6EA83B33-098D-4F6D-BF52-C1D5E832B78D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1 544,0 тыс. рублей (80,3%)</a:t>
          </a:r>
        </a:p>
      </dgm:t>
    </dgm:pt>
    <dgm:pt modelId="{B9E7921B-DB98-4603-9E47-E1B37BCD367E}" type="parTrans" cxnId="{47F1640C-78A4-4550-9F04-674269E4888C}">
      <dgm:prSet/>
      <dgm:spPr/>
      <dgm:t>
        <a:bodyPr/>
        <a:lstStyle/>
        <a:p>
          <a:endParaRPr lang="ru-RU"/>
        </a:p>
      </dgm:t>
    </dgm:pt>
    <dgm:pt modelId="{E7315BE3-FEB4-4F1A-8566-31393CF34BC8}" type="sibTrans" cxnId="{47F1640C-78A4-4550-9F04-674269E4888C}">
      <dgm:prSet/>
      <dgm:spPr/>
      <dgm:t>
        <a:bodyPr/>
        <a:lstStyle/>
        <a:p>
          <a:endParaRPr lang="ru-RU"/>
        </a:p>
      </dgm:t>
    </dgm:pt>
    <dgm:pt modelId="{9E7A20D0-29A2-4251-BFBA-38669C94639D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80,0 тыс. рублей (4,2%)</a:t>
          </a:r>
        </a:p>
      </dgm:t>
    </dgm:pt>
    <dgm:pt modelId="{AE085F80-D76E-4574-85CA-A657C2C71569}" type="parTrans" cxnId="{60EE26EC-A26D-4383-B108-B4F3044AD293}">
      <dgm:prSet/>
      <dgm:spPr/>
      <dgm:t>
        <a:bodyPr/>
        <a:lstStyle/>
        <a:p>
          <a:endParaRPr lang="ru-RU"/>
        </a:p>
      </dgm:t>
    </dgm:pt>
    <dgm:pt modelId="{DA8EC70A-0B3F-4186-A9AA-83BF1136A0D5}" type="sibTrans" cxnId="{60EE26EC-A26D-4383-B108-B4F3044AD293}">
      <dgm:prSet/>
      <dgm:spPr/>
      <dgm:t>
        <a:bodyPr/>
        <a:lstStyle/>
        <a:p>
          <a:endParaRPr lang="ru-RU"/>
        </a:p>
      </dgm:t>
    </dgm:pt>
    <dgm:pt modelId="{2EC1E98A-5854-463E-9DA9-9017D71045B4}">
      <dgm:prSet phldrT="[Текст]" custT="1"/>
      <dgm:spPr/>
      <dgm:t>
        <a:bodyPr anchor="b" anchorCtr="0"/>
        <a:lstStyle/>
        <a:p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1 923,4 тыс. рублей</a:t>
          </a:r>
        </a:p>
      </dgm:t>
    </dgm:pt>
    <dgm:pt modelId="{D5287816-96CC-4B4B-8CF0-C920F18C3B2F}" type="parTrans" cxnId="{0EEA6D64-A811-40E6-93A7-B111E9B44BD0}">
      <dgm:prSet/>
      <dgm:spPr/>
      <dgm:t>
        <a:bodyPr/>
        <a:lstStyle/>
        <a:p>
          <a:endParaRPr lang="ru-RU"/>
        </a:p>
      </dgm:t>
    </dgm:pt>
    <dgm:pt modelId="{689FA910-4682-4AC0-A353-5C870CD578BF}" type="sibTrans" cxnId="{0EEA6D64-A811-40E6-93A7-B111E9B44BD0}">
      <dgm:prSet/>
      <dgm:spPr/>
      <dgm:t>
        <a:bodyPr/>
        <a:lstStyle/>
        <a:p>
          <a:endParaRPr lang="ru-RU"/>
        </a:p>
      </dgm:t>
    </dgm:pt>
    <dgm:pt modelId="{5814151F-BB61-4B83-8243-9835A90129DD}" type="pres">
      <dgm:prSet presAssocID="{73578824-FDE8-4A60-A0B7-57172E9E05C0}" presName="Name0" presStyleCnt="0">
        <dgm:presLayoutVars>
          <dgm:chMax val="4"/>
          <dgm:resizeHandles val="exact"/>
        </dgm:presLayoutVars>
      </dgm:prSet>
      <dgm:spPr/>
    </dgm:pt>
    <dgm:pt modelId="{16C1593D-A69A-46E9-8A23-A733F0897880}" type="pres">
      <dgm:prSet presAssocID="{73578824-FDE8-4A60-A0B7-57172E9E05C0}" presName="ellipse" presStyleLbl="trBgShp" presStyleIdx="0" presStyleCnt="1"/>
      <dgm:spPr/>
    </dgm:pt>
    <dgm:pt modelId="{4DC68B66-A8A4-4BC6-B6F6-DD4575396F50}" type="pres">
      <dgm:prSet presAssocID="{73578824-FDE8-4A60-A0B7-57172E9E05C0}" presName="arrow1" presStyleLbl="fgShp" presStyleIdx="0" presStyleCnt="1" custScaleY="115374" custLinFactNeighborX="458" custLinFactNeighborY="64649"/>
      <dgm:spPr>
        <a:solidFill>
          <a:srgbClr val="C00000"/>
        </a:solidFill>
      </dgm:spPr>
    </dgm:pt>
    <dgm:pt modelId="{B7E88AC9-335C-432A-B2FB-14EE8EC8633C}" type="pres">
      <dgm:prSet presAssocID="{73578824-FDE8-4A60-A0B7-57172E9E05C0}" presName="rectangle" presStyleLbl="revTx" presStyleIdx="0" presStyleCnt="1" custLinFactNeighborX="903" custLinFactNeighborY="31617">
        <dgm:presLayoutVars>
          <dgm:bulletEnabled val="1"/>
        </dgm:presLayoutVars>
      </dgm:prSet>
      <dgm:spPr/>
    </dgm:pt>
    <dgm:pt modelId="{6AA4C91B-54F8-4B78-8EF4-1A9DACBCFB53}" type="pres">
      <dgm:prSet presAssocID="{6EA83B33-098D-4F6D-BF52-C1D5E832B78D}" presName="item1" presStyleLbl="node1" presStyleIdx="0" presStyleCnt="3">
        <dgm:presLayoutVars>
          <dgm:bulletEnabled val="1"/>
        </dgm:presLayoutVars>
      </dgm:prSet>
      <dgm:spPr/>
    </dgm:pt>
    <dgm:pt modelId="{51AFD319-287F-497F-BD0B-2F0BFD894A75}" type="pres">
      <dgm:prSet presAssocID="{9E7A20D0-29A2-4251-BFBA-38669C94639D}" presName="item2" presStyleLbl="node1" presStyleIdx="1" presStyleCnt="3" custScaleX="138999" custScaleY="134733" custLinFactNeighborX="-2472" custLinFactNeighborY="-26693">
        <dgm:presLayoutVars>
          <dgm:bulletEnabled val="1"/>
        </dgm:presLayoutVars>
      </dgm:prSet>
      <dgm:spPr/>
    </dgm:pt>
    <dgm:pt modelId="{07D7FBCF-7E40-476E-ADCF-90D179B636E3}" type="pres">
      <dgm:prSet presAssocID="{2EC1E98A-5854-463E-9DA9-9017D71045B4}" presName="item3" presStyleLbl="node1" presStyleIdx="2" presStyleCnt="3" custScaleX="123870" custScaleY="117475" custLinFactNeighborX="28278" custLinFactNeighborY="4533">
        <dgm:presLayoutVars>
          <dgm:bulletEnabled val="1"/>
        </dgm:presLayoutVars>
      </dgm:prSet>
      <dgm:spPr/>
    </dgm:pt>
    <dgm:pt modelId="{F2EAD9E8-6937-4F14-8160-90FD70C7DECB}" type="pres">
      <dgm:prSet presAssocID="{73578824-FDE8-4A60-A0B7-57172E9E05C0}" presName="funnel" presStyleLbl="trAlignAcc1" presStyleIdx="0" presStyleCnt="1" custScaleX="120310" custScaleY="117280" custLinFactNeighborX="0" custLinFactNeighborY="-888"/>
      <dgm:spPr>
        <a:solidFill>
          <a:srgbClr val="FF0000">
            <a:alpha val="40000"/>
          </a:srgbClr>
        </a:solidFill>
      </dgm:spPr>
    </dgm:pt>
  </dgm:ptLst>
  <dgm:cxnLst>
    <dgm:cxn modelId="{47F1640C-78A4-4550-9F04-674269E4888C}" srcId="{73578824-FDE8-4A60-A0B7-57172E9E05C0}" destId="{6EA83B33-098D-4F6D-BF52-C1D5E832B78D}" srcOrd="1" destOrd="0" parTransId="{B9E7921B-DB98-4603-9E47-E1B37BCD367E}" sibTransId="{E7315BE3-FEB4-4F1A-8566-31393CF34BC8}"/>
    <dgm:cxn modelId="{65663226-133E-41B7-B559-B29B95649062}" type="presOf" srcId="{9E7A20D0-29A2-4251-BFBA-38669C94639D}" destId="{6AA4C91B-54F8-4B78-8EF4-1A9DACBCFB53}" srcOrd="0" destOrd="0" presId="urn:microsoft.com/office/officeart/2005/8/layout/funnel1"/>
    <dgm:cxn modelId="{E135FB38-BC6D-4351-A1F3-D50DDD53B6D7}" srcId="{73578824-FDE8-4A60-A0B7-57172E9E05C0}" destId="{6270D028-A92F-4320-AD1A-190ADEB293F0}" srcOrd="0" destOrd="0" parTransId="{2090CFD7-F527-467C-A108-4B6C5AA6AF80}" sibTransId="{DECE1273-1E12-4578-BD56-98B30EF8E274}"/>
    <dgm:cxn modelId="{0EEA6D64-A811-40E6-93A7-B111E9B44BD0}" srcId="{73578824-FDE8-4A60-A0B7-57172E9E05C0}" destId="{2EC1E98A-5854-463E-9DA9-9017D71045B4}" srcOrd="3" destOrd="0" parTransId="{D5287816-96CC-4B4B-8CF0-C920F18C3B2F}" sibTransId="{689FA910-4682-4AC0-A353-5C870CD578BF}"/>
    <dgm:cxn modelId="{93917680-D49E-4972-83B9-FC569659B9B6}" type="presOf" srcId="{73578824-FDE8-4A60-A0B7-57172E9E05C0}" destId="{5814151F-BB61-4B83-8243-9835A90129DD}" srcOrd="0" destOrd="0" presId="urn:microsoft.com/office/officeart/2005/8/layout/funnel1"/>
    <dgm:cxn modelId="{F47F1285-C2ED-499D-B825-9A68DBDA76A7}" type="presOf" srcId="{6EA83B33-098D-4F6D-BF52-C1D5E832B78D}" destId="{51AFD319-287F-497F-BD0B-2F0BFD894A75}" srcOrd="0" destOrd="0" presId="urn:microsoft.com/office/officeart/2005/8/layout/funnel1"/>
    <dgm:cxn modelId="{31751196-AE45-4BC0-B299-33F5C1DD9C41}" type="presOf" srcId="{6270D028-A92F-4320-AD1A-190ADEB293F0}" destId="{07D7FBCF-7E40-476E-ADCF-90D179B636E3}" srcOrd="0" destOrd="0" presId="urn:microsoft.com/office/officeart/2005/8/layout/funnel1"/>
    <dgm:cxn modelId="{AA43A0E0-D877-46B2-BC35-AB94E228474D}" type="presOf" srcId="{2EC1E98A-5854-463E-9DA9-9017D71045B4}" destId="{B7E88AC9-335C-432A-B2FB-14EE8EC8633C}" srcOrd="0" destOrd="0" presId="urn:microsoft.com/office/officeart/2005/8/layout/funnel1"/>
    <dgm:cxn modelId="{60EE26EC-A26D-4383-B108-B4F3044AD293}" srcId="{73578824-FDE8-4A60-A0B7-57172E9E05C0}" destId="{9E7A20D0-29A2-4251-BFBA-38669C94639D}" srcOrd="2" destOrd="0" parTransId="{AE085F80-D76E-4574-85CA-A657C2C71569}" sibTransId="{DA8EC70A-0B3F-4186-A9AA-83BF1136A0D5}"/>
    <dgm:cxn modelId="{771BB012-85A5-4286-A1EC-5B254BBF8B40}" type="presParOf" srcId="{5814151F-BB61-4B83-8243-9835A90129DD}" destId="{16C1593D-A69A-46E9-8A23-A733F0897880}" srcOrd="0" destOrd="0" presId="urn:microsoft.com/office/officeart/2005/8/layout/funnel1"/>
    <dgm:cxn modelId="{9D295A8A-344F-4EE5-A796-3B7AEEDD8E58}" type="presParOf" srcId="{5814151F-BB61-4B83-8243-9835A90129DD}" destId="{4DC68B66-A8A4-4BC6-B6F6-DD4575396F50}" srcOrd="1" destOrd="0" presId="urn:microsoft.com/office/officeart/2005/8/layout/funnel1"/>
    <dgm:cxn modelId="{3726BD1A-0AF2-4303-9614-08A81AF8A810}" type="presParOf" srcId="{5814151F-BB61-4B83-8243-9835A90129DD}" destId="{B7E88AC9-335C-432A-B2FB-14EE8EC8633C}" srcOrd="2" destOrd="0" presId="urn:microsoft.com/office/officeart/2005/8/layout/funnel1"/>
    <dgm:cxn modelId="{DC51A981-B022-4ECD-B0B3-9136184B1337}" type="presParOf" srcId="{5814151F-BB61-4B83-8243-9835A90129DD}" destId="{6AA4C91B-54F8-4B78-8EF4-1A9DACBCFB53}" srcOrd="3" destOrd="0" presId="urn:microsoft.com/office/officeart/2005/8/layout/funnel1"/>
    <dgm:cxn modelId="{1011A8AB-4291-43EC-9B8F-4618473A82A4}" type="presParOf" srcId="{5814151F-BB61-4B83-8243-9835A90129DD}" destId="{51AFD319-287F-497F-BD0B-2F0BFD894A75}" srcOrd="4" destOrd="0" presId="urn:microsoft.com/office/officeart/2005/8/layout/funnel1"/>
    <dgm:cxn modelId="{87E8A621-76E9-4B65-A22A-DE6ECB4CFD2B}" type="presParOf" srcId="{5814151F-BB61-4B83-8243-9835A90129DD}" destId="{07D7FBCF-7E40-476E-ADCF-90D179B636E3}" srcOrd="5" destOrd="0" presId="urn:microsoft.com/office/officeart/2005/8/layout/funnel1"/>
    <dgm:cxn modelId="{F7E25469-EE21-486E-8E57-2D4295C5CFBA}" type="presParOf" srcId="{5814151F-BB61-4B83-8243-9835A90129DD}" destId="{F2EAD9E8-6937-4F14-8160-90FD70C7DECB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5DB0E-FB7A-4770-989E-6477D17B8BAD}">
      <dsp:nvSpPr>
        <dsp:cNvPr id="0" name=""/>
        <dsp:cNvSpPr/>
      </dsp:nvSpPr>
      <dsp:spPr>
        <a:xfrm rot="5400000" flipH="1">
          <a:off x="1319132" y="790783"/>
          <a:ext cx="37783" cy="1449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784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19132" y="790783"/>
        <a:ext cx="37783" cy="144955"/>
      </dsp:txXfrm>
    </dsp:sp>
    <dsp:sp modelId="{C8843E7C-8EC7-4679-87C4-6190657C4E09}">
      <dsp:nvSpPr>
        <dsp:cNvPr id="0" name=""/>
        <dsp:cNvSpPr/>
      </dsp:nvSpPr>
      <dsp:spPr>
        <a:xfrm>
          <a:off x="371350" y="468120"/>
          <a:ext cx="1803298" cy="156344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784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Налоговые доходы              52,7%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1350" y="468120"/>
        <a:ext cx="1803298" cy="1563445"/>
      </dsp:txXfrm>
    </dsp:sp>
    <dsp:sp modelId="{72F661D0-7BDF-4416-96AD-60505DFCA724}">
      <dsp:nvSpPr>
        <dsp:cNvPr id="0" name=""/>
        <dsp:cNvSpPr/>
      </dsp:nvSpPr>
      <dsp:spPr>
        <a:xfrm>
          <a:off x="333237" y="165477"/>
          <a:ext cx="483828" cy="481778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2334" b="2334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5CC9-9C66-44A3-98B5-A27757AEE598}">
      <dsp:nvSpPr>
        <dsp:cNvPr id="0" name=""/>
        <dsp:cNvSpPr/>
      </dsp:nvSpPr>
      <dsp:spPr>
        <a:xfrm rot="16200000">
          <a:off x="3081915" y="688707"/>
          <a:ext cx="37783" cy="1449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784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081915" y="688707"/>
        <a:ext cx="37783" cy="144955"/>
      </dsp:txXfrm>
    </dsp:sp>
    <dsp:sp modelId="{80037981-43F8-4C24-9FE9-E27441BBA785}">
      <dsp:nvSpPr>
        <dsp:cNvPr id="0" name=""/>
        <dsp:cNvSpPr/>
      </dsp:nvSpPr>
      <dsp:spPr>
        <a:xfrm>
          <a:off x="2514018" y="489470"/>
          <a:ext cx="1699463" cy="157039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784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Неналоговые доходы                         5,1%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14018" y="489470"/>
        <a:ext cx="1699463" cy="1570395"/>
      </dsp:txXfrm>
    </dsp:sp>
    <dsp:sp modelId="{D1A23AEE-ED7F-45D0-8A5C-0068C0B63C0F}">
      <dsp:nvSpPr>
        <dsp:cNvPr id="0" name=""/>
        <dsp:cNvSpPr/>
      </dsp:nvSpPr>
      <dsp:spPr>
        <a:xfrm>
          <a:off x="2404392" y="213680"/>
          <a:ext cx="553652" cy="434905"/>
        </a:xfrm>
        <a:prstGeom prst="rect">
          <a:avLst/>
        </a:prstGeom>
        <a:blipFill dpi="0" rotWithShape="1">
          <a:blip xmlns:r="http://schemas.openxmlformats.org/officeDocument/2006/relationships" r:embed="rId2"/>
          <a:srcRect/>
          <a:stretch>
            <a:fillRect l="9144" t="5739" r="9144" b="5739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8A116-4EEA-4A46-9D1E-AD9427B81240}">
      <dsp:nvSpPr>
        <dsp:cNvPr id="0" name=""/>
        <dsp:cNvSpPr/>
      </dsp:nvSpPr>
      <dsp:spPr>
        <a:xfrm rot="16200000">
          <a:off x="4908909" y="712480"/>
          <a:ext cx="186340" cy="1449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27842" bIns="0" numCol="1" spcCol="1270" anchor="t" anchorCtr="0">
          <a:noAutofit/>
          <a:sp3d extrusionH="28000" prstMaterial="matte"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908909" y="712480"/>
        <a:ext cx="186340" cy="144955"/>
      </dsp:txXfrm>
    </dsp:sp>
    <dsp:sp modelId="{E8C6E6BA-DC3D-49E2-A6FF-664ECD629F6E}">
      <dsp:nvSpPr>
        <dsp:cNvPr id="0" name=""/>
        <dsp:cNvSpPr/>
      </dsp:nvSpPr>
      <dsp:spPr>
        <a:xfrm>
          <a:off x="4535740" y="564834"/>
          <a:ext cx="1812807" cy="150577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27842" rIns="113792" bIns="113792" numCol="1" spcCol="1270" anchor="t" anchorCtr="0">
          <a:noAutofit/>
          <a:sp3d extrusionH="28000" prstMaterial="matte"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Безвозмездные поступления    42,2%</a:t>
          </a:r>
        </a:p>
      </dsp:txBody>
      <dsp:txXfrm>
        <a:off x="4535740" y="564834"/>
        <a:ext cx="1812807" cy="1505779"/>
      </dsp:txXfrm>
    </dsp:sp>
    <dsp:sp modelId="{EB0B5E77-6635-460A-9E8F-91760A43800E}">
      <dsp:nvSpPr>
        <dsp:cNvPr id="0" name=""/>
        <dsp:cNvSpPr/>
      </dsp:nvSpPr>
      <dsp:spPr>
        <a:xfrm>
          <a:off x="4500841" y="249606"/>
          <a:ext cx="453123" cy="424538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1725" t="-1725" r="-1725" b="-1725"/>
          </a:stretch>
        </a:blipFill>
        <a:ln>
          <a:noFill/>
        </a:ln>
        <a:effectLst/>
        <a:sp3d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5AA5F-4468-4571-A823-E70D014AD5CD}">
      <dsp:nvSpPr>
        <dsp:cNvPr id="0" name=""/>
        <dsp:cNvSpPr/>
      </dsp:nvSpPr>
      <dsp:spPr>
        <a:xfrm>
          <a:off x="0" y="0"/>
          <a:ext cx="1442119" cy="9150350"/>
        </a:xfrm>
        <a:prstGeom prst="rightArrowCallout">
          <a:avLst/>
        </a:prstGeom>
        <a:solidFill>
          <a:srgbClr val="CCCC00"/>
        </a:solid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8B98B-6E0E-497E-9EAC-7D7D6458FEB9}">
      <dsp:nvSpPr>
        <dsp:cNvPr id="0" name=""/>
        <dsp:cNvSpPr/>
      </dsp:nvSpPr>
      <dsp:spPr>
        <a:xfrm>
          <a:off x="1768121" y="145177"/>
          <a:ext cx="1210028" cy="727157"/>
        </a:xfrm>
        <a:prstGeom prst="roundRect">
          <a:avLst/>
        </a:prstGeom>
        <a:blipFill dpi="0"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  <a14:imgEffect>
                      <a14:brightnessContrast bright="40000" contrast="-40000"/>
                    </a14:imgEffect>
                  </a14:imgLayer>
                </a14:imgProps>
              </a:ext>
            </a:extLst>
          </a:blip>
          <a:srcRect/>
          <a:stretch>
            <a:fillRect l="748" t="-8000" r="748" b="-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Общегосударст-венная деятельность</a:t>
          </a:r>
          <a:endParaRPr lang="ru-RU" sz="1000" b="1" kern="1200" cap="none" spc="0">
            <a:ln w="0"/>
            <a:solidFill>
              <a:srgbClr val="CCFFFF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03618" y="180674"/>
        <a:ext cx="1139034" cy="656163"/>
      </dsp:txXfrm>
    </dsp:sp>
    <dsp:sp modelId="{24987781-1F0C-4A4D-8BF2-34197803B908}">
      <dsp:nvSpPr>
        <dsp:cNvPr id="0" name=""/>
        <dsp:cNvSpPr/>
      </dsp:nvSpPr>
      <dsp:spPr>
        <a:xfrm>
          <a:off x="1768045" y="1050548"/>
          <a:ext cx="1210098" cy="727157"/>
        </a:xfrm>
        <a:prstGeom prst="roundRect">
          <a:avLst/>
        </a:prstGeom>
        <a:blipFill rotWithShape="0">
          <a:blip xmlns:r="http://schemas.openxmlformats.org/officeDocument/2006/relationships" r:embed="rId3">
            <a:duotone>
              <a:schemeClr val="accent3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>
          <a:glow rad="127000">
            <a:schemeClr val="bg1"/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ru-RU" sz="800" b="1" kern="1200" cap="none" spc="0">
            <a:ln w="0"/>
            <a:solidFill>
              <a:srgbClr val="CCFF33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cap="none" spc="0">
              <a:ln w="0"/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</a:t>
          </a:r>
          <a:endParaRPr lang="ru-RU" sz="1000" b="1" kern="1200" cap="none" spc="0">
            <a:ln w="0"/>
            <a:solidFill>
              <a:schemeClr val="bg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803542" y="1086045"/>
        <a:ext cx="1139104" cy="656163"/>
      </dsp:txXfrm>
    </dsp:sp>
    <dsp:sp modelId="{13916DF0-0BEF-4FB9-AAE5-E3898312F21A}">
      <dsp:nvSpPr>
        <dsp:cNvPr id="0" name=""/>
        <dsp:cNvSpPr/>
      </dsp:nvSpPr>
      <dsp:spPr>
        <a:xfrm>
          <a:off x="1766579" y="1921345"/>
          <a:ext cx="1211570" cy="727157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l="-21000" r="-21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rgbClr val="CCFF33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</a:t>
          </a:r>
        </a:p>
      </dsp:txBody>
      <dsp:txXfrm>
        <a:off x="1802076" y="1956842"/>
        <a:ext cx="1140576" cy="656163"/>
      </dsp:txXfrm>
    </dsp:sp>
    <dsp:sp modelId="{C392CD13-1E5F-4F9B-88DC-DA414F0C6388}">
      <dsp:nvSpPr>
        <dsp:cNvPr id="0" name=""/>
        <dsp:cNvSpPr/>
      </dsp:nvSpPr>
      <dsp:spPr>
        <a:xfrm>
          <a:off x="1773013" y="2802297"/>
          <a:ext cx="1205131" cy="727157"/>
        </a:xfrm>
        <a:prstGeom prst="roundRect">
          <a:avLst/>
        </a:prstGeom>
        <a:blipFill rotWithShape="0">
          <a:blip xmlns:r="http://schemas.openxmlformats.org/officeDocument/2006/relationships" r:embed="rId6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</a:t>
          </a:r>
        </a:p>
      </dsp:txBody>
      <dsp:txXfrm>
        <a:off x="1808510" y="2837794"/>
        <a:ext cx="1134137" cy="656163"/>
      </dsp:txXfrm>
    </dsp:sp>
    <dsp:sp modelId="{5A7E706A-98BB-4E23-A0DA-7BB276A49943}">
      <dsp:nvSpPr>
        <dsp:cNvPr id="0" name=""/>
        <dsp:cNvSpPr/>
      </dsp:nvSpPr>
      <dsp:spPr>
        <a:xfrm>
          <a:off x="1780359" y="3741036"/>
          <a:ext cx="1197785" cy="727157"/>
        </a:xfrm>
        <a:prstGeom prst="roundRect">
          <a:avLst/>
        </a:prstGeom>
        <a:blipFill rotWithShape="0">
          <a:blip xmlns:r="http://schemas.openxmlformats.org/officeDocument/2006/relationships" r:embed="rId7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</a:t>
          </a:r>
        </a:p>
      </dsp:txBody>
      <dsp:txXfrm>
        <a:off x="1815856" y="3776533"/>
        <a:ext cx="1126791" cy="656163"/>
      </dsp:txXfrm>
    </dsp:sp>
    <dsp:sp modelId="{6D3CB09F-99B2-4A2E-815A-EE73B35CAD7A}">
      <dsp:nvSpPr>
        <dsp:cNvPr id="0" name=""/>
        <dsp:cNvSpPr/>
      </dsp:nvSpPr>
      <dsp:spPr>
        <a:xfrm>
          <a:off x="1770511" y="5550745"/>
          <a:ext cx="1207638" cy="727157"/>
        </a:xfrm>
        <a:prstGeom prst="roundRect">
          <a:avLst/>
        </a:prstGeom>
        <a:blipFill rotWithShape="0">
          <a:blip xmlns:r="http://schemas.openxmlformats.org/officeDocument/2006/relationships" r:embed="rId8"/>
          <a:srcRect/>
          <a:stretch>
            <a:fillRect l="-4000" r="-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806008" y="5586242"/>
        <a:ext cx="1136644" cy="656163"/>
      </dsp:txXfrm>
    </dsp:sp>
    <dsp:sp modelId="{A792AC38-F456-44AB-8B4A-7F04AFDBB21E}">
      <dsp:nvSpPr>
        <dsp:cNvPr id="0" name=""/>
        <dsp:cNvSpPr/>
      </dsp:nvSpPr>
      <dsp:spPr>
        <a:xfrm>
          <a:off x="1765720" y="6437986"/>
          <a:ext cx="1212429" cy="726113"/>
        </a:xfrm>
        <a:prstGeom prst="roundRect">
          <a:avLst/>
        </a:prstGeom>
        <a:blipFill rotWithShape="0">
          <a:blip xmlns:r="http://schemas.openxmlformats.org/officeDocument/2006/relationships" r:embed="rId9"/>
          <a:srcRect/>
          <a:stretch>
            <a:fillRect l="-24000" r="-24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1801166" y="6473432"/>
        <a:ext cx="1141537" cy="655221"/>
      </dsp:txXfrm>
    </dsp:sp>
    <dsp:sp modelId="{231DC219-DD3E-490B-8474-34D9129C773A}">
      <dsp:nvSpPr>
        <dsp:cNvPr id="0" name=""/>
        <dsp:cNvSpPr/>
      </dsp:nvSpPr>
      <dsp:spPr>
        <a:xfrm>
          <a:off x="1746790" y="4634850"/>
          <a:ext cx="1231359" cy="727157"/>
        </a:xfrm>
        <a:prstGeom prst="roundRect">
          <a:avLst/>
        </a:prstGeom>
        <a:blipFill rotWithShape="0">
          <a:blip xmlns:r="http://schemas.openxmlformats.org/officeDocument/2006/relationships" r:embed="rId10"/>
          <a:srcRect/>
          <a:stretch>
            <a:fillRect t="-2000" b="-2000"/>
          </a:stretch>
        </a:blipFill>
        <a:ln w="25400" cap="flat" cmpd="sng" algn="ctr">
          <a:solidFill>
            <a:srgbClr val="CCCC00"/>
          </a:solidFill>
          <a:prstDash val="solid"/>
        </a:ln>
        <a:effectLst/>
        <a:scene3d>
          <a:camera prst="orthographicFront">
            <a:rot lat="0" lon="30000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b" anchorCtr="0">
          <a:noAutofit/>
          <a:flatTx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</a:t>
          </a:r>
        </a:p>
      </dsp:txBody>
      <dsp:txXfrm>
        <a:off x="1782287" y="4670347"/>
        <a:ext cx="1160365" cy="656163"/>
      </dsp:txXfrm>
    </dsp:sp>
    <dsp:sp modelId="{FD4A93BC-067A-4982-BABD-A410E8729B91}">
      <dsp:nvSpPr>
        <dsp:cNvPr id="0" name=""/>
        <dsp:cNvSpPr/>
      </dsp:nvSpPr>
      <dsp:spPr>
        <a:xfrm>
          <a:off x="1759522" y="7316782"/>
          <a:ext cx="1218621" cy="727157"/>
        </a:xfrm>
        <a:prstGeom prst="roundRect">
          <a:avLst/>
        </a:prstGeom>
        <a:blipFill rotWithShape="0">
          <a:blip xmlns:r="http://schemas.openxmlformats.org/officeDocument/2006/relationships" r:embed="rId11"/>
          <a:srcRect/>
          <a:stretch>
            <a:fillRect l="-15000" r="-15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1795019" y="7352279"/>
        <a:ext cx="1147627" cy="656163"/>
      </dsp:txXfrm>
    </dsp:sp>
    <dsp:sp modelId="{F5CC93E3-8693-4DF7-9156-0F3651CFD902}">
      <dsp:nvSpPr>
        <dsp:cNvPr id="0" name=""/>
        <dsp:cNvSpPr/>
      </dsp:nvSpPr>
      <dsp:spPr>
        <a:xfrm>
          <a:off x="1729391" y="8207035"/>
          <a:ext cx="1248758" cy="727157"/>
        </a:xfrm>
        <a:prstGeom prst="roundRect">
          <a:avLst/>
        </a:prstGeom>
        <a:blipFill rotWithShape="0">
          <a:blip xmlns:r="http://schemas.openxmlformats.org/officeDocument/2006/relationships" r:embed="rId12"/>
          <a:srcRect/>
          <a:stretch>
            <a:fillRect l="-18000" r="-18000"/>
          </a:stretch>
        </a:blipFill>
        <a:ln w="25400" cap="flat" cmpd="sng" algn="ctr">
          <a:solidFill>
            <a:srgbClr val="CC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solidFill>
              <a:schemeClr val="bg1"/>
            </a:solidFill>
            <a:effectLst>
              <a:glow>
                <a:schemeClr val="accent1">
                  <a:alpha val="4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>
              <a:solidFill>
                <a:schemeClr val="bg1"/>
              </a:solidFill>
              <a:effectLst>
                <a:glow>
                  <a:schemeClr val="accent1">
                    <a:alpha val="4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1764888" y="8242532"/>
        <a:ext cx="1177764" cy="6561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B266AB-DEC9-4167-9B86-CEAB1ED5E8DF}">
      <dsp:nvSpPr>
        <dsp:cNvPr id="0" name=""/>
        <dsp:cNvSpPr/>
      </dsp:nvSpPr>
      <dsp:spPr>
        <a:xfrm rot="10800000">
          <a:off x="949058" y="0"/>
          <a:ext cx="5288377" cy="571541"/>
        </a:xfrm>
        <a:prstGeom prst="homePlat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"Аграрный бизнес" на 2021-2025 годы - 2 182,6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091943" y="0"/>
        <a:ext cx="5145492" cy="571541"/>
      </dsp:txXfrm>
    </dsp:sp>
    <dsp:sp modelId="{73FA769B-77E9-4804-AC6D-626FF37D1B6A}">
      <dsp:nvSpPr>
        <dsp:cNvPr id="0" name=""/>
        <dsp:cNvSpPr/>
      </dsp:nvSpPr>
      <dsp:spPr>
        <a:xfrm>
          <a:off x="156944" y="53251"/>
          <a:ext cx="785201" cy="567416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1FA386-37E5-4796-A242-B25266CD7D21}">
      <dsp:nvSpPr>
        <dsp:cNvPr id="0" name=""/>
        <dsp:cNvSpPr/>
      </dsp:nvSpPr>
      <dsp:spPr>
        <a:xfrm rot="10800000">
          <a:off x="942131" y="585278"/>
          <a:ext cx="5291966" cy="65048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</a:t>
          </a:r>
          <a:r>
            <a:rPr lang="ru-RU" sz="1400" b="1" i="1" kern="1200"/>
            <a:t> </a:t>
          </a:r>
          <a:r>
            <a:rPr lang="ru-RU" sz="1400" b="1" i="1" kern="1200">
              <a:solidFill>
                <a:schemeClr val="tx1"/>
              </a:solidFill>
            </a:rPr>
            <a:t>программа "Управление государственными финансами и регулирование финансового рынка" на 2020  год и на период до 2025 года - 2 003,4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04751" y="585278"/>
        <a:ext cx="5129346" cy="650480"/>
      </dsp:txXfrm>
    </dsp:sp>
    <dsp:sp modelId="{FD3FC856-54E1-4731-86E9-2DD7740F2B70}">
      <dsp:nvSpPr>
        <dsp:cNvPr id="0" name=""/>
        <dsp:cNvSpPr/>
      </dsp:nvSpPr>
      <dsp:spPr>
        <a:xfrm>
          <a:off x="176371" y="661500"/>
          <a:ext cx="760661" cy="554682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t="-49000" b="-49000"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D553EF-AECB-4ED2-9E7A-6BB0B26ADAB2}">
      <dsp:nvSpPr>
        <dsp:cNvPr id="0" name=""/>
        <dsp:cNvSpPr/>
      </dsp:nvSpPr>
      <dsp:spPr>
        <a:xfrm rot="10800000">
          <a:off x="969842" y="1252753"/>
          <a:ext cx="5264255" cy="539528"/>
        </a:xfrm>
        <a:prstGeom prst="homePlat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"Социальная защита" на 2021-2025 годы - 2 590,4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04724" y="1252753"/>
        <a:ext cx="5129373" cy="539528"/>
      </dsp:txXfrm>
    </dsp:sp>
    <dsp:sp modelId="{F77FD0EA-B70B-474E-BD09-F842729F5CDF}">
      <dsp:nvSpPr>
        <dsp:cNvPr id="0" name=""/>
        <dsp:cNvSpPr/>
      </dsp:nvSpPr>
      <dsp:spPr>
        <a:xfrm>
          <a:off x="187044" y="1267739"/>
          <a:ext cx="773403" cy="55510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4000" r="-4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668B4B-5EE9-4273-A4D2-341504B8988A}">
      <dsp:nvSpPr>
        <dsp:cNvPr id="0" name=""/>
        <dsp:cNvSpPr/>
      </dsp:nvSpPr>
      <dsp:spPr>
        <a:xfrm rot="10800000">
          <a:off x="983697" y="1816965"/>
          <a:ext cx="5236544" cy="567761"/>
        </a:xfrm>
        <a:prstGeom prst="homePlat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"Здоровье народа и демографическая безопасность" на 2021-2025 годы - 20 898,0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25637" y="1816965"/>
        <a:ext cx="5094604" cy="567761"/>
      </dsp:txXfrm>
    </dsp:sp>
    <dsp:sp modelId="{607689AC-FD61-46AC-B815-B5264B31CA3E}">
      <dsp:nvSpPr>
        <dsp:cNvPr id="0" name=""/>
        <dsp:cNvSpPr/>
      </dsp:nvSpPr>
      <dsp:spPr>
        <a:xfrm>
          <a:off x="195483" y="1858176"/>
          <a:ext cx="796554" cy="56581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7000" r="-7000"/>
          </a:stretch>
        </a:blip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5EAEB5-2F7B-41ED-A3D0-DBC09F5A2565}">
      <dsp:nvSpPr>
        <dsp:cNvPr id="0" name=""/>
        <dsp:cNvSpPr/>
      </dsp:nvSpPr>
      <dsp:spPr>
        <a:xfrm rot="10800000">
          <a:off x="996426" y="2405902"/>
          <a:ext cx="5238297" cy="600294"/>
        </a:xfrm>
        <a:prstGeom prst="homePlat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"Охрана окружающей среды и устойчивое использование природных ресурсов" на 2021-2025 годы - 44,9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46499" y="2405902"/>
        <a:ext cx="5088224" cy="600294"/>
      </dsp:txXfrm>
    </dsp:sp>
    <dsp:sp modelId="{155992A1-DDCB-4AF5-8F45-83A3C53CA421}">
      <dsp:nvSpPr>
        <dsp:cNvPr id="0" name=""/>
        <dsp:cNvSpPr/>
      </dsp:nvSpPr>
      <dsp:spPr>
        <a:xfrm>
          <a:off x="214720" y="2450889"/>
          <a:ext cx="776594" cy="571786"/>
        </a:xfrm>
        <a:prstGeom prst="ellipse">
          <a:avLst/>
        </a:prstGeom>
        <a:blipFill rotWithShape="1">
          <a:blip xmlns:r="http://schemas.openxmlformats.org/officeDocument/2006/relationships" r:embed="rId5"/>
          <a:srcRect/>
          <a:stretch>
            <a:fillRect l="-9000" r="-9000"/>
          </a:stretch>
        </a:blip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74E4A4-44B5-413B-A0E9-7EB8C982B768}">
      <dsp:nvSpPr>
        <dsp:cNvPr id="0" name=""/>
        <dsp:cNvSpPr/>
      </dsp:nvSpPr>
      <dsp:spPr>
        <a:xfrm rot="10800000">
          <a:off x="983697" y="3030339"/>
          <a:ext cx="5250400" cy="543390"/>
        </a:xfrm>
        <a:prstGeom prst="homePlate">
          <a:avLst/>
        </a:prstGeom>
        <a:solidFill>
          <a:srgbClr val="33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"Рынок труда и содействие занятости" на 2021-2025 годы - 3,2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19544" y="3030339"/>
        <a:ext cx="5114553" cy="543390"/>
      </dsp:txXfrm>
    </dsp:sp>
    <dsp:sp modelId="{E85E6CE0-29B0-46DD-AF8E-3FB779269EC0}">
      <dsp:nvSpPr>
        <dsp:cNvPr id="0" name=""/>
        <dsp:cNvSpPr/>
      </dsp:nvSpPr>
      <dsp:spPr>
        <a:xfrm>
          <a:off x="201502" y="3038880"/>
          <a:ext cx="771159" cy="541897"/>
        </a:xfrm>
        <a:prstGeom prst="ellipse">
          <a:avLst/>
        </a:prstGeom>
        <a:blipFill rotWithShape="1">
          <a:blip xmlns:r="http://schemas.openxmlformats.org/officeDocument/2006/relationships" r:embed="rId6"/>
          <a:srcRect/>
          <a:stretch>
            <a:fillRect t="-14000" b="-14000"/>
          </a:stretch>
        </a:blip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779D91-42D2-492D-85B3-33C269F2F085}">
      <dsp:nvSpPr>
        <dsp:cNvPr id="0" name=""/>
        <dsp:cNvSpPr/>
      </dsp:nvSpPr>
      <dsp:spPr>
        <a:xfrm rot="10800000">
          <a:off x="983697" y="3589036"/>
          <a:ext cx="5250400" cy="552803"/>
        </a:xfrm>
        <a:prstGeom prst="homePlate">
          <a:avLst/>
        </a:prstGeom>
        <a:solidFill>
          <a:srgbClr val="7C35B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chemeClr val="tx1"/>
              </a:solidFill>
            </a:rPr>
            <a:t>Государственная программа "Беларусь гостеприимная" на 2021-2025 годы - 11,6 тыс. рублей</a:t>
          </a:r>
          <a:endParaRPr lang="ru-RU" sz="1400" kern="1200">
            <a:solidFill>
              <a:schemeClr val="tx1"/>
            </a:solidFill>
          </a:endParaRPr>
        </a:p>
      </dsp:txBody>
      <dsp:txXfrm rot="10800000">
        <a:off x="1121898" y="3589036"/>
        <a:ext cx="5112199" cy="552803"/>
      </dsp:txXfrm>
    </dsp:sp>
    <dsp:sp modelId="{F4C06DD0-D87B-440F-84FD-1B06C883D7D4}">
      <dsp:nvSpPr>
        <dsp:cNvPr id="0" name=""/>
        <dsp:cNvSpPr/>
      </dsp:nvSpPr>
      <dsp:spPr>
        <a:xfrm>
          <a:off x="210411" y="3612710"/>
          <a:ext cx="774189" cy="556629"/>
        </a:xfrm>
        <a:prstGeom prst="ellipse">
          <a:avLst/>
        </a:prstGeom>
        <a:blipFill rotWithShape="1">
          <a:blip xmlns:r="http://schemas.openxmlformats.org/officeDocument/2006/relationships" r:embed="rId7"/>
          <a:srcRect/>
          <a:stretch>
            <a:fillRect t="-4000" b="-4000"/>
          </a:stretch>
        </a:blipFill>
        <a:ln w="25400" cap="flat" cmpd="sng" algn="ctr">
          <a:solidFill>
            <a:srgbClr val="7C35B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418D65-3FC6-45E6-BA32-423300C99E98}">
      <dsp:nvSpPr>
        <dsp:cNvPr id="0" name=""/>
        <dsp:cNvSpPr/>
      </dsp:nvSpPr>
      <dsp:spPr>
        <a:xfrm rot="10800000">
          <a:off x="1018336" y="4150803"/>
          <a:ext cx="5208917" cy="574321"/>
        </a:xfrm>
        <a:prstGeom prst="homePlat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"Образование и молодежная политика" на 2021-2025 годы - 36 444,2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61916" y="4150803"/>
        <a:ext cx="5065337" cy="574321"/>
      </dsp:txXfrm>
    </dsp:sp>
    <dsp:sp modelId="{BED8EC70-427F-4EF8-BC01-33EFC212CDD2}">
      <dsp:nvSpPr>
        <dsp:cNvPr id="0" name=""/>
        <dsp:cNvSpPr/>
      </dsp:nvSpPr>
      <dsp:spPr>
        <a:xfrm>
          <a:off x="229575" y="4204501"/>
          <a:ext cx="778072" cy="554052"/>
        </a:xfrm>
        <a:prstGeom prst="ellipse">
          <a:avLst/>
        </a:prstGeom>
        <a:blipFill rotWithShape="1">
          <a:blip xmlns:r="http://schemas.openxmlformats.org/officeDocument/2006/relationships" r:embed="rId8"/>
          <a:srcRect/>
          <a:stretch>
            <a:fillRect l="-16000" r="-16000"/>
          </a:stretch>
        </a:blipFill>
        <a:ln w="2540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A134E5-20D1-440C-BA2E-CA3BC9F8FB47}">
      <dsp:nvSpPr>
        <dsp:cNvPr id="0" name=""/>
        <dsp:cNvSpPr/>
      </dsp:nvSpPr>
      <dsp:spPr>
        <a:xfrm rot="10800000">
          <a:off x="1025305" y="4699206"/>
          <a:ext cx="5208833" cy="549845"/>
        </a:xfrm>
        <a:prstGeom prst="homePlat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"Культура Беларуси" на 2021-2025 годы 5 425,5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62766" y="4699206"/>
        <a:ext cx="5071372" cy="549845"/>
      </dsp:txXfrm>
    </dsp:sp>
    <dsp:sp modelId="{F26BC6E9-3D0B-475B-A80B-8CE8EA782548}">
      <dsp:nvSpPr>
        <dsp:cNvPr id="0" name=""/>
        <dsp:cNvSpPr/>
      </dsp:nvSpPr>
      <dsp:spPr>
        <a:xfrm>
          <a:off x="230396" y="4782130"/>
          <a:ext cx="790530" cy="558613"/>
        </a:xfrm>
        <a:prstGeom prst="ellipse">
          <a:avLst/>
        </a:prstGeom>
        <a:blipFill rotWithShape="1">
          <a:blip xmlns:r="http://schemas.openxmlformats.org/officeDocument/2006/relationships" r:embed="rId9"/>
          <a:srcRect/>
          <a:stretch>
            <a:fillRect l="-5000" r="-5000"/>
          </a:stretch>
        </a:blip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15488F-FC87-4708-A12F-9C6F6A3E6516}">
      <dsp:nvSpPr>
        <dsp:cNvPr id="0" name=""/>
        <dsp:cNvSpPr/>
      </dsp:nvSpPr>
      <dsp:spPr>
        <a:xfrm rot="10800000">
          <a:off x="1003854" y="5287656"/>
          <a:ext cx="5210085" cy="553151"/>
        </a:xfrm>
        <a:prstGeom prst="homePlate">
          <a:avLst/>
        </a:prstGeom>
        <a:solidFill>
          <a:srgbClr val="CCFF3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"Физическая культура и спорт" на 2021-2025 годы - 2 811,7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42142" y="5287656"/>
        <a:ext cx="5071797" cy="553151"/>
      </dsp:txXfrm>
    </dsp:sp>
    <dsp:sp modelId="{2A0866A7-7F71-48C8-91C8-2845B2CCFA35}">
      <dsp:nvSpPr>
        <dsp:cNvPr id="0" name=""/>
        <dsp:cNvSpPr/>
      </dsp:nvSpPr>
      <dsp:spPr>
        <a:xfrm>
          <a:off x="230060" y="5365873"/>
          <a:ext cx="790793" cy="530330"/>
        </a:xfrm>
        <a:prstGeom prst="ellipse">
          <a:avLst/>
        </a:prstGeom>
        <a:blipFill rotWithShape="1">
          <a:blip xmlns:r="http://schemas.openxmlformats.org/officeDocument/2006/relationships" r:embed="rId10"/>
          <a:srcRect/>
          <a:stretch>
            <a:fillRect l="-1000" r="-1000"/>
          </a:stretch>
        </a:blipFill>
        <a:ln w="25400" cap="flat" cmpd="sng" algn="ctr">
          <a:solidFill>
            <a:srgbClr val="CCFF3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974171-93DE-4998-B09B-1DBA545FC9D8}">
      <dsp:nvSpPr>
        <dsp:cNvPr id="0" name=""/>
        <dsp:cNvSpPr/>
      </dsp:nvSpPr>
      <dsp:spPr>
        <a:xfrm rot="10800000">
          <a:off x="1018336" y="5870283"/>
          <a:ext cx="5194978" cy="551895"/>
        </a:xfrm>
        <a:prstGeom prst="homePlate">
          <a:avLst/>
        </a:prstGeom>
        <a:solidFill>
          <a:srgbClr val="FF66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"Комфортное жилье и благоприятная среда" на 2021-2025 годы - 8 369,8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56310" y="5870283"/>
        <a:ext cx="5057004" cy="551895"/>
      </dsp:txXfrm>
    </dsp:sp>
    <dsp:sp modelId="{506B7282-CC5A-4650-B17B-17C597B38BCA}">
      <dsp:nvSpPr>
        <dsp:cNvPr id="0" name=""/>
        <dsp:cNvSpPr/>
      </dsp:nvSpPr>
      <dsp:spPr>
        <a:xfrm>
          <a:off x="216773" y="5917624"/>
          <a:ext cx="785754" cy="527663"/>
        </a:xfrm>
        <a:prstGeom prst="ellipse">
          <a:avLst/>
        </a:prstGeom>
        <a:blipFill rotWithShape="1">
          <a:blip xmlns:r="http://schemas.openxmlformats.org/officeDocument/2006/relationships" r:embed="rId11"/>
          <a:srcRect/>
          <a:stretch>
            <a:fillRect l="-4000" r="-4000"/>
          </a:stretch>
        </a:blipFill>
        <a:ln w="25400" cap="flat" cmpd="sng" algn="ctr">
          <a:solidFill>
            <a:srgbClr val="FF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B750A3-9816-4BC9-B35C-9D5C31461951}">
      <dsp:nvSpPr>
        <dsp:cNvPr id="0" name=""/>
        <dsp:cNvSpPr/>
      </dsp:nvSpPr>
      <dsp:spPr>
        <a:xfrm rot="10800000">
          <a:off x="1039119" y="6439426"/>
          <a:ext cx="5181122" cy="508770"/>
        </a:xfrm>
        <a:prstGeom prst="homePlate">
          <a:avLst/>
        </a:prstGeom>
        <a:solidFill>
          <a:srgbClr val="FFCC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"Строительство жилья" на 2021-2025 годы - 66,2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66311" y="6439426"/>
        <a:ext cx="5053930" cy="508770"/>
      </dsp:txXfrm>
    </dsp:sp>
    <dsp:sp modelId="{0F2AA435-1D4F-46F1-9AB3-96574623EF96}">
      <dsp:nvSpPr>
        <dsp:cNvPr id="0" name=""/>
        <dsp:cNvSpPr/>
      </dsp:nvSpPr>
      <dsp:spPr>
        <a:xfrm>
          <a:off x="196222" y="6478808"/>
          <a:ext cx="828872" cy="555040"/>
        </a:xfrm>
        <a:prstGeom prst="ellipse">
          <a:avLst/>
        </a:prstGeom>
        <a:blipFill rotWithShape="1">
          <a:blip xmlns:r="http://schemas.openxmlformats.org/officeDocument/2006/relationships" r:embed="rId12"/>
          <a:srcRect/>
          <a:stretch>
            <a:fillRect l="-1000" r="-1000"/>
          </a:stretch>
        </a:blipFill>
        <a:ln w="25400" cap="flat" cmpd="sng" algn="ctr">
          <a:solidFill>
            <a:srgbClr val="FFCC99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A4554D-92F0-4F7B-AF02-C89D9B59A10B}">
      <dsp:nvSpPr>
        <dsp:cNvPr id="0" name=""/>
        <dsp:cNvSpPr/>
      </dsp:nvSpPr>
      <dsp:spPr>
        <a:xfrm rot="10800000">
          <a:off x="1039119" y="6976778"/>
          <a:ext cx="5194978" cy="655679"/>
        </a:xfrm>
        <a:prstGeom prst="homePlate">
          <a:avLst/>
        </a:prstGeom>
        <a:solidFill>
          <a:srgbClr val="66FF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ClrTx/>
            <a:buSzTx/>
            <a:buFont typeface="Arial" panose="020B0604020202020204" pitchFamily="34" charset="0"/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"Земельно-имущественные отношения, геодезическая и картографическая деятельность" на 2021-2025 годы - 24,1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203039" y="6976778"/>
        <a:ext cx="5031058" cy="655679"/>
      </dsp:txXfrm>
    </dsp:sp>
    <dsp:sp modelId="{D64CB6F6-EC06-48D8-AC00-9117917BD2F2}">
      <dsp:nvSpPr>
        <dsp:cNvPr id="0" name=""/>
        <dsp:cNvSpPr/>
      </dsp:nvSpPr>
      <dsp:spPr>
        <a:xfrm>
          <a:off x="201744" y="7058582"/>
          <a:ext cx="833077" cy="548762"/>
        </a:xfrm>
        <a:prstGeom prst="ellipse">
          <a:avLst/>
        </a:prstGeom>
        <a:blipFill rotWithShape="1">
          <a:blip xmlns:r="http://schemas.openxmlformats.org/officeDocument/2006/relationships" r:embed="rId13"/>
          <a:srcRect/>
          <a:stretch>
            <a:fillRect l="-2000" r="-2000"/>
          </a:stretch>
        </a:blip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F95CE6-9183-477C-9ACD-8374D756D51D}">
      <dsp:nvSpPr>
        <dsp:cNvPr id="0" name=""/>
        <dsp:cNvSpPr/>
      </dsp:nvSpPr>
      <dsp:spPr>
        <a:xfrm rot="10800000">
          <a:off x="1038493" y="7643439"/>
          <a:ext cx="5182374" cy="568002"/>
        </a:xfrm>
        <a:prstGeom prst="homePlate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"Увековечение памяти о погибшихпри защите Отечества" на 2021-2025 годы - 28,2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80493" y="7643439"/>
        <a:ext cx="5040374" cy="568002"/>
      </dsp:txXfrm>
    </dsp:sp>
    <dsp:sp modelId="{9E02E481-9209-43C9-90F8-9E03EA4F0C86}">
      <dsp:nvSpPr>
        <dsp:cNvPr id="0" name=""/>
        <dsp:cNvSpPr/>
      </dsp:nvSpPr>
      <dsp:spPr>
        <a:xfrm>
          <a:off x="228974" y="7642542"/>
          <a:ext cx="804926" cy="577220"/>
        </a:xfrm>
        <a:prstGeom prst="ellipse">
          <a:avLst/>
        </a:prstGeom>
        <a:blipFill rotWithShape="1">
          <a:blip xmlns:r="http://schemas.openxmlformats.org/officeDocument/2006/relationships" r:embed="rId14"/>
          <a:srcRect/>
          <a:stretch>
            <a:fillRect l="-10000" r="-10000"/>
          </a:stretch>
        </a:blipFill>
        <a:ln w="25400" cap="flat" cmpd="sng" algn="ctr">
          <a:solidFill>
            <a:schemeClr val="bg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842CA7-B6AC-4CFF-963B-A258DC095C27}">
      <dsp:nvSpPr>
        <dsp:cNvPr id="0" name=""/>
        <dsp:cNvSpPr/>
      </dsp:nvSpPr>
      <dsp:spPr>
        <a:xfrm rot="10800000">
          <a:off x="1052975" y="8232864"/>
          <a:ext cx="5167350" cy="562445"/>
        </a:xfrm>
        <a:prstGeom prst="homePlate">
          <a:avLst/>
        </a:prstGeom>
        <a:solidFill>
          <a:srgbClr val="CC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54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ts val="1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i="1" kern="1200">
              <a:solidFill>
                <a:sysClr val="windowText" lastClr="000000"/>
              </a:solidFill>
            </a:rPr>
            <a:t>Государственная программа "Транспортный комплекс" на 2021-2025 годы 1 381,0 тыс. рублей</a:t>
          </a:r>
          <a:endParaRPr lang="ru-RU" sz="1400" kern="1200">
            <a:solidFill>
              <a:sysClr val="windowText" lastClr="000000"/>
            </a:solidFill>
          </a:endParaRPr>
        </a:p>
      </dsp:txBody>
      <dsp:txXfrm rot="10800000">
        <a:off x="1193586" y="8232864"/>
        <a:ext cx="5026739" cy="562445"/>
      </dsp:txXfrm>
    </dsp:sp>
    <dsp:sp modelId="{10735270-CC0D-4F3A-8606-D538F8331DCE}">
      <dsp:nvSpPr>
        <dsp:cNvPr id="0" name=""/>
        <dsp:cNvSpPr/>
      </dsp:nvSpPr>
      <dsp:spPr>
        <a:xfrm>
          <a:off x="196255" y="8265052"/>
          <a:ext cx="853699" cy="575177"/>
        </a:xfrm>
        <a:prstGeom prst="ellipse">
          <a:avLst/>
        </a:prstGeom>
        <a:blipFill rotWithShape="1">
          <a:blip xmlns:r="http://schemas.openxmlformats.org/officeDocument/2006/relationships" r:embed="rId15"/>
          <a:srcRect/>
          <a:stretch>
            <a:fillRect l="-5000" r="-5000"/>
          </a:stretch>
        </a:blip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718DF4-B276-4C40-9166-E80B4D3C6069}">
      <dsp:nvSpPr>
        <dsp:cNvPr id="0" name=""/>
        <dsp:cNvSpPr/>
      </dsp:nvSpPr>
      <dsp:spPr>
        <a:xfrm rot="10800000">
          <a:off x="2060765" y="0"/>
          <a:ext cx="4000309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8,0 тыс. рублей</a:t>
          </a:r>
        </a:p>
      </dsp:txBody>
      <dsp:txXfrm rot="10800000">
        <a:off x="2266842" y="0"/>
        <a:ext cx="3794232" cy="503555"/>
      </dsp:txXfrm>
    </dsp:sp>
    <dsp:sp modelId="{B2152AE9-0FAE-436A-83BC-812F56B2E117}">
      <dsp:nvSpPr>
        <dsp:cNvPr id="0" name=""/>
        <dsp:cNvSpPr/>
      </dsp:nvSpPr>
      <dsp:spPr>
        <a:xfrm>
          <a:off x="1854688" y="0"/>
          <a:ext cx="412153" cy="503555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0,01%</a:t>
          </a:r>
        </a:p>
      </dsp:txBody>
      <dsp:txXfrm>
        <a:off x="1854688" y="0"/>
        <a:ext cx="412153" cy="503555"/>
      </dsp:txXfrm>
    </dsp:sp>
    <dsp:sp modelId="{37271DBF-6632-493F-9529-CACBD0FA6D83}">
      <dsp:nvSpPr>
        <dsp:cNvPr id="0" name=""/>
        <dsp:cNvSpPr/>
      </dsp:nvSpPr>
      <dsp:spPr>
        <a:xfrm rot="10800000">
          <a:off x="2266842" y="503555"/>
          <a:ext cx="3794232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111,2 тыс. рублей</a:t>
          </a:r>
        </a:p>
      </dsp:txBody>
      <dsp:txXfrm rot="10800000">
        <a:off x="2472918" y="503555"/>
        <a:ext cx="3588156" cy="503555"/>
      </dsp:txXfrm>
    </dsp:sp>
    <dsp:sp modelId="{78E54806-4437-47D2-93A5-684C2E102E0A}">
      <dsp:nvSpPr>
        <dsp:cNvPr id="0" name=""/>
        <dsp:cNvSpPr/>
      </dsp:nvSpPr>
      <dsp:spPr>
        <a:xfrm>
          <a:off x="1648612" y="503555"/>
          <a:ext cx="824306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0,1%</a:t>
          </a:r>
        </a:p>
      </dsp:txBody>
      <dsp:txXfrm>
        <a:off x="1792865" y="503555"/>
        <a:ext cx="535799" cy="503555"/>
      </dsp:txXfrm>
    </dsp:sp>
    <dsp:sp modelId="{C62ACC1C-9D25-45AE-8ACF-1FE3E9064AA4}">
      <dsp:nvSpPr>
        <dsp:cNvPr id="0" name=""/>
        <dsp:cNvSpPr/>
      </dsp:nvSpPr>
      <dsp:spPr>
        <a:xfrm rot="10800000">
          <a:off x="2472918" y="1007110"/>
          <a:ext cx="3588156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 – 2 811,7 тыс. рублей</a:t>
          </a:r>
        </a:p>
      </dsp:txBody>
      <dsp:txXfrm rot="10800000">
        <a:off x="2678995" y="1007110"/>
        <a:ext cx="3382079" cy="503555"/>
      </dsp:txXfrm>
    </dsp:sp>
    <dsp:sp modelId="{9632D7CA-58BF-4F59-88C0-598A0F60C352}">
      <dsp:nvSpPr>
        <dsp:cNvPr id="0" name=""/>
        <dsp:cNvSpPr/>
      </dsp:nvSpPr>
      <dsp:spPr>
        <a:xfrm>
          <a:off x="1442535" y="1007110"/>
          <a:ext cx="1236459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3,1%</a:t>
          </a:r>
        </a:p>
      </dsp:txBody>
      <dsp:txXfrm>
        <a:off x="1658916" y="1007110"/>
        <a:ext cx="803698" cy="503555"/>
      </dsp:txXfrm>
    </dsp:sp>
    <dsp:sp modelId="{CD4D9A9D-EECE-4679-9EF7-EC9447449D6F}">
      <dsp:nvSpPr>
        <dsp:cNvPr id="0" name=""/>
        <dsp:cNvSpPr/>
      </dsp:nvSpPr>
      <dsp:spPr>
        <a:xfrm rot="10800000">
          <a:off x="2678995" y="1510665"/>
          <a:ext cx="3382079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 – 3 718,2 тыс. рублей</a:t>
          </a:r>
        </a:p>
      </dsp:txBody>
      <dsp:txXfrm rot="10800000">
        <a:off x="2885071" y="1510665"/>
        <a:ext cx="3176003" cy="503555"/>
      </dsp:txXfrm>
    </dsp:sp>
    <dsp:sp modelId="{DF5D8F7A-36E9-4AF7-988F-459DB3E2D487}">
      <dsp:nvSpPr>
        <dsp:cNvPr id="0" name=""/>
        <dsp:cNvSpPr/>
      </dsp:nvSpPr>
      <dsp:spPr>
        <a:xfrm>
          <a:off x="1236459" y="1510665"/>
          <a:ext cx="1648612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4,2%</a:t>
          </a:r>
        </a:p>
      </dsp:txBody>
      <dsp:txXfrm>
        <a:off x="1524966" y="1510665"/>
        <a:ext cx="1071598" cy="503555"/>
      </dsp:txXfrm>
    </dsp:sp>
    <dsp:sp modelId="{04B5D6D0-D5BA-42BA-8AF7-BE711D0F0FE0}">
      <dsp:nvSpPr>
        <dsp:cNvPr id="0" name=""/>
        <dsp:cNvSpPr/>
      </dsp:nvSpPr>
      <dsp:spPr>
        <a:xfrm rot="10800000">
          <a:off x="2885071" y="2014220"/>
          <a:ext cx="3176003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4 278,7 тыс. рублей</a:t>
          </a:r>
        </a:p>
      </dsp:txBody>
      <dsp:txXfrm rot="10800000">
        <a:off x="3091148" y="2014220"/>
        <a:ext cx="2969926" cy="503555"/>
      </dsp:txXfrm>
    </dsp:sp>
    <dsp:sp modelId="{DEFE4E25-153F-46EC-9591-F1FC19BFF624}">
      <dsp:nvSpPr>
        <dsp:cNvPr id="0" name=""/>
        <dsp:cNvSpPr/>
      </dsp:nvSpPr>
      <dsp:spPr>
        <a:xfrm>
          <a:off x="1030382" y="2014220"/>
          <a:ext cx="2060765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4,8%</a:t>
          </a:r>
        </a:p>
      </dsp:txBody>
      <dsp:txXfrm>
        <a:off x="1391016" y="2014220"/>
        <a:ext cx="1339497" cy="503555"/>
      </dsp:txXfrm>
    </dsp:sp>
    <dsp:sp modelId="{C2E257BC-F0FD-498E-ADCD-42945B96913A}">
      <dsp:nvSpPr>
        <dsp:cNvPr id="0" name=""/>
        <dsp:cNvSpPr/>
      </dsp:nvSpPr>
      <dsp:spPr>
        <a:xfrm rot="10800000">
          <a:off x="3091148" y="2517775"/>
          <a:ext cx="2969926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 – 5 381,5 тыс. рублей</a:t>
          </a:r>
        </a:p>
      </dsp:txBody>
      <dsp:txXfrm rot="10800000">
        <a:off x="3297224" y="2517775"/>
        <a:ext cx="2763850" cy="503555"/>
      </dsp:txXfrm>
    </dsp:sp>
    <dsp:sp modelId="{7F96AB36-87F0-43D3-84B1-3E1459B5E11A}">
      <dsp:nvSpPr>
        <dsp:cNvPr id="0" name=""/>
        <dsp:cNvSpPr/>
      </dsp:nvSpPr>
      <dsp:spPr>
        <a:xfrm>
          <a:off x="824306" y="2517775"/>
          <a:ext cx="2472918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6,0%</a:t>
          </a:r>
        </a:p>
      </dsp:txBody>
      <dsp:txXfrm>
        <a:off x="1257066" y="2517775"/>
        <a:ext cx="1607397" cy="503555"/>
      </dsp:txXfrm>
    </dsp:sp>
    <dsp:sp modelId="{4C6F9D44-3676-43E4-9CB0-C7C43D7E1FC7}">
      <dsp:nvSpPr>
        <dsp:cNvPr id="0" name=""/>
        <dsp:cNvSpPr/>
      </dsp:nvSpPr>
      <dsp:spPr>
        <a:xfrm rot="10800000">
          <a:off x="3297224" y="3021330"/>
          <a:ext cx="2763850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 – 7991,9 тыс. рублей</a:t>
          </a:r>
        </a:p>
      </dsp:txBody>
      <dsp:txXfrm rot="10800000">
        <a:off x="3503301" y="3021330"/>
        <a:ext cx="2557773" cy="503555"/>
      </dsp:txXfrm>
    </dsp:sp>
    <dsp:sp modelId="{A6FFA56A-E28C-4267-854F-66B79DA68299}">
      <dsp:nvSpPr>
        <dsp:cNvPr id="0" name=""/>
        <dsp:cNvSpPr/>
      </dsp:nvSpPr>
      <dsp:spPr>
        <a:xfrm>
          <a:off x="618229" y="3021330"/>
          <a:ext cx="2885071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9,0%</a:t>
          </a:r>
        </a:p>
      </dsp:txBody>
      <dsp:txXfrm>
        <a:off x="1123117" y="3021330"/>
        <a:ext cx="1875296" cy="503555"/>
      </dsp:txXfrm>
    </dsp:sp>
    <dsp:sp modelId="{E1B5B74E-D9A0-43F8-ABFE-1BDA62F954FB}">
      <dsp:nvSpPr>
        <dsp:cNvPr id="0" name=""/>
        <dsp:cNvSpPr/>
      </dsp:nvSpPr>
      <dsp:spPr>
        <a:xfrm rot="10800000">
          <a:off x="3503301" y="3524885"/>
          <a:ext cx="2557773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8 593,6 тыс. рублей</a:t>
          </a:r>
        </a:p>
      </dsp:txBody>
      <dsp:txXfrm rot="10800000">
        <a:off x="3709377" y="3524885"/>
        <a:ext cx="2351697" cy="503555"/>
      </dsp:txXfrm>
    </dsp:sp>
    <dsp:sp modelId="{48577543-7302-46F5-9327-569C54BB82CD}">
      <dsp:nvSpPr>
        <dsp:cNvPr id="0" name=""/>
        <dsp:cNvSpPr/>
      </dsp:nvSpPr>
      <dsp:spPr>
        <a:xfrm>
          <a:off x="412153" y="3524885"/>
          <a:ext cx="3297224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9,6%</a:t>
          </a:r>
        </a:p>
      </dsp:txBody>
      <dsp:txXfrm>
        <a:off x="989167" y="3524885"/>
        <a:ext cx="2143196" cy="503555"/>
      </dsp:txXfrm>
    </dsp:sp>
    <dsp:sp modelId="{43D2A99C-A657-4D84-9FF9-69982A601729}">
      <dsp:nvSpPr>
        <dsp:cNvPr id="0" name=""/>
        <dsp:cNvSpPr/>
      </dsp:nvSpPr>
      <dsp:spPr>
        <a:xfrm rot="10800000">
          <a:off x="3709377" y="4028440"/>
          <a:ext cx="2351697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Здравоохранение – 20 757,8 тыс. рублей</a:t>
          </a:r>
        </a:p>
      </dsp:txBody>
      <dsp:txXfrm rot="10800000">
        <a:off x="3915454" y="4028440"/>
        <a:ext cx="2145620" cy="503555"/>
      </dsp:txXfrm>
    </dsp:sp>
    <dsp:sp modelId="{4619466E-3641-493F-AE7C-820081113748}">
      <dsp:nvSpPr>
        <dsp:cNvPr id="0" name=""/>
        <dsp:cNvSpPr/>
      </dsp:nvSpPr>
      <dsp:spPr>
        <a:xfrm>
          <a:off x="206076" y="4028440"/>
          <a:ext cx="3709377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23,3%</a:t>
          </a:r>
        </a:p>
      </dsp:txBody>
      <dsp:txXfrm>
        <a:off x="855217" y="4028440"/>
        <a:ext cx="2411095" cy="503555"/>
      </dsp:txXfrm>
    </dsp:sp>
    <dsp:sp modelId="{E30A52EF-6791-4B09-BA9A-412BD6EC1309}">
      <dsp:nvSpPr>
        <dsp:cNvPr id="0" name=""/>
        <dsp:cNvSpPr/>
      </dsp:nvSpPr>
      <dsp:spPr>
        <a:xfrm rot="10800000">
          <a:off x="3915454" y="4531995"/>
          <a:ext cx="2145620" cy="503555"/>
        </a:xfrm>
        <a:prstGeom prst="nonIsoscelesTrapezoid">
          <a:avLst>
            <a:gd name="adj1" fmla="val 0"/>
            <a:gd name="adj2" fmla="val 40924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 – 35 615,8 тыс. рублей</a:t>
          </a:r>
        </a:p>
      </dsp:txBody>
      <dsp:txXfrm rot="10800000">
        <a:off x="4121531" y="4531995"/>
        <a:ext cx="1939543" cy="503555"/>
      </dsp:txXfrm>
    </dsp:sp>
    <dsp:sp modelId="{F08BCA98-0333-4F28-A57F-BEACC4B8AC3E}">
      <dsp:nvSpPr>
        <dsp:cNvPr id="0" name=""/>
        <dsp:cNvSpPr/>
      </dsp:nvSpPr>
      <dsp:spPr>
        <a:xfrm>
          <a:off x="0" y="4531995"/>
          <a:ext cx="4121531" cy="503555"/>
        </a:xfrm>
        <a:prstGeom prst="trapezoid">
          <a:avLst>
            <a:gd name="adj" fmla="val 4092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39,9%</a:t>
          </a:r>
        </a:p>
      </dsp:txBody>
      <dsp:txXfrm>
        <a:off x="721267" y="4531995"/>
        <a:ext cx="2678995" cy="5035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73E68-63F5-40C7-81E8-48EB8325189A}">
      <dsp:nvSpPr>
        <dsp:cNvPr id="0" name=""/>
        <dsp:cNvSpPr/>
      </dsp:nvSpPr>
      <dsp:spPr>
        <a:xfrm>
          <a:off x="1946" y="0"/>
          <a:ext cx="643512" cy="690649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Заработная плата с отчислениями – 56 542,1 тыс. рублей</a:t>
          </a:r>
        </a:p>
      </dsp:txBody>
      <dsp:txXfrm>
        <a:off x="1946" y="2762596"/>
        <a:ext cx="643512" cy="2762596"/>
      </dsp:txXfrm>
    </dsp:sp>
    <dsp:sp modelId="{AC98816D-1C25-4C07-B558-3DE8A9C27DAC}">
      <dsp:nvSpPr>
        <dsp:cNvPr id="0" name=""/>
        <dsp:cNvSpPr/>
      </dsp:nvSpPr>
      <dsp:spPr>
        <a:xfrm>
          <a:off x="21251" y="790842"/>
          <a:ext cx="604901" cy="1546955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848E80-9046-4B24-A37A-9F50AA9D54A0}">
      <dsp:nvSpPr>
        <dsp:cNvPr id="0" name=""/>
        <dsp:cNvSpPr/>
      </dsp:nvSpPr>
      <dsp:spPr>
        <a:xfrm>
          <a:off x="664764" y="0"/>
          <a:ext cx="643512" cy="690649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Лекарственные средства и изделия медицинского назначения – 2 155,7 тыс. рублей</a:t>
          </a:r>
        </a:p>
      </dsp:txBody>
      <dsp:txXfrm>
        <a:off x="664764" y="2762596"/>
        <a:ext cx="643512" cy="2762596"/>
      </dsp:txXfrm>
    </dsp:sp>
    <dsp:sp modelId="{967656B3-18B1-4FA6-ACCE-9B9FC954FC73}">
      <dsp:nvSpPr>
        <dsp:cNvPr id="0" name=""/>
        <dsp:cNvSpPr/>
      </dsp:nvSpPr>
      <dsp:spPr>
        <a:xfrm>
          <a:off x="684069" y="767107"/>
          <a:ext cx="604901" cy="1594424"/>
        </a:xfrm>
        <a:prstGeom prst="ellipse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5566" r="-12556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437A3A-9DFD-48D0-B943-F2B5D8FC6DCA}">
      <dsp:nvSpPr>
        <dsp:cNvPr id="0" name=""/>
        <dsp:cNvSpPr/>
      </dsp:nvSpPr>
      <dsp:spPr>
        <a:xfrm>
          <a:off x="1327582" y="0"/>
          <a:ext cx="643512" cy="690649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Продукты питания – 2 476,1 тыс. рублей</a:t>
          </a:r>
        </a:p>
      </dsp:txBody>
      <dsp:txXfrm>
        <a:off x="1327582" y="2762596"/>
        <a:ext cx="643512" cy="2762596"/>
      </dsp:txXfrm>
    </dsp:sp>
    <dsp:sp modelId="{2181DE0F-BD91-4703-B840-EEEE8A27669F}">
      <dsp:nvSpPr>
        <dsp:cNvPr id="0" name=""/>
        <dsp:cNvSpPr/>
      </dsp:nvSpPr>
      <dsp:spPr>
        <a:xfrm>
          <a:off x="1346887" y="778975"/>
          <a:ext cx="604901" cy="1570690"/>
        </a:xfrm>
        <a:prstGeom prst="ellipse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906" r="-8390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87809-3E3A-40B0-8175-A81284B27287}">
      <dsp:nvSpPr>
        <dsp:cNvPr id="0" name=""/>
        <dsp:cNvSpPr/>
      </dsp:nvSpPr>
      <dsp:spPr>
        <a:xfrm>
          <a:off x="1990400" y="0"/>
          <a:ext cx="643512" cy="690649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Коммунальные услуги – 7 391,8 тыс. рублей</a:t>
          </a:r>
        </a:p>
      </dsp:txBody>
      <dsp:txXfrm>
        <a:off x="1990400" y="2762596"/>
        <a:ext cx="643512" cy="2762596"/>
      </dsp:txXfrm>
    </dsp:sp>
    <dsp:sp modelId="{EA7C290C-5285-46D9-B30E-65A17C6BAED3}">
      <dsp:nvSpPr>
        <dsp:cNvPr id="0" name=""/>
        <dsp:cNvSpPr/>
      </dsp:nvSpPr>
      <dsp:spPr>
        <a:xfrm>
          <a:off x="2009706" y="780032"/>
          <a:ext cx="604901" cy="1568574"/>
        </a:xfrm>
        <a:prstGeom prst="ellipse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38" t="1199" r="-6538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0AD3BA-CBD5-4777-A5CA-D2783EACB72E}">
      <dsp:nvSpPr>
        <dsp:cNvPr id="0" name=""/>
        <dsp:cNvSpPr/>
      </dsp:nvSpPr>
      <dsp:spPr>
        <a:xfrm>
          <a:off x="2653218" y="0"/>
          <a:ext cx="643512" cy="690649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транспорта –     1 381,0 тыс. рублей</a:t>
          </a:r>
        </a:p>
      </dsp:txBody>
      <dsp:txXfrm>
        <a:off x="2653218" y="2762596"/>
        <a:ext cx="643512" cy="2762596"/>
      </dsp:txXfrm>
    </dsp:sp>
    <dsp:sp modelId="{B514684A-8660-4ADD-866E-97CF077E5F79}">
      <dsp:nvSpPr>
        <dsp:cNvPr id="0" name=""/>
        <dsp:cNvSpPr/>
      </dsp:nvSpPr>
      <dsp:spPr>
        <a:xfrm>
          <a:off x="2672524" y="780032"/>
          <a:ext cx="604901" cy="1568574"/>
        </a:xfrm>
        <a:prstGeom prst="ellipse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4979" t="1199" r="-74979" b="119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03AF5-2F83-4527-9768-F36AB1C578BA}">
      <dsp:nvSpPr>
        <dsp:cNvPr id="0" name=""/>
        <dsp:cNvSpPr/>
      </dsp:nvSpPr>
      <dsp:spPr>
        <a:xfrm>
          <a:off x="3316036" y="0"/>
          <a:ext cx="643512" cy="690649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жилищно-коммунальных услуг – 5 245,3 тыс. рублей</a:t>
          </a:r>
        </a:p>
      </dsp:txBody>
      <dsp:txXfrm>
        <a:off x="3316036" y="2762596"/>
        <a:ext cx="643512" cy="2762596"/>
      </dsp:txXfrm>
    </dsp:sp>
    <dsp:sp modelId="{8AA38F1A-0BBE-437B-9848-802D2B1206A6}">
      <dsp:nvSpPr>
        <dsp:cNvPr id="0" name=""/>
        <dsp:cNvSpPr/>
      </dsp:nvSpPr>
      <dsp:spPr>
        <a:xfrm>
          <a:off x="3335342" y="771856"/>
          <a:ext cx="604901" cy="1584926"/>
        </a:xfrm>
        <a:prstGeom prst="ellipse">
          <a:avLst/>
        </a:prstGeom>
        <a:blipFill dpi="0"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6882" r="-8688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4B1DDB-14E8-4184-AC64-8FD4BE103635}">
      <dsp:nvSpPr>
        <dsp:cNvPr id="0" name=""/>
        <dsp:cNvSpPr/>
      </dsp:nvSpPr>
      <dsp:spPr>
        <a:xfrm>
          <a:off x="3978854" y="0"/>
          <a:ext cx="643512" cy="690649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Субсидирование топлива и энергетики – 572,9 тыс. рублей</a:t>
          </a:r>
        </a:p>
      </dsp:txBody>
      <dsp:txXfrm>
        <a:off x="3978854" y="2762596"/>
        <a:ext cx="643512" cy="2762596"/>
      </dsp:txXfrm>
    </dsp:sp>
    <dsp:sp modelId="{857EF615-0C5B-47A0-B1F8-9EF0DE126074}">
      <dsp:nvSpPr>
        <dsp:cNvPr id="0" name=""/>
        <dsp:cNvSpPr/>
      </dsp:nvSpPr>
      <dsp:spPr>
        <a:xfrm>
          <a:off x="3998160" y="763669"/>
          <a:ext cx="604901" cy="1601301"/>
        </a:xfrm>
        <a:prstGeom prst="ellipse">
          <a:avLst/>
        </a:prstGeom>
        <a:blipFill dpi="0" rotWithShape="1"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3177" t="2197" r="-173177" b="2197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C6A30-316E-4B0A-91D1-9B2E18F4BEB0}">
      <dsp:nvSpPr>
        <dsp:cNvPr id="0" name=""/>
        <dsp:cNvSpPr/>
      </dsp:nvSpPr>
      <dsp:spPr>
        <a:xfrm>
          <a:off x="4641672" y="0"/>
          <a:ext cx="643512" cy="690649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Текущие бюджетные трансферты населению – 3 209,8 тыс. рублей</a:t>
          </a:r>
        </a:p>
      </dsp:txBody>
      <dsp:txXfrm>
        <a:off x="4641672" y="2762596"/>
        <a:ext cx="643512" cy="2762596"/>
      </dsp:txXfrm>
    </dsp:sp>
    <dsp:sp modelId="{66F042EA-05C6-4115-9CDD-51CFCDD8D3FD}">
      <dsp:nvSpPr>
        <dsp:cNvPr id="0" name=""/>
        <dsp:cNvSpPr/>
      </dsp:nvSpPr>
      <dsp:spPr>
        <a:xfrm>
          <a:off x="4660978" y="747305"/>
          <a:ext cx="604901" cy="1634028"/>
        </a:xfrm>
        <a:prstGeom prst="ellipse">
          <a:avLst/>
        </a:prstGeom>
        <a:blipFill dpi="0" rotWithShape="1">
          <a:blip xmlns:r="http://schemas.openxmlformats.org/officeDocument/2006/relationships"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1761" t="1853" r="-101761" b="185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BF5E3E-35FB-4757-85A8-B4F6511D937A}">
      <dsp:nvSpPr>
        <dsp:cNvPr id="0" name=""/>
        <dsp:cNvSpPr/>
      </dsp:nvSpPr>
      <dsp:spPr>
        <a:xfrm>
          <a:off x="5304490" y="0"/>
          <a:ext cx="643512" cy="690649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Капитальные бюджетные трансферты населению – 76,0 тыс. рублей</a:t>
          </a:r>
        </a:p>
      </dsp:txBody>
      <dsp:txXfrm>
        <a:off x="5304490" y="2762596"/>
        <a:ext cx="643512" cy="2762596"/>
      </dsp:txXfrm>
    </dsp:sp>
    <dsp:sp modelId="{3B88BB84-41CC-47F6-9841-DF40A868FCF3}">
      <dsp:nvSpPr>
        <dsp:cNvPr id="0" name=""/>
        <dsp:cNvSpPr/>
      </dsp:nvSpPr>
      <dsp:spPr>
        <a:xfrm>
          <a:off x="5323796" y="730942"/>
          <a:ext cx="604901" cy="1666755"/>
        </a:xfrm>
        <a:prstGeom prst="ellipse">
          <a:avLst/>
        </a:prstGeom>
        <a:blipFill dpi="0" rotWithShape="1"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514" t="1523" r="-9514" b="152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C1C38-2F2E-41C6-AB18-25E2D442C6D0}">
      <dsp:nvSpPr>
        <dsp:cNvPr id="0" name=""/>
        <dsp:cNvSpPr/>
      </dsp:nvSpPr>
      <dsp:spPr>
        <a:xfrm>
          <a:off x="237997" y="5525192"/>
          <a:ext cx="5473954" cy="1035973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8ED3E3-9A31-401F-9C2E-4F9BCAF0A213}">
      <dsp:nvSpPr>
        <dsp:cNvPr id="0" name=""/>
        <dsp:cNvSpPr/>
      </dsp:nvSpPr>
      <dsp:spPr>
        <a:xfrm>
          <a:off x="30397" y="257422"/>
          <a:ext cx="5244736" cy="37851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Общегосударственная деятельность– 6 963,5 тыс. рублей</a:t>
          </a:r>
        </a:p>
      </dsp:txBody>
      <dsp:txXfrm>
        <a:off x="798471" y="312854"/>
        <a:ext cx="3708588" cy="267652"/>
      </dsp:txXfrm>
    </dsp:sp>
    <dsp:sp modelId="{67066753-4A36-4AE2-AEB5-56A1E2F18A74}">
      <dsp:nvSpPr>
        <dsp:cNvPr id="0" name=""/>
        <dsp:cNvSpPr/>
      </dsp:nvSpPr>
      <dsp:spPr>
        <a:xfrm>
          <a:off x="2542995" y="666674"/>
          <a:ext cx="219539" cy="219539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2095" y="750626"/>
        <a:ext cx="161339" cy="51635"/>
      </dsp:txXfrm>
    </dsp:sp>
    <dsp:sp modelId="{7FF98444-F877-465A-91E5-BFD4D26BB0CA}">
      <dsp:nvSpPr>
        <dsp:cNvPr id="0" name=""/>
        <dsp:cNvSpPr/>
      </dsp:nvSpPr>
      <dsp:spPr>
        <a:xfrm>
          <a:off x="14785" y="916950"/>
          <a:ext cx="5275960" cy="3785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оборона – 8,0 тыс. рублей</a:t>
          </a:r>
        </a:p>
      </dsp:txBody>
      <dsp:txXfrm>
        <a:off x="787431" y="972382"/>
        <a:ext cx="3730668" cy="267652"/>
      </dsp:txXfrm>
    </dsp:sp>
    <dsp:sp modelId="{014FA916-E0F2-4AAA-9BDA-5B1881BCFECB}">
      <dsp:nvSpPr>
        <dsp:cNvPr id="0" name=""/>
        <dsp:cNvSpPr/>
      </dsp:nvSpPr>
      <dsp:spPr>
        <a:xfrm>
          <a:off x="2542995" y="1326202"/>
          <a:ext cx="219539" cy="219539"/>
        </a:xfrm>
        <a:prstGeom prst="mathPlus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2095" y="1410154"/>
        <a:ext cx="161339" cy="51635"/>
      </dsp:txXfrm>
    </dsp:sp>
    <dsp:sp modelId="{20282A58-69E0-4950-91C0-97C09A6B8B45}">
      <dsp:nvSpPr>
        <dsp:cNvPr id="0" name=""/>
        <dsp:cNvSpPr/>
      </dsp:nvSpPr>
      <dsp:spPr>
        <a:xfrm>
          <a:off x="10035" y="1576477"/>
          <a:ext cx="5285461" cy="37851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Национальная экономика – 4 278,7 тыс. рублей</a:t>
          </a:r>
        </a:p>
      </dsp:txBody>
      <dsp:txXfrm>
        <a:off x="784073" y="1631909"/>
        <a:ext cx="3737385" cy="267652"/>
      </dsp:txXfrm>
    </dsp:sp>
    <dsp:sp modelId="{89B441D5-9BD6-4DF7-AB95-387D06F90D2D}">
      <dsp:nvSpPr>
        <dsp:cNvPr id="0" name=""/>
        <dsp:cNvSpPr/>
      </dsp:nvSpPr>
      <dsp:spPr>
        <a:xfrm>
          <a:off x="2542995" y="1985730"/>
          <a:ext cx="219539" cy="219539"/>
        </a:xfrm>
        <a:prstGeom prst="mathPlus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2095" y="2069682"/>
        <a:ext cx="161339" cy="51635"/>
      </dsp:txXfrm>
    </dsp:sp>
    <dsp:sp modelId="{7C8531E9-EA0E-45D2-A571-D697394FE2BB}">
      <dsp:nvSpPr>
        <dsp:cNvPr id="0" name=""/>
        <dsp:cNvSpPr/>
      </dsp:nvSpPr>
      <dsp:spPr>
        <a:xfrm>
          <a:off x="6863" y="2236005"/>
          <a:ext cx="5291805" cy="37851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окружающей среды – 111,2 тыс. рублей</a:t>
          </a:r>
        </a:p>
      </dsp:txBody>
      <dsp:txXfrm>
        <a:off x="781830" y="2291437"/>
        <a:ext cx="3741871" cy="267652"/>
      </dsp:txXfrm>
    </dsp:sp>
    <dsp:sp modelId="{66F9020B-5802-4CA9-9364-C19E51A6C132}">
      <dsp:nvSpPr>
        <dsp:cNvPr id="0" name=""/>
        <dsp:cNvSpPr/>
      </dsp:nvSpPr>
      <dsp:spPr>
        <a:xfrm>
          <a:off x="2542995" y="2645257"/>
          <a:ext cx="219539" cy="219539"/>
        </a:xfrm>
        <a:prstGeom prst="mathPlu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2095" y="2729209"/>
        <a:ext cx="161339" cy="51635"/>
      </dsp:txXfrm>
    </dsp:sp>
    <dsp:sp modelId="{2E5C2FC1-4E82-4098-8004-E6E2643603F4}">
      <dsp:nvSpPr>
        <dsp:cNvPr id="0" name=""/>
        <dsp:cNvSpPr/>
      </dsp:nvSpPr>
      <dsp:spPr>
        <a:xfrm>
          <a:off x="3683" y="2895533"/>
          <a:ext cx="5298164" cy="37851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Жилищно-коммунальные услуги и жилищное строительство – 8 294,2 тыс. рублей</a:t>
          </a:r>
        </a:p>
      </dsp:txBody>
      <dsp:txXfrm>
        <a:off x="779581" y="2950965"/>
        <a:ext cx="3746368" cy="267652"/>
      </dsp:txXfrm>
    </dsp:sp>
    <dsp:sp modelId="{96629224-2390-4F6D-8E7E-E122DFCBA258}">
      <dsp:nvSpPr>
        <dsp:cNvPr id="0" name=""/>
        <dsp:cNvSpPr/>
      </dsp:nvSpPr>
      <dsp:spPr>
        <a:xfrm>
          <a:off x="2542995" y="3304785"/>
          <a:ext cx="219539" cy="219539"/>
        </a:xfrm>
        <a:prstGeom prst="mathPlus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2095" y="3388737"/>
        <a:ext cx="161339" cy="51635"/>
      </dsp:txXfrm>
    </dsp:sp>
    <dsp:sp modelId="{9D7D2EEF-CE24-4D04-8A24-B9E4120AB018}">
      <dsp:nvSpPr>
        <dsp:cNvPr id="0" name=""/>
        <dsp:cNvSpPr/>
      </dsp:nvSpPr>
      <dsp:spPr>
        <a:xfrm>
          <a:off x="496" y="3555060"/>
          <a:ext cx="5304538" cy="37851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сфера – 68 205,1 тыс. рублей</a:t>
          </a:r>
        </a:p>
      </dsp:txBody>
      <dsp:txXfrm>
        <a:off x="777328" y="3610492"/>
        <a:ext cx="3750874" cy="267652"/>
      </dsp:txXfrm>
    </dsp:sp>
    <dsp:sp modelId="{954118EF-6872-41DB-958B-B8EC80DBBDD0}">
      <dsp:nvSpPr>
        <dsp:cNvPr id="0" name=""/>
        <dsp:cNvSpPr/>
      </dsp:nvSpPr>
      <dsp:spPr>
        <a:xfrm>
          <a:off x="5202381" y="1925780"/>
          <a:ext cx="356101" cy="3255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02381" y="1990897"/>
        <a:ext cx="258426" cy="195349"/>
      </dsp:txXfrm>
    </dsp:sp>
    <dsp:sp modelId="{ECBB059D-6ECC-49E3-93CD-803856D2F50D}">
      <dsp:nvSpPr>
        <dsp:cNvPr id="0" name=""/>
        <dsp:cNvSpPr/>
      </dsp:nvSpPr>
      <dsp:spPr>
        <a:xfrm>
          <a:off x="5532144" y="183600"/>
          <a:ext cx="757033" cy="38237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ВСЕГО – 87 860,7 тыс. рублей</a:t>
          </a:r>
        </a:p>
      </dsp:txBody>
      <dsp:txXfrm>
        <a:off x="5643009" y="743582"/>
        <a:ext cx="535303" cy="270383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B43E18-15A5-4510-9E1A-F7AE89461EDE}">
      <dsp:nvSpPr>
        <dsp:cNvPr id="0" name=""/>
        <dsp:cNvSpPr/>
      </dsp:nvSpPr>
      <dsp:spPr>
        <a:xfrm>
          <a:off x="67211" y="160115"/>
          <a:ext cx="6110166" cy="888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4106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Зравоохранение</a:t>
          </a:r>
        </a:p>
      </dsp:txBody>
      <dsp:txXfrm>
        <a:off x="67211" y="382262"/>
        <a:ext cx="5888019" cy="444295"/>
      </dsp:txXfrm>
    </dsp:sp>
    <dsp:sp modelId="{148A93FC-137F-4B46-A1BF-1F0F2BC016C8}">
      <dsp:nvSpPr>
        <dsp:cNvPr id="0" name=""/>
        <dsp:cNvSpPr/>
      </dsp:nvSpPr>
      <dsp:spPr>
        <a:xfrm>
          <a:off x="67211" y="844199"/>
          <a:ext cx="1129280" cy="1631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20 757,8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67211" y="844199"/>
        <a:ext cx="1129280" cy="1631592"/>
      </dsp:txXfrm>
    </dsp:sp>
    <dsp:sp modelId="{9A792EFB-17F9-44DC-88F8-9988CE0240CE}">
      <dsp:nvSpPr>
        <dsp:cNvPr id="0" name=""/>
        <dsp:cNvSpPr/>
      </dsp:nvSpPr>
      <dsp:spPr>
        <a:xfrm>
          <a:off x="1196370" y="456426"/>
          <a:ext cx="4981007" cy="888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4106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 и спорт</a:t>
          </a:r>
        </a:p>
      </dsp:txBody>
      <dsp:txXfrm>
        <a:off x="1196370" y="678573"/>
        <a:ext cx="4758860" cy="444295"/>
      </dsp:txXfrm>
    </dsp:sp>
    <dsp:sp modelId="{FB01B62B-5504-4A2E-B5C4-A87F064879EE}">
      <dsp:nvSpPr>
        <dsp:cNvPr id="0" name=""/>
        <dsp:cNvSpPr/>
      </dsp:nvSpPr>
      <dsp:spPr>
        <a:xfrm>
          <a:off x="1196370" y="1140510"/>
          <a:ext cx="1129280" cy="1631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2 811,7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96370" y="1140510"/>
        <a:ext cx="1129280" cy="1631592"/>
      </dsp:txXfrm>
    </dsp:sp>
    <dsp:sp modelId="{9BD49260-E2BB-485D-8CF2-CF8B61797B45}">
      <dsp:nvSpPr>
        <dsp:cNvPr id="0" name=""/>
        <dsp:cNvSpPr/>
      </dsp:nvSpPr>
      <dsp:spPr>
        <a:xfrm>
          <a:off x="2325529" y="752737"/>
          <a:ext cx="3851848" cy="888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4106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</a:p>
      </dsp:txBody>
      <dsp:txXfrm>
        <a:off x="2325529" y="974884"/>
        <a:ext cx="3629701" cy="444295"/>
      </dsp:txXfrm>
    </dsp:sp>
    <dsp:sp modelId="{AF91A784-8366-47F1-91F3-BF4DDD8E2FD4}">
      <dsp:nvSpPr>
        <dsp:cNvPr id="0" name=""/>
        <dsp:cNvSpPr/>
      </dsp:nvSpPr>
      <dsp:spPr>
        <a:xfrm>
          <a:off x="2325529" y="1436820"/>
          <a:ext cx="1129280" cy="1631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5 301,5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2325529" y="1436820"/>
        <a:ext cx="1129280" cy="1631592"/>
      </dsp:txXfrm>
    </dsp:sp>
    <dsp:sp modelId="{44A54C70-A085-49F1-95EC-C258DCAAB8ED}">
      <dsp:nvSpPr>
        <dsp:cNvPr id="0" name=""/>
        <dsp:cNvSpPr/>
      </dsp:nvSpPr>
      <dsp:spPr>
        <a:xfrm>
          <a:off x="3455299" y="1049047"/>
          <a:ext cx="2722079" cy="888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4106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</a:p>
      </dsp:txBody>
      <dsp:txXfrm>
        <a:off x="3455299" y="1271194"/>
        <a:ext cx="2499932" cy="444295"/>
      </dsp:txXfrm>
    </dsp:sp>
    <dsp:sp modelId="{1C007DD6-EF66-4173-A268-F4B7A95497DB}">
      <dsp:nvSpPr>
        <dsp:cNvPr id="0" name=""/>
        <dsp:cNvSpPr/>
      </dsp:nvSpPr>
      <dsp:spPr>
        <a:xfrm>
          <a:off x="3455299" y="1733131"/>
          <a:ext cx="1129280" cy="1631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35 615,8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3455299" y="1733131"/>
        <a:ext cx="1129280" cy="1631592"/>
      </dsp:txXfrm>
    </dsp:sp>
    <dsp:sp modelId="{724AD835-C13B-4D7B-807D-11255C00B70C}">
      <dsp:nvSpPr>
        <dsp:cNvPr id="0" name=""/>
        <dsp:cNvSpPr/>
      </dsp:nvSpPr>
      <dsp:spPr>
        <a:xfrm>
          <a:off x="4584457" y="1345358"/>
          <a:ext cx="1592920" cy="888589"/>
        </a:xfrm>
        <a:prstGeom prst="rightArrow">
          <a:avLst>
            <a:gd name="adj1" fmla="val 5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254000" bIns="14106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политика</a:t>
          </a:r>
        </a:p>
      </dsp:txBody>
      <dsp:txXfrm>
        <a:off x="4584457" y="1567505"/>
        <a:ext cx="1370773" cy="444295"/>
      </dsp:txXfrm>
    </dsp:sp>
    <dsp:sp modelId="{15049B77-520C-41E7-BB6E-FA475A5AB3AE}">
      <dsp:nvSpPr>
        <dsp:cNvPr id="0" name=""/>
        <dsp:cNvSpPr/>
      </dsp:nvSpPr>
      <dsp:spPr>
        <a:xfrm>
          <a:off x="4584457" y="2029442"/>
          <a:ext cx="1129280" cy="16315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3 718,2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тыс. рублей</a:t>
          </a:r>
        </a:p>
      </dsp:txBody>
      <dsp:txXfrm>
        <a:off x="4584457" y="2029442"/>
        <a:ext cx="1129280" cy="163159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C1593D-A69A-46E9-8A23-A733F0897880}">
      <dsp:nvSpPr>
        <dsp:cNvPr id="0" name=""/>
        <dsp:cNvSpPr/>
      </dsp:nvSpPr>
      <dsp:spPr>
        <a:xfrm>
          <a:off x="968349" y="948884"/>
          <a:ext cx="3538728" cy="1228953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524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C68B66-A8A4-4BC6-B6F6-DD4575396F50}">
      <dsp:nvSpPr>
        <dsp:cNvPr id="0" name=""/>
        <dsp:cNvSpPr/>
      </dsp:nvSpPr>
      <dsp:spPr>
        <a:xfrm>
          <a:off x="2403440" y="4208188"/>
          <a:ext cx="685800" cy="506390"/>
        </a:xfrm>
        <a:prstGeom prst="downArrow">
          <a:avLst/>
        </a:prstGeom>
        <a:solidFill>
          <a:srgbClr val="C000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E88AC9-335C-432A-B2FB-14EE8EC8633C}">
      <dsp:nvSpPr>
        <dsp:cNvPr id="0" name=""/>
        <dsp:cNvSpPr/>
      </dsp:nvSpPr>
      <dsp:spPr>
        <a:xfrm>
          <a:off x="1127005" y="4569500"/>
          <a:ext cx="3291840" cy="82296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b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ВСЕГО</a:t>
          </a:r>
          <a:r>
            <a:rPr lang="en-US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800" b="1" kern="1200" cap="none" spc="0" baseline="0">
              <a:ln w="19050">
                <a:solidFill>
                  <a:schemeClr val="accent2"/>
                </a:solidFill>
                <a:prstDash val="solid"/>
              </a:ln>
              <a:solidFill>
                <a:schemeClr val="accent2">
                  <a:lumMod val="40000"/>
                  <a:lumOff val="6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расходы – 1 923,4 тыс. рублей</a:t>
          </a:r>
        </a:p>
      </dsp:txBody>
      <dsp:txXfrm>
        <a:off x="1127005" y="4569500"/>
        <a:ext cx="3291840" cy="822960"/>
      </dsp:txXfrm>
    </dsp:sp>
    <dsp:sp modelId="{6AA4C91B-54F8-4B78-8EF4-1A9DACBCFB53}">
      <dsp:nvSpPr>
        <dsp:cNvPr id="0" name=""/>
        <dsp:cNvSpPr/>
      </dsp:nvSpPr>
      <dsp:spPr>
        <a:xfrm>
          <a:off x="2254910" y="2272753"/>
          <a:ext cx="1234440" cy="123444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Культура– 80,0 тыс. рублей (4,2%)</a:t>
          </a:r>
        </a:p>
      </dsp:txBody>
      <dsp:txXfrm>
        <a:off x="2435690" y="2453533"/>
        <a:ext cx="872880" cy="872880"/>
      </dsp:txXfrm>
    </dsp:sp>
    <dsp:sp modelId="{51AFD319-287F-497F-BD0B-2F0BFD894A75}">
      <dsp:nvSpPr>
        <dsp:cNvPr id="0" name=""/>
        <dsp:cNvSpPr/>
      </dsp:nvSpPr>
      <dsp:spPr>
        <a:xfrm>
          <a:off x="1100375" y="802760"/>
          <a:ext cx="1715859" cy="1663198"/>
        </a:xfrm>
        <a:prstGeom prst="ellipse">
          <a:avLst/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Общегосу-дарственная деятельность –  1 544,0 тыс. рублей (80,3%)</a:t>
          </a:r>
        </a:p>
      </dsp:txBody>
      <dsp:txXfrm>
        <a:off x="1351657" y="1046330"/>
        <a:ext cx="1213295" cy="1176058"/>
      </dsp:txXfrm>
    </dsp:sp>
    <dsp:sp modelId="{07D7FBCF-7E40-476E-ADCF-90D179B636E3}">
      <dsp:nvSpPr>
        <dsp:cNvPr id="0" name=""/>
        <dsp:cNvSpPr/>
      </dsp:nvSpPr>
      <dsp:spPr>
        <a:xfrm>
          <a:off x="2835216" y="996286"/>
          <a:ext cx="1529100" cy="1450158"/>
        </a:xfrm>
        <a:prstGeom prst="ellipse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 населенных пунктов – 299,4 тыс. рублей (15,5%) </a:t>
          </a:r>
        </a:p>
      </dsp:txBody>
      <dsp:txXfrm>
        <a:off x="3059148" y="1208657"/>
        <a:ext cx="1081236" cy="1025416"/>
      </dsp:txXfrm>
    </dsp:sp>
    <dsp:sp modelId="{F2EAD9E8-6937-4F14-8160-90FD70C7DECB}">
      <dsp:nvSpPr>
        <dsp:cNvPr id="0" name=""/>
        <dsp:cNvSpPr/>
      </dsp:nvSpPr>
      <dsp:spPr>
        <a:xfrm>
          <a:off x="432959" y="505272"/>
          <a:ext cx="4620481" cy="3603291"/>
        </a:xfrm>
        <a:prstGeom prst="funnel">
          <a:avLst/>
        </a:prstGeom>
        <a:solidFill>
          <a:srgbClr val="FF0000">
            <a:alpha val="4000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0.77365</cdr:x>
      <cdr:y>0.42638</cdr:y>
    </cdr:from>
    <cdr:to>
      <cdr:x>0.85142</cdr:x>
      <cdr:y>0.5668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037320" y="279654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DEBC2-933C-4E01-9EB5-01E8E337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C38C22A6.dot</Template>
  <TotalTime>0</TotalTime>
  <Pages>21</Pages>
  <Words>2694</Words>
  <Characters>19670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Мураталиева Елена Михайловна</cp:lastModifiedBy>
  <cp:revision>3</cp:revision>
  <cp:lastPrinted>2022-03-01T06:56:00Z</cp:lastPrinted>
  <dcterms:created xsi:type="dcterms:W3CDTF">2023-03-02T06:15:00Z</dcterms:created>
  <dcterms:modified xsi:type="dcterms:W3CDTF">2023-03-20T13:40:00Z</dcterms:modified>
</cp:coreProperties>
</file>